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1DDE0" w14:textId="26E3A8DC" w:rsidR="00077079" w:rsidRDefault="0030231B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1CEF4AD" wp14:editId="3130886D">
                <wp:simplePos x="0" y="0"/>
                <wp:positionH relativeFrom="column">
                  <wp:posOffset>402336</wp:posOffset>
                </wp:positionH>
                <wp:positionV relativeFrom="paragraph">
                  <wp:posOffset>4940122</wp:posOffset>
                </wp:positionV>
                <wp:extent cx="1994535" cy="346228"/>
                <wp:effectExtent l="0" t="0" r="24765" b="158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3462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E6590" w14:textId="44DBC929" w:rsidR="0030231B" w:rsidRDefault="0030231B" w:rsidP="007E31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Native Landscape Beds (TYP)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EF4AD" id="Rectangle: Rounded Corners 45" o:spid="_x0000_s1026" style="position:absolute;margin-left:31.7pt;margin-top:389pt;width:157.05pt;height:27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l2tgIAAPIFAAAOAAAAZHJzL2Uyb0RvYy54bWysVNtu2zAMfR+wfxD0vjpOk16MOkWQosOA&#10;oi16QZ8VWY4NyKImKbGzrx8l2U7bdRswLA8KKZGH5DHJi8uukWQnjK1B5TQ9mlAiFIeiVpucPj9d&#10;fzmjxDqmCiZBiZzuhaWXi8+fLlqdiSlUIAthCIIom7U6p5VzOksSyyvRMHsEWih8LME0zKFqNklh&#10;WIvojUymk8lJ0oIptAEurMXbq/hIFwG/LAV3d2VphSMyp5ibC6cJ59qfyeKCZRvDdFXzPg32D1k0&#10;rFYYdIS6Yo6Rral/gWpqbsBC6Y44NAmUZc1FqAGrSSfvqnmsmBahFiTH6pEm+/9g+e3u3pC6yOls&#10;ToliDX6jB2SNqY0UGXmArSpEQVZgFH5kgkbIWKttho6P+t70mkXRl9+VpvH/WBjpAsv7kWXROcLx&#10;Mj0/n82PMRrHt+PZyXR65kGTg7c21n0V0BAv5NT4JHxSgWG2u7Eu2g92PqIFWRfXtZRB8e0jVtKQ&#10;HcMPv96k0VXqisWr0wn++rCh2bx1SOINkFR/w3ZdOsAcMsBavGfiiYrUBMntpfB4Uj2IEklHMqYh&#10;sTGDmBzjXCgXc7YVK0S8nv825wDokUskYMTuAd5yMWBHBnt77yrCtIzOkz8lFp1HjxAZlBudm1qB&#10;+QhAYlV95Gg/kBSp8Sy5bt2hiRfXUOyxOw3EsbWaX9fYETfMuntmcE5xonH3uDs8SgltTqGXKKnA&#10;/Pjo3tvj+OArJS3OfU7t9y0zghL5TeFgnaezmV8UQZnNT6eomNcv69cvatusADssxS2neRC9vZOD&#10;WBpoXnBFLX1UfGKKY+yccmcGZeXiPsIlx8VyGcxwOWjmbtSj5h7cE+yb/al7YUb3Y+FwoG5h2BEs&#10;ezcY0dZ7KlhuHZR1mJoDrz31uFhC3/dL0G+u13qwOqzqxU8AAAD//wMAUEsDBBQABgAIAAAAIQAb&#10;LI3g4AAAAAoBAAAPAAAAZHJzL2Rvd25yZXYueG1sTI9BT4NAEIXvJv6HzZh4s4vFFkIZmsboheih&#10;VdPrlh2ByO4iuwX8946nepzMl/e+l29n04mRBt86i3C/iECQrZxubY3w/vZ8l4LwQVmtOmcJ4Yc8&#10;bIvrq1xl2k12T+Mh1IJDrM8UQhNCn0npq4aM8gvXk+XfpxuMCnwOtdSDmjjcdHIZRWtpVGu5oVE9&#10;PTZUfR3OBuFjLsfo+F12YZLl7nXcVy59ekG8vZl3GxCB5nCB4U+f1aFgp5M7W+1Fh7COH5hESJKU&#10;NzEQJ8kKxAkhjZcrkEUu/08ofgEAAP//AwBQSwECLQAUAAYACAAAACEAtoM4kv4AAADhAQAAEwAA&#10;AAAAAAAAAAAAAAAAAAAAW0NvbnRlbnRfVHlwZXNdLnhtbFBLAQItABQABgAIAAAAIQA4/SH/1gAA&#10;AJQBAAALAAAAAAAAAAAAAAAAAC8BAABfcmVscy8ucmVsc1BLAQItABQABgAIAAAAIQCaE1l2tgIA&#10;APIFAAAOAAAAAAAAAAAAAAAAAC4CAABkcnMvZTJvRG9jLnhtbFBLAQItABQABgAIAAAAIQAbLI3g&#10;4AAAAAoBAAAPAAAAAAAAAAAAAAAAABAFAABkcnMvZG93bnJldi54bWxQSwUGAAAAAAQABADzAAAA&#10;HQYAAAAA&#10;" fillcolor="white [3212]" strokecolor="black [3213]" strokeweight="2pt">
                <v:fill opacity="46003f"/>
                <v:textbox>
                  <w:txbxContent>
                    <w:p w14:paraId="7FDE6590" w14:textId="44DBC929" w:rsidR="0030231B" w:rsidRDefault="0030231B" w:rsidP="007E31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Native Landscape Beds (TYP)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D4DDC25" wp14:editId="643B8FB2">
                <wp:simplePos x="0" y="0"/>
                <wp:positionH relativeFrom="column">
                  <wp:posOffset>2392070</wp:posOffset>
                </wp:positionH>
                <wp:positionV relativeFrom="paragraph">
                  <wp:posOffset>5266943</wp:posOffset>
                </wp:positionV>
                <wp:extent cx="1199693" cy="1177747"/>
                <wp:effectExtent l="0" t="0" r="76835" b="609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9693" cy="11777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DFA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188.35pt;margin-top:414.7pt;width:94.45pt;height:9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9W/gEAAFUEAAAOAAAAZHJzL2Uyb0RvYy54bWysVF2P0zAQfEfiP1h+p0mOo6VV0xPqcbwg&#10;qDj4AT5nnVhybGttmvbfs3bSlC8hgXhx7Xhndmay6fbu1Bt2BAza2ZpXi5IzsNI12rY1//L54cVr&#10;zkIUthHGWaj5GQK/2z1/th38Bm5c50wDyIjEhs3ga97F6DdFEWQHvQgL58HSpXLYi0hHbIsGxUDs&#10;vSluynJZDA4bj05CCPT0frzku8yvFMj4UakAkZmak7aYV8zrU1qL3VZsWhS+03KSIf5BRS+0paYz&#10;1b2Ign1F/QtVryW64FRcSNcXTiktIXsgN1X5k5vHTnjIXiic4OeYwv+jlR+OB2S6qfntkjMrenpH&#10;jxGFbrvI3iC6ge2dtZSjQ0YllNfgw4Zge3vA6RT8AZP5k8I+/ZItdsoZn+eM4RSZpIdVtV4v1y85&#10;k3RXVavV6naVWIsr3GOI78D1LG1qHiY5s44qJy2O70McgRdA6m0sG4h4Xb4qc1lwRjcP2ph0mccK&#10;9gbZUdBAxFM1tf6hKgpt3tqGxbOnNCJqYVsDPPGaljMDNOm0GXsbS9pTJGMIeRfPBkYtn0BRuMn2&#10;KCaN9bW/kBJsvGgwlqoTTJHaGTi5+BNwqk9QyCP/N+AZkTs7G2dwr63D38m+xqbG+ksCo+8UwZNr&#10;znk8cjQ0u/kFT99Z+ji+P2f49d9g9w0AAP//AwBQSwMEFAAGAAgAAAAhAJcNypviAAAADAEAAA8A&#10;AABkcnMvZG93bnJldi54bWxMj8tOwzAQRfdI/IM1SOyo09C6TRqnQkiVQIhFWxYs3XiaRPUjst3E&#10;/D1mVZaje3TvmWobtSIjOt9bw2E+y4CgaazsTcvh67h7WgPxQRgplDXI4Qc9bOv7u0qU0k5mj+Mh&#10;tCSVGF8KDl0IQ0mpbzrUws/sgCZlZ+u0COl0LZVOTKlcK5pnGaNa9CYtdGLA1w6by+GqOezjtIts&#10;fL+oo3X5m8MifH98cv74EF82QALGcIPhTz+pQ52cTvZqpCeKw/OKrRLKYZ0XCyCJWLIlA3JKaDZf&#10;FEDriv5/ov4FAAD//wMAUEsBAi0AFAAGAAgAAAAhALaDOJL+AAAA4QEAABMAAAAAAAAAAAAAAAAA&#10;AAAAAFtDb250ZW50X1R5cGVzXS54bWxQSwECLQAUAAYACAAAACEAOP0h/9YAAACUAQAACwAAAAAA&#10;AAAAAAAAAAAvAQAAX3JlbHMvLnJlbHNQSwECLQAUAAYACAAAACEAyKAfVv4BAABVBAAADgAAAAAA&#10;AAAAAAAAAAAuAgAAZHJzL2Uyb0RvYy54bWxQSwECLQAUAAYACAAAACEAlw3Km+IAAAAMAQAADwAA&#10;AAAAAAAAAAAAAABYBAAAZHJzL2Rvd25yZXYueG1sUEsFBgAAAAAEAAQA8wAAAGcFAAAAAA==&#10;" strokecolor="black [3213]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CF68006" wp14:editId="3C956249">
                <wp:simplePos x="0" y="0"/>
                <wp:positionH relativeFrom="column">
                  <wp:posOffset>3994099</wp:posOffset>
                </wp:positionH>
                <wp:positionV relativeFrom="paragraph">
                  <wp:posOffset>3204058</wp:posOffset>
                </wp:positionV>
                <wp:extent cx="979754" cy="943254"/>
                <wp:effectExtent l="0" t="0" r="68580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754" cy="9432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6E1A" id="Straight Arrow Connector 40" o:spid="_x0000_s1026" type="#_x0000_t32" style="position:absolute;margin-left:314.5pt;margin-top:252.3pt;width:77.15pt;height:74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GUAAIAAFMEAAAOAAAAZHJzL2Uyb0RvYy54bWysVE2P0zAQvSPxHyzfadLSZWnVdIW6LBcE&#10;Fbv8AK8zTiw5tjU2TfvvGTtpSpfTIi6OP+bNvPc8zubu2Bl2AAza2YrPZyVnYKWrtW0q/vPp4d1H&#10;zkIUthbGWaj4CQK/2759s+n9GhaudaYGZJTEhnXvK97G6NdFEWQLnQgz58HSoXLYiUhLbIoaRU/Z&#10;O1MsyvJD0TusPToJIdDu/XDItzm/UiDjd6UCRGYqTtxiHjGPz2ksthuxblD4VsuRhvgHFp3QlopO&#10;qe5FFOwX6r9SdVqiC07FmXRd4ZTSErIGUjMvX6h5bIWHrIXMCX6yKfy/tPLbYY9M1xVfkj1WdHRH&#10;jxGFbtrIPiG6nu2cteSjQ0Yh5Ffvw5pgO7vHcRX8HpP4o8IufUkWO2aPT5PHcIxM0ubqdnV7s+RM&#10;0tFq+X5Bc8pSXMAeQ/wCrmNpUvEwkplYzLPP4vA1xAF4BqTKxrKe2nBV3pQ5LDij6wdtTDrMTQU7&#10;g+wgqB3icT6WvoqKQpvPtmbx5MmLiFrYxgBPeU3DmQHqc5oMtY0l7smQwYI8iycDA5cfoMhaEj1w&#10;flFfSAk2njkYS9EJpojtBBxVpNdwIX4NHOMTFHLDvwY8IXJlZ+ME7rR1OHh4Xf1imxrizw4MupMF&#10;z64+5ebI1lDn5gseX1l6Gn+uM/zyL9j+BgAA//8DAFBLAwQUAAYACAAAACEA5yK3M+EAAAALAQAA&#10;DwAAAGRycy9kb3ducmV2LnhtbEyPMU/DMBSEdyT+g/WQ2KjThIY2xKkQUiUQYmjLwOjGjySq/RzZ&#10;bmL+PWaC8XSnu+/qbTSaTej8YEnAcpEBQ2qtGqgT8HHc3a2B+SBJSW0JBXyjh21zfVXLStmZ9jgd&#10;QsdSCflKCuhDGCvOfdujkX5hR6TkfVlnZEjSdVw5Oadyo3meZSU3cqC00MsRn3tsz4eLEbCP8y6W&#10;0+tZH63LXxxuwufbuxC3N/HpEVjAGP7C8Iuf0KFJTCd7IeWZFlDmm/QlCFhl9yWwlHhYFwWwU7JW&#10;xRJ4U/P/H5ofAAAA//8DAFBLAQItABQABgAIAAAAIQC2gziS/gAAAOEBAAATAAAAAAAAAAAAAAAA&#10;AAAAAABbQ29udGVudF9UeXBlc10ueG1sUEsBAi0AFAAGAAgAAAAhADj9If/WAAAAlAEAAAsAAAAA&#10;AAAAAAAAAAAALwEAAF9yZWxzLy5yZWxzUEsBAi0AFAAGAAgAAAAhACPWMZQAAgAAUwQAAA4AAAAA&#10;AAAAAAAAAAAALgIAAGRycy9lMm9Eb2MueG1sUEsBAi0AFAAGAAgAAAAhAOcitzPhAAAACwEAAA8A&#10;AAAAAAAAAAAAAAAAWgQAAGRycy9kb3ducmV2LnhtbFBLBQYAAAAABAAEAPMAAABoBQAAAAA=&#10;" strokecolor="black [3213]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1CC6A1E" wp14:editId="49E85286">
                <wp:simplePos x="0" y="0"/>
                <wp:positionH relativeFrom="column">
                  <wp:posOffset>3255264</wp:posOffset>
                </wp:positionH>
                <wp:positionV relativeFrom="paragraph">
                  <wp:posOffset>3979469</wp:posOffset>
                </wp:positionV>
                <wp:extent cx="767969" cy="738454"/>
                <wp:effectExtent l="0" t="0" r="51435" b="622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969" cy="7384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F564" id="Straight Arrow Connector 42" o:spid="_x0000_s1026" type="#_x0000_t32" style="position:absolute;margin-left:256.3pt;margin-top:313.35pt;width:60.45pt;height:58.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kZAQIAAFMEAAAOAAAAZHJzL2Uyb0RvYy54bWysVNuO0zAQfUfiHyy/06Sl226jpivUZXlB&#10;ULHwAV7HTiz5prFp2r9n7KQpXZ5AvDi+zJk553ic7cPJaHIUEJSzNZ3PSkqE5a5Rtq3pj+9P7+4p&#10;CZHZhmlnRU3PItCH3ds3295XYuE6pxsBBJPYUPW+pl2MviqKwDthWJg5LyweSgeGRVxCWzTAesxu&#10;dLEoy1XRO2g8OC5CwN3H4ZDucn4pBY9fpQwiEl1T5BbzCHl8SWOx27KqBeY7xUca7B9YGKYsFp1S&#10;PbLIyE9Qf6QyioMLTsYZd6ZwUiousgZUMy9fqXnumBdZC5oT/GRT+H9p+ZfjAYhqarpcUGKZwTt6&#10;jsBU20XyAcD1ZO+sRR8dEAxBv3ofKoTt7QHGVfAHSOJPEkz6oixyyh6fJ4/FKRKOm+vVerPaUMLx&#10;aP3+fnm3TDmLK9hDiJ+EMyRNahpGMhOLefaZHT+HOAAvgFRZW9JjG27KuzKHBadV86S0Toe5qcRe&#10;AzkybId4mo+lb6IiU/qjbUg8e/QigmK21YKmvLqlRAvsc5wMtbVF7smQwYI8i2ctBi7fhERrUfTA&#10;+VV9xrmw8cJBW4xOMIlsJ+CoIr2GK/Fb4BifoCI3/N+AJ0Su7GycwEZZB4OHt9Wvtskh/uLAoDtZ&#10;8OKac26ObA12br7g8ZWlp/H7OsOv/4LdLwAAAP//AwBQSwMEFAAGAAgAAAAhABmCO33hAAAACwEA&#10;AA8AAABkcnMvZG93bnJldi54bWxMj8FOwzAQRO9I/IO1SNyo04S6ELKpEFIlEOLQlgNHN16SqLEd&#10;2W5i/h5zKsfVPM28rTZRD2wi53trEJaLDBiZxqretAifh+3dAzAfpFFysIYQfsjDpr6+qmSp7Gx2&#10;NO1Dy1KJ8aVE6EIYS85905GWfmFHMin7tk7LkE7XcuXknMr1wPMsE1zL3qSFTo700lFz2p81wi7O&#10;2yimt9NwsC5/dfQYvt4/EG9v4vMTsEAxXGD400/qUCenoz0b5dmAsFrmIqEIIhdrYIkQRbECdkRY&#10;3xcZ8Lri/3+ofwEAAP//AwBQSwECLQAUAAYACAAAACEAtoM4kv4AAADhAQAAEwAAAAAAAAAAAAAA&#10;AAAAAAAAW0NvbnRlbnRfVHlwZXNdLnhtbFBLAQItABQABgAIAAAAIQA4/SH/1gAAAJQBAAALAAAA&#10;AAAAAAAAAAAAAC8BAABfcmVscy8ucmVsc1BLAQItABQABgAIAAAAIQCQz1kZAQIAAFMEAAAOAAAA&#10;AAAAAAAAAAAAAC4CAABkcnMvZTJvRG9jLnhtbFBLAQItABQABgAIAAAAIQAZgjt94QAAAAsBAAAP&#10;AAAAAAAAAAAAAAAAAFsEAABkcnMvZG93bnJldi54bWxQSwUGAAAAAAQABADzAAAAaQUAAAAA&#10;" strokecolor="black [3213]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EA9D02" wp14:editId="70B2CDDF">
                <wp:simplePos x="0" y="0"/>
                <wp:positionH relativeFrom="column">
                  <wp:posOffset>6554419</wp:posOffset>
                </wp:positionH>
                <wp:positionV relativeFrom="paragraph">
                  <wp:posOffset>4381805</wp:posOffset>
                </wp:positionV>
                <wp:extent cx="2282343" cy="546100"/>
                <wp:effectExtent l="0" t="0" r="22860" b="2540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343" cy="546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30A4C" w14:textId="1234EBF5" w:rsidR="0030231B" w:rsidRDefault="0030231B" w:rsidP="007E31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Basic Savanna/Open Woodland Seed Mix for Dry-Mesic Soils (TYP)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A9D02" id="Rectangle: Rounded Corners 43" o:spid="_x0000_s1027" style="position:absolute;margin-left:516.1pt;margin-top:345pt;width:179.7pt;height:4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xRuAIAAPkFAAAOAAAAZHJzL2Uyb0RvYy54bWysVMFu2zAMvQ/YPwi6r7bTtOuMOkWQosOA&#10;oi3aDj0rshwbkEVNUmJnXz9Ksp2s6zZgWA6OKJKP5BPJy6u+lWQnjG1AFTQ7SSkRikPZqE1Bvz7f&#10;fLigxDqmSiZBiYLuhaVXi/fvLjudixnUIEthCIIom3e6oLVzOk8Sy2vRMnsCWihUVmBa5lA0m6Q0&#10;rEP0ViazND1POjClNsCFtXh7HZV0EfCrSnB3X1VWOCILirm58DXhu/bfZHHJ8o1hum74kAb7hyxa&#10;1igMOkFdM8fI1jS/QLUNN2Chcicc2gSqquEi1IDVZOmrap5qpkWoBcmxeqLJ/j9Yfrd7MKQpCzo/&#10;pUSxFt/oEVljaiNFTh5hq0pRkhUYhY9M0AgZ67TN0fFJP5hBsnj05feVaf0/Fkb6wPJ+Yln0jnC8&#10;nM0uZqc+Gkfd2fw8S8MzJAdvbaz7LKAl/lBQ45PwSQWG2e7WOgyL9qOdj2hBNuVNI2UQfPuIlTRk&#10;x/Dh15ssukpds3j1McWfrwVhQrN56ygdA0n1N2zXZyPMwRFBvWfiiYrUhJPbS+HxpHoUFZLuyQiJ&#10;TRnE5BjnQrmYs61ZKeL12W9zDoAeuUICJuwB4GcuRuxY+mDvXUWYlsk5/VNi0XnyCJFBucm5bRSY&#10;twAkVjVEjvYjSZEaz5Lr131oyGDpb9ZQ7rFJDcTptZrfNNgYt8y6B2ZwXHGwcQW5e/xUErqCwnCi&#10;pAbz/a17b49ThFpKOhz/gtpvW2YEJfKLwvn6lM3nfl8EYX72cYaCOdasjzVq264AGy3DZad5OHp7&#10;J8djZaB9wU219FFRxRTH2AXlzozCysW1hLuOi+UymOGO0MzdqifNPbjn2ff8c//CjB6mw+Fc3cG4&#10;Klj+aj6irfdUsNw6qJowPAdehxfA/RLaf9iFfoEdy8HqsLEXPwAAAP//AwBQSwMEFAAGAAgAAAAh&#10;AJYAIxfhAAAADQEAAA8AAABkcnMvZG93bnJldi54bWxMj8FOwzAQRO9I/IO1SNyo3VRK2xCnqhBc&#10;Iji0gLi68ZJExOsQu0n4e7YnOI72afZNvptdJ0YcQutJw3KhQCBV3rZUa3h7fbrbgAjRkDWdJ9Tw&#10;gwF2xfVVbjLrJzrgeIy14BIKmdHQxNhnUoaqQWfCwvdIfPv0gzOR41BLO5iJy10nE6VS6UxL/KEx&#10;PT40WH0dz07D+1yO6uO77OIky/3LeKj85vFZ69ubeX8PIuIc/2C46LM6FOx08meyQXSc1SpJmNWQ&#10;bhWvuiCr7TIFcdKwXqcKZJHL/yuKXwAAAP//AwBQSwECLQAUAAYACAAAACEAtoM4kv4AAADhAQAA&#10;EwAAAAAAAAAAAAAAAAAAAAAAW0NvbnRlbnRfVHlwZXNdLnhtbFBLAQItABQABgAIAAAAIQA4/SH/&#10;1gAAAJQBAAALAAAAAAAAAAAAAAAAAC8BAABfcmVscy8ucmVsc1BLAQItABQABgAIAAAAIQADIUxR&#10;uAIAAPkFAAAOAAAAAAAAAAAAAAAAAC4CAABkcnMvZTJvRG9jLnhtbFBLAQItABQABgAIAAAAIQCW&#10;ACMX4QAAAA0BAAAPAAAAAAAAAAAAAAAAABIFAABkcnMvZG93bnJldi54bWxQSwUGAAAAAAQABADz&#10;AAAAIAYAAAAA&#10;" fillcolor="white [3212]" strokecolor="black [3213]" strokeweight="2pt">
                <v:fill opacity="46003f"/>
                <v:textbox>
                  <w:txbxContent>
                    <w:p w14:paraId="5F530A4C" w14:textId="1234EBF5" w:rsidR="0030231B" w:rsidRDefault="0030231B" w:rsidP="007E31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Basic Savanna/Open Woodland Seed Mix for Dry-Mesic Soils (TYP)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2CFF8C2" wp14:editId="4E301899">
                <wp:simplePos x="0" y="0"/>
                <wp:positionH relativeFrom="column">
                  <wp:posOffset>5705857</wp:posOffset>
                </wp:positionH>
                <wp:positionV relativeFrom="paragraph">
                  <wp:posOffset>4901184</wp:posOffset>
                </wp:positionV>
                <wp:extent cx="877824" cy="336499"/>
                <wp:effectExtent l="38100" t="0" r="17780" b="6413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7824" cy="3364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0CC9" id="Straight Arrow Connector 44" o:spid="_x0000_s1026" type="#_x0000_t32" style="position:absolute;margin-left:449.3pt;margin-top:385.9pt;width:69.1pt;height:26.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f6CAIAAF0EAAAOAAAAZHJzL2Uyb0RvYy54bWysVMGO2yAQvVfqPyDujZ1suptEcVZVttse&#10;qm7UbT+AxWAjYUADjZ2/7wCO02xPrXpBwMx78+Z58PZ+6DQ5CvDKmorOZyUlwnBbK9NU9Mf3x3cr&#10;SnxgpmbaGlHRk/D0fvf2zbZ3G7GwrdW1AIIkxm96V9E2BLcpCs9b0TE/s04YDEoLHQt4hKaogfXI&#10;3uliUZa3RW+hdmC58B5vH3KQ7hK/lIKHJym9CERXFLWFtEJaX+Ja7LZs0wBzreKjDPYPKjqmDBad&#10;qB5YYOQnqD+oOsXBeivDjNuusFIqLlIP2M28fNXNc8ucSL2gOd5NNvn/R8u/Hg9AVF3R5ZISwzr8&#10;Rs8BmGraQD4A2J7srTHoowWCKehX7/wGYXtzgPHk3QFi84OEjkit3GcchWQHNkiG5PZpclsMgXC8&#10;XN3drRZYlGPo5uZ2uV5H9iLTRDoHPnwStiNxU1E/ypr05BLs+MWHDDwDIlgb0qOKdfm+TEq81ap+&#10;VFrHYBovsddAjgwHIwzzsfRVVmBKfzQ1CSeHrgRQzDRa0MirG0q0wInHTa6tDWqP1mQz0i6ctMha&#10;vgmJJmPTWfOr+oxzYcJZgzaYHWES1U7AsYv4Li7Cr4FjfoSKNPp/A54QqbI1YQJ3yljIHl5Xv9gm&#10;c/7Zgdx3tODF1qc0JskanOH0gcf3Fh/J7+cEv/wVdr8AAAD//wMAUEsDBBQABgAIAAAAIQA/looJ&#10;4QAAAAwBAAAPAAAAZHJzL2Rvd25yZXYueG1sTI9BS8NAEIXvgv9hGcGb3aRKmqTZFFGCiKfWCj1O&#10;smMSzO6G7LZN/73Tk97m8T7evFdsZjOIE02+d1ZBvIhAkG2c7m2rYP9ZPaQgfECrcXCWFFzIw6a8&#10;vSkw1+5st3TahVZwiPU5KuhCGHMpfdORQb9wI1n2vt1kMLCcWqknPHO4GeQyihJpsLf8ocORXjpq&#10;fnZHowC7j77y72/7+OK2rs6y6lUfvpS6v5uf1yACzeEPhmt9rg4ld6rd0WovBgVpliaMKlitYt5w&#10;JaLHhK+aveVTCrIs5P8R5S8AAAD//wMAUEsBAi0AFAAGAAgAAAAhALaDOJL+AAAA4QEAABMAAAAA&#10;AAAAAAAAAAAAAAAAAFtDb250ZW50X1R5cGVzXS54bWxQSwECLQAUAAYACAAAACEAOP0h/9YAAACU&#10;AQAACwAAAAAAAAAAAAAAAAAvAQAAX3JlbHMvLnJlbHNQSwECLQAUAAYACAAAACEA/3FX+ggCAABd&#10;BAAADgAAAAAAAAAAAAAAAAAuAgAAZHJzL2Uyb0RvYy54bWxQSwECLQAUAAYACAAAACEAP5aKCeEA&#10;AAAMAQAADwAAAAAAAAAAAAAAAABiBAAAZHJzL2Rvd25yZXYueG1sUEsFBgAAAAAEAAQA8wAAAHAF&#10;AAAAAA==&#10;" strokecolor="black [3213]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6CA5B0D" wp14:editId="26AC3D03">
                <wp:simplePos x="0" y="0"/>
                <wp:positionH relativeFrom="column">
                  <wp:posOffset>1275563</wp:posOffset>
                </wp:positionH>
                <wp:positionV relativeFrom="paragraph">
                  <wp:posOffset>3449143</wp:posOffset>
                </wp:positionV>
                <wp:extent cx="1994882" cy="546265"/>
                <wp:effectExtent l="0" t="0" r="24765" b="2540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882" cy="5462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C2BA4" w14:textId="77777777" w:rsidR="0030231B" w:rsidRDefault="0030231B" w:rsidP="007E31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Basic Prairie Seed Mix for Dry-Mesic Soils (TYP)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A5B0D" id="Rectangle: Rounded Corners 41" o:spid="_x0000_s1028" style="position:absolute;margin-left:100.45pt;margin-top:271.6pt;width:157.1pt;height:4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NauQIAAPkFAAAOAAAAZHJzL2Uyb0RvYy54bWysVE1v2zAMvQ/YfxB0X50YST+MOkWQosOA&#10;oivaDj0rshQbkEVNUmJnv36U5Lhp123AsBwUUSQfyWeSl1d9q8hOWNeALun0ZEKJ0ByqRm9K+u3p&#10;5tM5Jc4zXTEFWpR0Lxy9Wnz8cNmZQuRQg6qEJQiiXdGZktbemyLLHK9Fy9wJGKFRKcG2zKNoN1ll&#10;WYforcryyeQ068BWxgIXzuHrdVLSRcSXUnD/VUonPFElxdx8PG081+HMFpes2Fhm6oYPabB/yKJl&#10;jcagI9Q184xsbfMLVNtwCw6kP+HQZiBlw0WsAauZTt5U81gzI2ItSI4zI03u/8Hyu929JU1V0tmU&#10;Es1a/EYPyBrTGyUK8gBbXYmKrMBq/MgEjZCxzrgCHR/NvR0kh9dQfi9tG/6xMNJHlvcjy6L3hOPj&#10;9OJidn6eU8JRN5+d5qfzAJq9eBvr/GcBLQmXktqQREgqMsx2t84n+4NdiOhANdVNo1QUQvuIlbJk&#10;x/DDrzfT5KpMzdLT2QR/Q9jYbME6JvEKSOm/Yfs+UoLZHzmiFDyzQFSiJt78XomAp/SDkEg6kpHH&#10;xMYMUnKMc6F9ytnVrBLpef7bnCNgQJZIwIg9ALzm4oCdGBzsg6uI0zI6T/6UWHIePWJk0H50bhsN&#10;9j0AhVUNkZP9gaRETWDJ9+s+NmQeLMPLGqo9NqmFNL3O8JsGG+OWOX/PLI4rDjauIP8VD6mgKykM&#10;N0pqsD/eew/2OEWopaTD8S+p+75lVlCivmicr4vpbBb2RRRm87McBXusWR9r9LZdATYajhBmF6/B&#10;3qvDVVpon3FTLUNUVDHNMXZJubcHYeXTWsJdx8VyGc1wRxjmb/Wj4QE88Bx6/ql/ZtYM0+Fxru7g&#10;sCpY8WY+km3w1LDcepBNHJ4XXocvgPsltv+wC8MCO5aj1cvGXvwEAAD//wMAUEsDBBQABgAIAAAA&#10;IQCp/U513wAAAAsBAAAPAAAAZHJzL2Rvd25yZXYueG1sTI/BToNAEEDvJv7DZky82QWUpqUMTWP0&#10;QvTQqul1y45AZGeR3QL+veupHifz8uZNvp1NJ0YaXGsZIV5EIIgrq1uuEd7fnu9WIJxXrFVnmRB+&#10;yMG2uL7KVabtxHsaD74WQcIuUwiN930mpasaMsotbE8cdp92MMqHcailHtQU5KaTSRQtpVEthwuN&#10;6umxoerrcDYIH3M5RsfvsvOTLHev476yq6cXxNubebcB4Wn2Fxj+8kM6FKHpZM+snegQgn0dUIT0&#10;4T4BEYg0TmMQJ4Rlsk5AFrn8/0PxCwAA//8DAFBLAQItABQABgAIAAAAIQC2gziS/gAAAOEBAAAT&#10;AAAAAAAAAAAAAAAAAAAAAABbQ29udGVudF9UeXBlc10ueG1sUEsBAi0AFAAGAAgAAAAhADj9If/W&#10;AAAAlAEAAAsAAAAAAAAAAAAAAAAALwEAAF9yZWxzLy5yZWxzUEsBAi0AFAAGAAgAAAAhALu541q5&#10;AgAA+QUAAA4AAAAAAAAAAAAAAAAALgIAAGRycy9lMm9Eb2MueG1sUEsBAi0AFAAGAAgAAAAhAKn9&#10;TnXfAAAACwEAAA8AAAAAAAAAAAAAAAAAEwUAAGRycy9kb3ducmV2LnhtbFBLBQYAAAAABAAEAPMA&#10;AAAfBgAAAAA=&#10;" fillcolor="white [3212]" strokecolor="black [3213]" strokeweight="2pt">
                <v:fill opacity="46003f"/>
                <v:textbox>
                  <w:txbxContent>
                    <w:p w14:paraId="471C2BA4" w14:textId="77777777" w:rsidR="0030231B" w:rsidRDefault="0030231B" w:rsidP="007E31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Basic Prairie Seed Mix for Dry-Mesic Soils (TYP)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11BB26F" wp14:editId="39E2AE24">
                <wp:simplePos x="0" y="0"/>
                <wp:positionH relativeFrom="column">
                  <wp:posOffset>2018805</wp:posOffset>
                </wp:positionH>
                <wp:positionV relativeFrom="paragraph">
                  <wp:posOffset>2683823</wp:posOffset>
                </wp:positionV>
                <wp:extent cx="1994882" cy="546265"/>
                <wp:effectExtent l="0" t="0" r="24765" b="2540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882" cy="5462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4DCE9" w14:textId="30E33F20" w:rsidR="0030231B" w:rsidRDefault="0030231B" w:rsidP="007E31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Basic Prairie Seed Mix for Mesic-Wet Soils (TYP)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BB26F" id="Rectangle: Rounded Corners 34" o:spid="_x0000_s1029" style="position:absolute;margin-left:158.95pt;margin-top:211.3pt;width:157.1pt;height:4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TKuQIAAPkFAAAOAAAAZHJzL2Uyb0RvYy54bWysVE1v2zAMvQ/YfxB0Xx1nST+MOkWQosOA&#10;og3aDj0rshwbkEVNUmJnv36UZDtt123AsBwUUSQfyWeSl1ddI8leGFuDyml6MqFEKA5FrbY5/fZ0&#10;8+mcEuuYKpgEJXJ6EJZeLT5+uGx1JqZQgSyEIQiibNbqnFbO6SxJLK9Ew+wJaKFQWYJpmEPRbJPC&#10;sBbRG5lMJ5PTpAVTaANcWIuv11FJFwG/LAV392VphSMyp5ibC6cJ58afyeKSZVvDdFXzPg32D1k0&#10;rFYYdIS6Zo6Rnal/gWpqbsBC6U44NAmUZc1FqAGrSSdvqnmsmBahFiTH6pEm+/9g+d1+bUhd5PTz&#10;jBLFGvxGD8gaU1spMvIAO1WIgqzAKPzIBI2QsVbbDB0f9dr0ksWrL78rTeP/sTDSBZYPI8uic4Tj&#10;Y3pxMTs/n1LCUTefnU5P5x40OXprY90XAQ3xl5wan4RPKjDM9rfWRfvBzke0IOvippYyCL59xEoa&#10;smf44TfbNLpKXbH4dDbBXx82NJu3Dkm8ApLqb9iuSweYYwZYi/dMPFGRmnBzByk8nlQPokTSkYxp&#10;SGzMICbHOBfKxZxtxQoRn+e/zTkAeuQSCRixe4DXXAzYkcHe3ruKMC2j8+RPiUXn0SNEBuVG56ZW&#10;YN4DkFhVHznaDyRFajxLrtt0sSG9pX/ZQHHAJjUQp9dqflNjY9wy69bM4LjiYOMKcvd4lBLanEJ/&#10;o6QC8+O9d2+PU4RaSloc/5za7ztmBCXyq8L5ukhnM78vgjCbn01RMC81m5catWtWgI2W4rLTPFy9&#10;vZPDtTTQPOOmWvqoqGKKY+yccmcGYeXiWsJdx8VyGcxwR2jmbtWj5h7c8+x7/ql7Zkb30+Fwru5g&#10;WBUsezMf0dZ7KljuHJR1GJ4jr/0XwP0S2r/fhX6BvZSD1XFjL34CAAD//wMAUEsDBBQABgAIAAAA&#10;IQD2Yl364QAAAAsBAAAPAAAAZHJzL2Rvd25yZXYueG1sTI9BT4QwEIXvJv6HZky8uS2sIiLDZmP0&#10;QtzDrhqvXVqB2E6RdgH/vfWkx8n78t435Waxhk169L0jhGQlgGlqnOqpRXh9ebrKgfkgSUnjSCN8&#10;aw+b6vyslIVyM+31dAgtiyXkC4nQhTAUnPum01b6lRs0xezDjVaGeI4tV6OcY7k1PBUi41b2FBc6&#10;OeiHTjefh5NFeFvqSbx/1SbMvN7upn3j8sdnxMuLZXsPLOgl/MHwqx/VoYpOR3ci5ZlBWCe3dxFF&#10;uE7TDFgksnWaADsi3Ig8A16V/P8P1Q8AAAD//wMAUEsBAi0AFAAGAAgAAAAhALaDOJL+AAAA4QEA&#10;ABMAAAAAAAAAAAAAAAAAAAAAAFtDb250ZW50X1R5cGVzXS54bWxQSwECLQAUAAYACAAAACEAOP0h&#10;/9YAAACUAQAACwAAAAAAAAAAAAAAAAAvAQAAX3JlbHMvLnJlbHNQSwECLQAUAAYACAAAACEAmOpk&#10;yrkCAAD5BQAADgAAAAAAAAAAAAAAAAAuAgAAZHJzL2Uyb0RvYy54bWxQSwECLQAUAAYACAAAACEA&#10;9mJd+uEAAAALAQAADwAAAAAAAAAAAAAAAAATBQAAZHJzL2Rvd25yZXYueG1sUEsFBgAAAAAEAAQA&#10;8wAAACEGAAAAAA==&#10;" fillcolor="white [3212]" strokecolor="black [3213]" strokeweight="2pt">
                <v:fill opacity="46003f"/>
                <v:textbox>
                  <w:txbxContent>
                    <w:p w14:paraId="48D4DCE9" w14:textId="30E33F20" w:rsidR="0030231B" w:rsidRDefault="0030231B" w:rsidP="007E31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Basic Prairie Seed Mix for Mesic-Wet Soils (TYP)</w:t>
                      </w:r>
                    </w:p>
                  </w:txbxContent>
                </v:textbox>
              </v:roundrect>
            </w:pict>
          </mc:Fallback>
        </mc:AlternateContent>
      </w:r>
      <w:r w:rsidR="007E317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755C160" wp14:editId="4A90AC0F">
                <wp:simplePos x="0" y="0"/>
                <wp:positionH relativeFrom="column">
                  <wp:posOffset>361950</wp:posOffset>
                </wp:positionH>
                <wp:positionV relativeFrom="paragraph">
                  <wp:posOffset>1273810</wp:posOffset>
                </wp:positionV>
                <wp:extent cx="8082280" cy="7258050"/>
                <wp:effectExtent l="0" t="0" r="13970" b="19050"/>
                <wp:wrapNone/>
                <wp:docPr id="39" name="Freeform: 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280" cy="7258050"/>
                        </a:xfrm>
                        <a:custGeom>
                          <a:avLst/>
                          <a:gdLst>
                            <a:gd name="connsiteX0" fmla="*/ 7836195 w 7836195"/>
                            <a:gd name="connsiteY0" fmla="*/ 42530 h 7644809"/>
                            <a:gd name="connsiteX1" fmla="*/ 7825562 w 7836195"/>
                            <a:gd name="connsiteY1" fmla="*/ 1988289 h 7644809"/>
                            <a:gd name="connsiteX2" fmla="*/ 7549116 w 7836195"/>
                            <a:gd name="connsiteY2" fmla="*/ 2062716 h 7644809"/>
                            <a:gd name="connsiteX3" fmla="*/ 7251404 w 7836195"/>
                            <a:gd name="connsiteY3" fmla="*/ 2200940 h 7644809"/>
                            <a:gd name="connsiteX4" fmla="*/ 6974958 w 7836195"/>
                            <a:gd name="connsiteY4" fmla="*/ 2371061 h 7644809"/>
                            <a:gd name="connsiteX5" fmla="*/ 6762307 w 7836195"/>
                            <a:gd name="connsiteY5" fmla="*/ 2594344 h 7644809"/>
                            <a:gd name="connsiteX6" fmla="*/ 6624083 w 7836195"/>
                            <a:gd name="connsiteY6" fmla="*/ 2828261 h 7644809"/>
                            <a:gd name="connsiteX7" fmla="*/ 6570921 w 7836195"/>
                            <a:gd name="connsiteY7" fmla="*/ 3072809 h 7644809"/>
                            <a:gd name="connsiteX8" fmla="*/ 6539023 w 7836195"/>
                            <a:gd name="connsiteY8" fmla="*/ 3327991 h 7644809"/>
                            <a:gd name="connsiteX9" fmla="*/ 6570921 w 7836195"/>
                            <a:gd name="connsiteY9" fmla="*/ 3615070 h 7644809"/>
                            <a:gd name="connsiteX10" fmla="*/ 6602818 w 7836195"/>
                            <a:gd name="connsiteY10" fmla="*/ 3880884 h 7644809"/>
                            <a:gd name="connsiteX11" fmla="*/ 6772939 w 7836195"/>
                            <a:gd name="connsiteY11" fmla="*/ 4401879 h 7644809"/>
                            <a:gd name="connsiteX12" fmla="*/ 6858000 w 7836195"/>
                            <a:gd name="connsiteY12" fmla="*/ 4646428 h 7644809"/>
                            <a:gd name="connsiteX13" fmla="*/ 6911162 w 7836195"/>
                            <a:gd name="connsiteY13" fmla="*/ 4901609 h 7644809"/>
                            <a:gd name="connsiteX14" fmla="*/ 6964325 w 7836195"/>
                            <a:gd name="connsiteY14" fmla="*/ 5146158 h 7644809"/>
                            <a:gd name="connsiteX15" fmla="*/ 6996223 w 7836195"/>
                            <a:gd name="connsiteY15" fmla="*/ 5422605 h 7644809"/>
                            <a:gd name="connsiteX16" fmla="*/ 7006855 w 7836195"/>
                            <a:gd name="connsiteY16" fmla="*/ 5613991 h 7644809"/>
                            <a:gd name="connsiteX17" fmla="*/ 6974958 w 7836195"/>
                            <a:gd name="connsiteY17" fmla="*/ 5975498 h 7644809"/>
                            <a:gd name="connsiteX18" fmla="*/ 6921795 w 7836195"/>
                            <a:gd name="connsiteY18" fmla="*/ 6315740 h 7644809"/>
                            <a:gd name="connsiteX19" fmla="*/ 6847367 w 7836195"/>
                            <a:gd name="connsiteY19" fmla="*/ 6581554 h 7644809"/>
                            <a:gd name="connsiteX20" fmla="*/ 6783572 w 7836195"/>
                            <a:gd name="connsiteY20" fmla="*/ 6730409 h 7644809"/>
                            <a:gd name="connsiteX21" fmla="*/ 5869172 w 7836195"/>
                            <a:gd name="connsiteY21" fmla="*/ 5869172 h 7644809"/>
                            <a:gd name="connsiteX22" fmla="*/ 4752753 w 7836195"/>
                            <a:gd name="connsiteY22" fmla="*/ 5433237 h 7644809"/>
                            <a:gd name="connsiteX23" fmla="*/ 2977116 w 7836195"/>
                            <a:gd name="connsiteY23" fmla="*/ 7336465 h 7644809"/>
                            <a:gd name="connsiteX24" fmla="*/ 1637414 w 7836195"/>
                            <a:gd name="connsiteY24" fmla="*/ 7336465 h 7644809"/>
                            <a:gd name="connsiteX25" fmla="*/ 1307804 w 7836195"/>
                            <a:gd name="connsiteY25" fmla="*/ 7400261 h 7644809"/>
                            <a:gd name="connsiteX26" fmla="*/ 935665 w 7836195"/>
                            <a:gd name="connsiteY26" fmla="*/ 7517219 h 7644809"/>
                            <a:gd name="connsiteX27" fmla="*/ 680483 w 7836195"/>
                            <a:gd name="connsiteY27" fmla="*/ 7644809 h 7644809"/>
                            <a:gd name="connsiteX28" fmla="*/ 340242 w 7836195"/>
                            <a:gd name="connsiteY28" fmla="*/ 7304568 h 7644809"/>
                            <a:gd name="connsiteX29" fmla="*/ 0 w 7836195"/>
                            <a:gd name="connsiteY29" fmla="*/ 7506586 h 7644809"/>
                            <a:gd name="connsiteX30" fmla="*/ 10632 w 7836195"/>
                            <a:gd name="connsiteY30" fmla="*/ 7410893 h 7644809"/>
                            <a:gd name="connsiteX31" fmla="*/ 1063255 w 7836195"/>
                            <a:gd name="connsiteY31" fmla="*/ 6464596 h 7644809"/>
                            <a:gd name="connsiteX32" fmla="*/ 2286000 w 7836195"/>
                            <a:gd name="connsiteY32" fmla="*/ 5156791 h 7644809"/>
                            <a:gd name="connsiteX33" fmla="*/ 3997842 w 7836195"/>
                            <a:gd name="connsiteY33" fmla="*/ 3434316 h 7644809"/>
                            <a:gd name="connsiteX34" fmla="*/ 4890976 w 7836195"/>
                            <a:gd name="connsiteY34" fmla="*/ 2477386 h 7644809"/>
                            <a:gd name="connsiteX35" fmla="*/ 6602818 w 7836195"/>
                            <a:gd name="connsiteY35" fmla="*/ 733647 h 7644809"/>
                            <a:gd name="connsiteX36" fmla="*/ 7347097 w 7836195"/>
                            <a:gd name="connsiteY36" fmla="*/ 0 h 7644809"/>
                            <a:gd name="connsiteX37" fmla="*/ 7836195 w 7836195"/>
                            <a:gd name="connsiteY37" fmla="*/ 42530 h 7644809"/>
                            <a:gd name="connsiteX0" fmla="*/ 7836195 w 7836195"/>
                            <a:gd name="connsiteY0" fmla="*/ 0 h 7644809"/>
                            <a:gd name="connsiteX1" fmla="*/ 7825562 w 7836195"/>
                            <a:gd name="connsiteY1" fmla="*/ 1988289 h 7644809"/>
                            <a:gd name="connsiteX2" fmla="*/ 7549116 w 7836195"/>
                            <a:gd name="connsiteY2" fmla="*/ 2062716 h 7644809"/>
                            <a:gd name="connsiteX3" fmla="*/ 7251404 w 7836195"/>
                            <a:gd name="connsiteY3" fmla="*/ 2200940 h 7644809"/>
                            <a:gd name="connsiteX4" fmla="*/ 6974958 w 7836195"/>
                            <a:gd name="connsiteY4" fmla="*/ 2371061 h 7644809"/>
                            <a:gd name="connsiteX5" fmla="*/ 6762307 w 7836195"/>
                            <a:gd name="connsiteY5" fmla="*/ 2594344 h 7644809"/>
                            <a:gd name="connsiteX6" fmla="*/ 6624083 w 7836195"/>
                            <a:gd name="connsiteY6" fmla="*/ 2828261 h 7644809"/>
                            <a:gd name="connsiteX7" fmla="*/ 6570921 w 7836195"/>
                            <a:gd name="connsiteY7" fmla="*/ 3072809 h 7644809"/>
                            <a:gd name="connsiteX8" fmla="*/ 6539023 w 7836195"/>
                            <a:gd name="connsiteY8" fmla="*/ 3327991 h 7644809"/>
                            <a:gd name="connsiteX9" fmla="*/ 6570921 w 7836195"/>
                            <a:gd name="connsiteY9" fmla="*/ 3615070 h 7644809"/>
                            <a:gd name="connsiteX10" fmla="*/ 6602818 w 7836195"/>
                            <a:gd name="connsiteY10" fmla="*/ 3880884 h 7644809"/>
                            <a:gd name="connsiteX11" fmla="*/ 6772939 w 7836195"/>
                            <a:gd name="connsiteY11" fmla="*/ 4401879 h 7644809"/>
                            <a:gd name="connsiteX12" fmla="*/ 6858000 w 7836195"/>
                            <a:gd name="connsiteY12" fmla="*/ 4646428 h 7644809"/>
                            <a:gd name="connsiteX13" fmla="*/ 6911162 w 7836195"/>
                            <a:gd name="connsiteY13" fmla="*/ 4901609 h 7644809"/>
                            <a:gd name="connsiteX14" fmla="*/ 6964325 w 7836195"/>
                            <a:gd name="connsiteY14" fmla="*/ 5146158 h 7644809"/>
                            <a:gd name="connsiteX15" fmla="*/ 6996223 w 7836195"/>
                            <a:gd name="connsiteY15" fmla="*/ 5422605 h 7644809"/>
                            <a:gd name="connsiteX16" fmla="*/ 7006855 w 7836195"/>
                            <a:gd name="connsiteY16" fmla="*/ 5613991 h 7644809"/>
                            <a:gd name="connsiteX17" fmla="*/ 6974958 w 7836195"/>
                            <a:gd name="connsiteY17" fmla="*/ 5975498 h 7644809"/>
                            <a:gd name="connsiteX18" fmla="*/ 6921795 w 7836195"/>
                            <a:gd name="connsiteY18" fmla="*/ 6315740 h 7644809"/>
                            <a:gd name="connsiteX19" fmla="*/ 6847367 w 7836195"/>
                            <a:gd name="connsiteY19" fmla="*/ 6581554 h 7644809"/>
                            <a:gd name="connsiteX20" fmla="*/ 6783572 w 7836195"/>
                            <a:gd name="connsiteY20" fmla="*/ 6730409 h 7644809"/>
                            <a:gd name="connsiteX21" fmla="*/ 5869172 w 7836195"/>
                            <a:gd name="connsiteY21" fmla="*/ 5869172 h 7644809"/>
                            <a:gd name="connsiteX22" fmla="*/ 4752753 w 7836195"/>
                            <a:gd name="connsiteY22" fmla="*/ 5433237 h 7644809"/>
                            <a:gd name="connsiteX23" fmla="*/ 2977116 w 7836195"/>
                            <a:gd name="connsiteY23" fmla="*/ 7336465 h 7644809"/>
                            <a:gd name="connsiteX24" fmla="*/ 1637414 w 7836195"/>
                            <a:gd name="connsiteY24" fmla="*/ 7336465 h 7644809"/>
                            <a:gd name="connsiteX25" fmla="*/ 1307804 w 7836195"/>
                            <a:gd name="connsiteY25" fmla="*/ 7400261 h 7644809"/>
                            <a:gd name="connsiteX26" fmla="*/ 935665 w 7836195"/>
                            <a:gd name="connsiteY26" fmla="*/ 7517219 h 7644809"/>
                            <a:gd name="connsiteX27" fmla="*/ 680483 w 7836195"/>
                            <a:gd name="connsiteY27" fmla="*/ 7644809 h 7644809"/>
                            <a:gd name="connsiteX28" fmla="*/ 340242 w 7836195"/>
                            <a:gd name="connsiteY28" fmla="*/ 7304568 h 7644809"/>
                            <a:gd name="connsiteX29" fmla="*/ 0 w 7836195"/>
                            <a:gd name="connsiteY29" fmla="*/ 7506586 h 7644809"/>
                            <a:gd name="connsiteX30" fmla="*/ 10632 w 7836195"/>
                            <a:gd name="connsiteY30" fmla="*/ 7410893 h 7644809"/>
                            <a:gd name="connsiteX31" fmla="*/ 1063255 w 7836195"/>
                            <a:gd name="connsiteY31" fmla="*/ 6464596 h 7644809"/>
                            <a:gd name="connsiteX32" fmla="*/ 2286000 w 7836195"/>
                            <a:gd name="connsiteY32" fmla="*/ 5156791 h 7644809"/>
                            <a:gd name="connsiteX33" fmla="*/ 3997842 w 7836195"/>
                            <a:gd name="connsiteY33" fmla="*/ 3434316 h 7644809"/>
                            <a:gd name="connsiteX34" fmla="*/ 4890976 w 7836195"/>
                            <a:gd name="connsiteY34" fmla="*/ 2477386 h 7644809"/>
                            <a:gd name="connsiteX35" fmla="*/ 6602818 w 7836195"/>
                            <a:gd name="connsiteY35" fmla="*/ 733647 h 7644809"/>
                            <a:gd name="connsiteX36" fmla="*/ 7347097 w 7836195"/>
                            <a:gd name="connsiteY36" fmla="*/ 0 h 7644809"/>
                            <a:gd name="connsiteX37" fmla="*/ 7836195 w 7836195"/>
                            <a:gd name="connsiteY37" fmla="*/ 0 h 7644809"/>
                            <a:gd name="connsiteX0" fmla="*/ 7836195 w 7836195"/>
                            <a:gd name="connsiteY0" fmla="*/ 0 h 7644809"/>
                            <a:gd name="connsiteX1" fmla="*/ 7825562 w 7836195"/>
                            <a:gd name="connsiteY1" fmla="*/ 1988289 h 7644809"/>
                            <a:gd name="connsiteX2" fmla="*/ 7549116 w 7836195"/>
                            <a:gd name="connsiteY2" fmla="*/ 2062716 h 7644809"/>
                            <a:gd name="connsiteX3" fmla="*/ 7251404 w 7836195"/>
                            <a:gd name="connsiteY3" fmla="*/ 2200940 h 7644809"/>
                            <a:gd name="connsiteX4" fmla="*/ 6974958 w 7836195"/>
                            <a:gd name="connsiteY4" fmla="*/ 2371061 h 7644809"/>
                            <a:gd name="connsiteX5" fmla="*/ 6762307 w 7836195"/>
                            <a:gd name="connsiteY5" fmla="*/ 2594344 h 7644809"/>
                            <a:gd name="connsiteX6" fmla="*/ 6624083 w 7836195"/>
                            <a:gd name="connsiteY6" fmla="*/ 2828261 h 7644809"/>
                            <a:gd name="connsiteX7" fmla="*/ 6570921 w 7836195"/>
                            <a:gd name="connsiteY7" fmla="*/ 3072809 h 7644809"/>
                            <a:gd name="connsiteX8" fmla="*/ 6539023 w 7836195"/>
                            <a:gd name="connsiteY8" fmla="*/ 3327991 h 7644809"/>
                            <a:gd name="connsiteX9" fmla="*/ 6570921 w 7836195"/>
                            <a:gd name="connsiteY9" fmla="*/ 3615070 h 7644809"/>
                            <a:gd name="connsiteX10" fmla="*/ 6602818 w 7836195"/>
                            <a:gd name="connsiteY10" fmla="*/ 3880884 h 7644809"/>
                            <a:gd name="connsiteX11" fmla="*/ 6772939 w 7836195"/>
                            <a:gd name="connsiteY11" fmla="*/ 4401879 h 7644809"/>
                            <a:gd name="connsiteX12" fmla="*/ 6858000 w 7836195"/>
                            <a:gd name="connsiteY12" fmla="*/ 4646428 h 7644809"/>
                            <a:gd name="connsiteX13" fmla="*/ 6911162 w 7836195"/>
                            <a:gd name="connsiteY13" fmla="*/ 4901609 h 7644809"/>
                            <a:gd name="connsiteX14" fmla="*/ 6964325 w 7836195"/>
                            <a:gd name="connsiteY14" fmla="*/ 5146158 h 7644809"/>
                            <a:gd name="connsiteX15" fmla="*/ 6996223 w 7836195"/>
                            <a:gd name="connsiteY15" fmla="*/ 5422605 h 7644809"/>
                            <a:gd name="connsiteX16" fmla="*/ 7006855 w 7836195"/>
                            <a:gd name="connsiteY16" fmla="*/ 5613991 h 7644809"/>
                            <a:gd name="connsiteX17" fmla="*/ 6974958 w 7836195"/>
                            <a:gd name="connsiteY17" fmla="*/ 5975498 h 7644809"/>
                            <a:gd name="connsiteX18" fmla="*/ 6921795 w 7836195"/>
                            <a:gd name="connsiteY18" fmla="*/ 6315740 h 7644809"/>
                            <a:gd name="connsiteX19" fmla="*/ 6847367 w 7836195"/>
                            <a:gd name="connsiteY19" fmla="*/ 6581554 h 7644809"/>
                            <a:gd name="connsiteX20" fmla="*/ 6783572 w 7836195"/>
                            <a:gd name="connsiteY20" fmla="*/ 6730409 h 7644809"/>
                            <a:gd name="connsiteX21" fmla="*/ 5869172 w 7836195"/>
                            <a:gd name="connsiteY21" fmla="*/ 5869172 h 7644809"/>
                            <a:gd name="connsiteX22" fmla="*/ 4752753 w 7836195"/>
                            <a:gd name="connsiteY22" fmla="*/ 5433237 h 7644809"/>
                            <a:gd name="connsiteX23" fmla="*/ 2977116 w 7836195"/>
                            <a:gd name="connsiteY23" fmla="*/ 7336465 h 7644809"/>
                            <a:gd name="connsiteX24" fmla="*/ 1637414 w 7836195"/>
                            <a:gd name="connsiteY24" fmla="*/ 7336465 h 7644809"/>
                            <a:gd name="connsiteX25" fmla="*/ 1307804 w 7836195"/>
                            <a:gd name="connsiteY25" fmla="*/ 7400261 h 7644809"/>
                            <a:gd name="connsiteX26" fmla="*/ 935665 w 7836195"/>
                            <a:gd name="connsiteY26" fmla="*/ 7517219 h 7644809"/>
                            <a:gd name="connsiteX27" fmla="*/ 680483 w 7836195"/>
                            <a:gd name="connsiteY27" fmla="*/ 7644809 h 7644809"/>
                            <a:gd name="connsiteX28" fmla="*/ 306488 w 7836195"/>
                            <a:gd name="connsiteY28" fmla="*/ 7261610 h 7644809"/>
                            <a:gd name="connsiteX29" fmla="*/ 0 w 7836195"/>
                            <a:gd name="connsiteY29" fmla="*/ 7506586 h 7644809"/>
                            <a:gd name="connsiteX30" fmla="*/ 10632 w 7836195"/>
                            <a:gd name="connsiteY30" fmla="*/ 7410893 h 7644809"/>
                            <a:gd name="connsiteX31" fmla="*/ 1063255 w 7836195"/>
                            <a:gd name="connsiteY31" fmla="*/ 6464596 h 7644809"/>
                            <a:gd name="connsiteX32" fmla="*/ 2286000 w 7836195"/>
                            <a:gd name="connsiteY32" fmla="*/ 5156791 h 7644809"/>
                            <a:gd name="connsiteX33" fmla="*/ 3997842 w 7836195"/>
                            <a:gd name="connsiteY33" fmla="*/ 3434316 h 7644809"/>
                            <a:gd name="connsiteX34" fmla="*/ 4890976 w 7836195"/>
                            <a:gd name="connsiteY34" fmla="*/ 2477386 h 7644809"/>
                            <a:gd name="connsiteX35" fmla="*/ 6602818 w 7836195"/>
                            <a:gd name="connsiteY35" fmla="*/ 733647 h 7644809"/>
                            <a:gd name="connsiteX36" fmla="*/ 7347097 w 7836195"/>
                            <a:gd name="connsiteY36" fmla="*/ 0 h 7644809"/>
                            <a:gd name="connsiteX37" fmla="*/ 7836195 w 7836195"/>
                            <a:gd name="connsiteY37" fmla="*/ 0 h 7644809"/>
                            <a:gd name="connsiteX0" fmla="*/ 7850899 w 7850899"/>
                            <a:gd name="connsiteY0" fmla="*/ 0 h 7644809"/>
                            <a:gd name="connsiteX1" fmla="*/ 7840266 w 7850899"/>
                            <a:gd name="connsiteY1" fmla="*/ 1988289 h 7644809"/>
                            <a:gd name="connsiteX2" fmla="*/ 7563820 w 7850899"/>
                            <a:gd name="connsiteY2" fmla="*/ 2062716 h 7644809"/>
                            <a:gd name="connsiteX3" fmla="*/ 7266108 w 7850899"/>
                            <a:gd name="connsiteY3" fmla="*/ 2200940 h 7644809"/>
                            <a:gd name="connsiteX4" fmla="*/ 6989662 w 7850899"/>
                            <a:gd name="connsiteY4" fmla="*/ 2371061 h 7644809"/>
                            <a:gd name="connsiteX5" fmla="*/ 6777011 w 7850899"/>
                            <a:gd name="connsiteY5" fmla="*/ 2594344 h 7644809"/>
                            <a:gd name="connsiteX6" fmla="*/ 6638787 w 7850899"/>
                            <a:gd name="connsiteY6" fmla="*/ 2828261 h 7644809"/>
                            <a:gd name="connsiteX7" fmla="*/ 6585625 w 7850899"/>
                            <a:gd name="connsiteY7" fmla="*/ 3072809 h 7644809"/>
                            <a:gd name="connsiteX8" fmla="*/ 6553727 w 7850899"/>
                            <a:gd name="connsiteY8" fmla="*/ 3327991 h 7644809"/>
                            <a:gd name="connsiteX9" fmla="*/ 6585625 w 7850899"/>
                            <a:gd name="connsiteY9" fmla="*/ 3615070 h 7644809"/>
                            <a:gd name="connsiteX10" fmla="*/ 6617522 w 7850899"/>
                            <a:gd name="connsiteY10" fmla="*/ 3880884 h 7644809"/>
                            <a:gd name="connsiteX11" fmla="*/ 6787643 w 7850899"/>
                            <a:gd name="connsiteY11" fmla="*/ 4401879 h 7644809"/>
                            <a:gd name="connsiteX12" fmla="*/ 6872704 w 7850899"/>
                            <a:gd name="connsiteY12" fmla="*/ 4646428 h 7644809"/>
                            <a:gd name="connsiteX13" fmla="*/ 6925866 w 7850899"/>
                            <a:gd name="connsiteY13" fmla="*/ 4901609 h 7644809"/>
                            <a:gd name="connsiteX14" fmla="*/ 6979029 w 7850899"/>
                            <a:gd name="connsiteY14" fmla="*/ 5146158 h 7644809"/>
                            <a:gd name="connsiteX15" fmla="*/ 7010927 w 7850899"/>
                            <a:gd name="connsiteY15" fmla="*/ 5422605 h 7644809"/>
                            <a:gd name="connsiteX16" fmla="*/ 7021559 w 7850899"/>
                            <a:gd name="connsiteY16" fmla="*/ 5613991 h 7644809"/>
                            <a:gd name="connsiteX17" fmla="*/ 6989662 w 7850899"/>
                            <a:gd name="connsiteY17" fmla="*/ 5975498 h 7644809"/>
                            <a:gd name="connsiteX18" fmla="*/ 6936499 w 7850899"/>
                            <a:gd name="connsiteY18" fmla="*/ 6315740 h 7644809"/>
                            <a:gd name="connsiteX19" fmla="*/ 6862071 w 7850899"/>
                            <a:gd name="connsiteY19" fmla="*/ 6581554 h 7644809"/>
                            <a:gd name="connsiteX20" fmla="*/ 6798276 w 7850899"/>
                            <a:gd name="connsiteY20" fmla="*/ 6730409 h 7644809"/>
                            <a:gd name="connsiteX21" fmla="*/ 5883876 w 7850899"/>
                            <a:gd name="connsiteY21" fmla="*/ 5869172 h 7644809"/>
                            <a:gd name="connsiteX22" fmla="*/ 4767457 w 7850899"/>
                            <a:gd name="connsiteY22" fmla="*/ 5433237 h 7644809"/>
                            <a:gd name="connsiteX23" fmla="*/ 2991820 w 7850899"/>
                            <a:gd name="connsiteY23" fmla="*/ 7336465 h 7644809"/>
                            <a:gd name="connsiteX24" fmla="*/ 1652118 w 7850899"/>
                            <a:gd name="connsiteY24" fmla="*/ 7336465 h 7644809"/>
                            <a:gd name="connsiteX25" fmla="*/ 1322508 w 7850899"/>
                            <a:gd name="connsiteY25" fmla="*/ 7400261 h 7644809"/>
                            <a:gd name="connsiteX26" fmla="*/ 950369 w 7850899"/>
                            <a:gd name="connsiteY26" fmla="*/ 7517219 h 7644809"/>
                            <a:gd name="connsiteX27" fmla="*/ 695187 w 7850899"/>
                            <a:gd name="connsiteY27" fmla="*/ 7644809 h 7644809"/>
                            <a:gd name="connsiteX28" fmla="*/ 321192 w 7850899"/>
                            <a:gd name="connsiteY28" fmla="*/ 7261610 h 7644809"/>
                            <a:gd name="connsiteX29" fmla="*/ 14704 w 7850899"/>
                            <a:gd name="connsiteY29" fmla="*/ 7506586 h 7644809"/>
                            <a:gd name="connsiteX30" fmla="*/ 0 w 7850899"/>
                            <a:gd name="connsiteY30" fmla="*/ 7410894 h 7644809"/>
                            <a:gd name="connsiteX31" fmla="*/ 1077959 w 7850899"/>
                            <a:gd name="connsiteY31" fmla="*/ 6464596 h 7644809"/>
                            <a:gd name="connsiteX32" fmla="*/ 2300704 w 7850899"/>
                            <a:gd name="connsiteY32" fmla="*/ 5156791 h 7644809"/>
                            <a:gd name="connsiteX33" fmla="*/ 4012546 w 7850899"/>
                            <a:gd name="connsiteY33" fmla="*/ 3434316 h 7644809"/>
                            <a:gd name="connsiteX34" fmla="*/ 4905680 w 7850899"/>
                            <a:gd name="connsiteY34" fmla="*/ 2477386 h 7644809"/>
                            <a:gd name="connsiteX35" fmla="*/ 6617522 w 7850899"/>
                            <a:gd name="connsiteY35" fmla="*/ 733647 h 7644809"/>
                            <a:gd name="connsiteX36" fmla="*/ 7361801 w 7850899"/>
                            <a:gd name="connsiteY36" fmla="*/ 0 h 7644809"/>
                            <a:gd name="connsiteX37" fmla="*/ 7850899 w 7850899"/>
                            <a:gd name="connsiteY37" fmla="*/ 0 h 7644809"/>
                            <a:gd name="connsiteX0" fmla="*/ 7850899 w 7850899"/>
                            <a:gd name="connsiteY0" fmla="*/ 0 h 7644809"/>
                            <a:gd name="connsiteX1" fmla="*/ 7840266 w 7850899"/>
                            <a:gd name="connsiteY1" fmla="*/ 1988289 h 7644809"/>
                            <a:gd name="connsiteX2" fmla="*/ 7563820 w 7850899"/>
                            <a:gd name="connsiteY2" fmla="*/ 2062716 h 7644809"/>
                            <a:gd name="connsiteX3" fmla="*/ 7266108 w 7850899"/>
                            <a:gd name="connsiteY3" fmla="*/ 2200940 h 7644809"/>
                            <a:gd name="connsiteX4" fmla="*/ 6989662 w 7850899"/>
                            <a:gd name="connsiteY4" fmla="*/ 2371061 h 7644809"/>
                            <a:gd name="connsiteX5" fmla="*/ 6777011 w 7850899"/>
                            <a:gd name="connsiteY5" fmla="*/ 2594344 h 7644809"/>
                            <a:gd name="connsiteX6" fmla="*/ 6638787 w 7850899"/>
                            <a:gd name="connsiteY6" fmla="*/ 2828261 h 7644809"/>
                            <a:gd name="connsiteX7" fmla="*/ 6585625 w 7850899"/>
                            <a:gd name="connsiteY7" fmla="*/ 3072809 h 7644809"/>
                            <a:gd name="connsiteX8" fmla="*/ 6553727 w 7850899"/>
                            <a:gd name="connsiteY8" fmla="*/ 3327991 h 7644809"/>
                            <a:gd name="connsiteX9" fmla="*/ 6585625 w 7850899"/>
                            <a:gd name="connsiteY9" fmla="*/ 3615070 h 7644809"/>
                            <a:gd name="connsiteX10" fmla="*/ 6617522 w 7850899"/>
                            <a:gd name="connsiteY10" fmla="*/ 3880884 h 7644809"/>
                            <a:gd name="connsiteX11" fmla="*/ 6787643 w 7850899"/>
                            <a:gd name="connsiteY11" fmla="*/ 4401879 h 7644809"/>
                            <a:gd name="connsiteX12" fmla="*/ 6872704 w 7850899"/>
                            <a:gd name="connsiteY12" fmla="*/ 4646428 h 7644809"/>
                            <a:gd name="connsiteX13" fmla="*/ 6925866 w 7850899"/>
                            <a:gd name="connsiteY13" fmla="*/ 4901609 h 7644809"/>
                            <a:gd name="connsiteX14" fmla="*/ 6979029 w 7850899"/>
                            <a:gd name="connsiteY14" fmla="*/ 5146158 h 7644809"/>
                            <a:gd name="connsiteX15" fmla="*/ 7010927 w 7850899"/>
                            <a:gd name="connsiteY15" fmla="*/ 5422605 h 7644809"/>
                            <a:gd name="connsiteX16" fmla="*/ 7021559 w 7850899"/>
                            <a:gd name="connsiteY16" fmla="*/ 5613991 h 7644809"/>
                            <a:gd name="connsiteX17" fmla="*/ 6989662 w 7850899"/>
                            <a:gd name="connsiteY17" fmla="*/ 5975498 h 7644809"/>
                            <a:gd name="connsiteX18" fmla="*/ 6936499 w 7850899"/>
                            <a:gd name="connsiteY18" fmla="*/ 6315740 h 7644809"/>
                            <a:gd name="connsiteX19" fmla="*/ 6862071 w 7850899"/>
                            <a:gd name="connsiteY19" fmla="*/ 6581554 h 7644809"/>
                            <a:gd name="connsiteX20" fmla="*/ 6798276 w 7850899"/>
                            <a:gd name="connsiteY20" fmla="*/ 6730409 h 7644809"/>
                            <a:gd name="connsiteX21" fmla="*/ 5883876 w 7850899"/>
                            <a:gd name="connsiteY21" fmla="*/ 5869172 h 7644809"/>
                            <a:gd name="connsiteX22" fmla="*/ 4767457 w 7850899"/>
                            <a:gd name="connsiteY22" fmla="*/ 5433237 h 7644809"/>
                            <a:gd name="connsiteX23" fmla="*/ 2991820 w 7850899"/>
                            <a:gd name="connsiteY23" fmla="*/ 7336465 h 7644809"/>
                            <a:gd name="connsiteX24" fmla="*/ 1652118 w 7850899"/>
                            <a:gd name="connsiteY24" fmla="*/ 7336465 h 7644809"/>
                            <a:gd name="connsiteX25" fmla="*/ 1322508 w 7850899"/>
                            <a:gd name="connsiteY25" fmla="*/ 7400261 h 7644809"/>
                            <a:gd name="connsiteX26" fmla="*/ 950369 w 7850899"/>
                            <a:gd name="connsiteY26" fmla="*/ 7517219 h 7644809"/>
                            <a:gd name="connsiteX27" fmla="*/ 695187 w 7850899"/>
                            <a:gd name="connsiteY27" fmla="*/ 7644809 h 7644809"/>
                            <a:gd name="connsiteX28" fmla="*/ 321192 w 7850899"/>
                            <a:gd name="connsiteY28" fmla="*/ 7261610 h 7644809"/>
                            <a:gd name="connsiteX29" fmla="*/ 639 w 7850899"/>
                            <a:gd name="connsiteY29" fmla="*/ 7509654 h 7644809"/>
                            <a:gd name="connsiteX30" fmla="*/ 0 w 7850899"/>
                            <a:gd name="connsiteY30" fmla="*/ 7410894 h 7644809"/>
                            <a:gd name="connsiteX31" fmla="*/ 1077959 w 7850899"/>
                            <a:gd name="connsiteY31" fmla="*/ 6464596 h 7644809"/>
                            <a:gd name="connsiteX32" fmla="*/ 2300704 w 7850899"/>
                            <a:gd name="connsiteY32" fmla="*/ 5156791 h 7644809"/>
                            <a:gd name="connsiteX33" fmla="*/ 4012546 w 7850899"/>
                            <a:gd name="connsiteY33" fmla="*/ 3434316 h 7644809"/>
                            <a:gd name="connsiteX34" fmla="*/ 4905680 w 7850899"/>
                            <a:gd name="connsiteY34" fmla="*/ 2477386 h 7644809"/>
                            <a:gd name="connsiteX35" fmla="*/ 6617522 w 7850899"/>
                            <a:gd name="connsiteY35" fmla="*/ 733647 h 7644809"/>
                            <a:gd name="connsiteX36" fmla="*/ 7361801 w 7850899"/>
                            <a:gd name="connsiteY36" fmla="*/ 0 h 7644809"/>
                            <a:gd name="connsiteX37" fmla="*/ 7850899 w 7850899"/>
                            <a:gd name="connsiteY37" fmla="*/ 0 h 7644809"/>
                            <a:gd name="connsiteX0" fmla="*/ 7850899 w 7850899"/>
                            <a:gd name="connsiteY0" fmla="*/ 46076 h 7644809"/>
                            <a:gd name="connsiteX1" fmla="*/ 7840266 w 7850899"/>
                            <a:gd name="connsiteY1" fmla="*/ 1988289 h 7644809"/>
                            <a:gd name="connsiteX2" fmla="*/ 7563820 w 7850899"/>
                            <a:gd name="connsiteY2" fmla="*/ 2062716 h 7644809"/>
                            <a:gd name="connsiteX3" fmla="*/ 7266108 w 7850899"/>
                            <a:gd name="connsiteY3" fmla="*/ 2200940 h 7644809"/>
                            <a:gd name="connsiteX4" fmla="*/ 6989662 w 7850899"/>
                            <a:gd name="connsiteY4" fmla="*/ 2371061 h 7644809"/>
                            <a:gd name="connsiteX5" fmla="*/ 6777011 w 7850899"/>
                            <a:gd name="connsiteY5" fmla="*/ 2594344 h 7644809"/>
                            <a:gd name="connsiteX6" fmla="*/ 6638787 w 7850899"/>
                            <a:gd name="connsiteY6" fmla="*/ 2828261 h 7644809"/>
                            <a:gd name="connsiteX7" fmla="*/ 6585625 w 7850899"/>
                            <a:gd name="connsiteY7" fmla="*/ 3072809 h 7644809"/>
                            <a:gd name="connsiteX8" fmla="*/ 6553727 w 7850899"/>
                            <a:gd name="connsiteY8" fmla="*/ 3327991 h 7644809"/>
                            <a:gd name="connsiteX9" fmla="*/ 6585625 w 7850899"/>
                            <a:gd name="connsiteY9" fmla="*/ 3615070 h 7644809"/>
                            <a:gd name="connsiteX10" fmla="*/ 6617522 w 7850899"/>
                            <a:gd name="connsiteY10" fmla="*/ 3880884 h 7644809"/>
                            <a:gd name="connsiteX11" fmla="*/ 6787643 w 7850899"/>
                            <a:gd name="connsiteY11" fmla="*/ 4401879 h 7644809"/>
                            <a:gd name="connsiteX12" fmla="*/ 6872704 w 7850899"/>
                            <a:gd name="connsiteY12" fmla="*/ 4646428 h 7644809"/>
                            <a:gd name="connsiteX13" fmla="*/ 6925866 w 7850899"/>
                            <a:gd name="connsiteY13" fmla="*/ 4901609 h 7644809"/>
                            <a:gd name="connsiteX14" fmla="*/ 6979029 w 7850899"/>
                            <a:gd name="connsiteY14" fmla="*/ 5146158 h 7644809"/>
                            <a:gd name="connsiteX15" fmla="*/ 7010927 w 7850899"/>
                            <a:gd name="connsiteY15" fmla="*/ 5422605 h 7644809"/>
                            <a:gd name="connsiteX16" fmla="*/ 7021559 w 7850899"/>
                            <a:gd name="connsiteY16" fmla="*/ 5613991 h 7644809"/>
                            <a:gd name="connsiteX17" fmla="*/ 6989662 w 7850899"/>
                            <a:gd name="connsiteY17" fmla="*/ 5975498 h 7644809"/>
                            <a:gd name="connsiteX18" fmla="*/ 6936499 w 7850899"/>
                            <a:gd name="connsiteY18" fmla="*/ 6315740 h 7644809"/>
                            <a:gd name="connsiteX19" fmla="*/ 6862071 w 7850899"/>
                            <a:gd name="connsiteY19" fmla="*/ 6581554 h 7644809"/>
                            <a:gd name="connsiteX20" fmla="*/ 6798276 w 7850899"/>
                            <a:gd name="connsiteY20" fmla="*/ 6730409 h 7644809"/>
                            <a:gd name="connsiteX21" fmla="*/ 5883876 w 7850899"/>
                            <a:gd name="connsiteY21" fmla="*/ 5869172 h 7644809"/>
                            <a:gd name="connsiteX22" fmla="*/ 4767457 w 7850899"/>
                            <a:gd name="connsiteY22" fmla="*/ 5433237 h 7644809"/>
                            <a:gd name="connsiteX23" fmla="*/ 2991820 w 7850899"/>
                            <a:gd name="connsiteY23" fmla="*/ 7336465 h 7644809"/>
                            <a:gd name="connsiteX24" fmla="*/ 1652118 w 7850899"/>
                            <a:gd name="connsiteY24" fmla="*/ 7336465 h 7644809"/>
                            <a:gd name="connsiteX25" fmla="*/ 1322508 w 7850899"/>
                            <a:gd name="connsiteY25" fmla="*/ 7400261 h 7644809"/>
                            <a:gd name="connsiteX26" fmla="*/ 950369 w 7850899"/>
                            <a:gd name="connsiteY26" fmla="*/ 7517219 h 7644809"/>
                            <a:gd name="connsiteX27" fmla="*/ 695187 w 7850899"/>
                            <a:gd name="connsiteY27" fmla="*/ 7644809 h 7644809"/>
                            <a:gd name="connsiteX28" fmla="*/ 321192 w 7850899"/>
                            <a:gd name="connsiteY28" fmla="*/ 7261610 h 7644809"/>
                            <a:gd name="connsiteX29" fmla="*/ 639 w 7850899"/>
                            <a:gd name="connsiteY29" fmla="*/ 7509654 h 7644809"/>
                            <a:gd name="connsiteX30" fmla="*/ 0 w 7850899"/>
                            <a:gd name="connsiteY30" fmla="*/ 7410894 h 7644809"/>
                            <a:gd name="connsiteX31" fmla="*/ 1077959 w 7850899"/>
                            <a:gd name="connsiteY31" fmla="*/ 6464596 h 7644809"/>
                            <a:gd name="connsiteX32" fmla="*/ 2300704 w 7850899"/>
                            <a:gd name="connsiteY32" fmla="*/ 5156791 h 7644809"/>
                            <a:gd name="connsiteX33" fmla="*/ 4012546 w 7850899"/>
                            <a:gd name="connsiteY33" fmla="*/ 3434316 h 7644809"/>
                            <a:gd name="connsiteX34" fmla="*/ 4905680 w 7850899"/>
                            <a:gd name="connsiteY34" fmla="*/ 2477386 h 7644809"/>
                            <a:gd name="connsiteX35" fmla="*/ 6617522 w 7850899"/>
                            <a:gd name="connsiteY35" fmla="*/ 733647 h 7644809"/>
                            <a:gd name="connsiteX36" fmla="*/ 7361801 w 7850899"/>
                            <a:gd name="connsiteY36" fmla="*/ 0 h 7644809"/>
                            <a:gd name="connsiteX37" fmla="*/ 7850899 w 7850899"/>
                            <a:gd name="connsiteY37" fmla="*/ 46076 h 7644809"/>
                            <a:gd name="connsiteX0" fmla="*/ 7850899 w 7850899"/>
                            <a:gd name="connsiteY0" fmla="*/ 0 h 7598733"/>
                            <a:gd name="connsiteX1" fmla="*/ 7840266 w 7850899"/>
                            <a:gd name="connsiteY1" fmla="*/ 1942213 h 7598733"/>
                            <a:gd name="connsiteX2" fmla="*/ 7563820 w 7850899"/>
                            <a:gd name="connsiteY2" fmla="*/ 2016640 h 7598733"/>
                            <a:gd name="connsiteX3" fmla="*/ 7266108 w 7850899"/>
                            <a:gd name="connsiteY3" fmla="*/ 2154864 h 7598733"/>
                            <a:gd name="connsiteX4" fmla="*/ 6989662 w 7850899"/>
                            <a:gd name="connsiteY4" fmla="*/ 2324985 h 7598733"/>
                            <a:gd name="connsiteX5" fmla="*/ 6777011 w 7850899"/>
                            <a:gd name="connsiteY5" fmla="*/ 2548268 h 7598733"/>
                            <a:gd name="connsiteX6" fmla="*/ 6638787 w 7850899"/>
                            <a:gd name="connsiteY6" fmla="*/ 2782185 h 7598733"/>
                            <a:gd name="connsiteX7" fmla="*/ 6585625 w 7850899"/>
                            <a:gd name="connsiteY7" fmla="*/ 3026733 h 7598733"/>
                            <a:gd name="connsiteX8" fmla="*/ 6553727 w 7850899"/>
                            <a:gd name="connsiteY8" fmla="*/ 3281915 h 7598733"/>
                            <a:gd name="connsiteX9" fmla="*/ 6585625 w 7850899"/>
                            <a:gd name="connsiteY9" fmla="*/ 3568994 h 7598733"/>
                            <a:gd name="connsiteX10" fmla="*/ 6617522 w 7850899"/>
                            <a:gd name="connsiteY10" fmla="*/ 3834808 h 7598733"/>
                            <a:gd name="connsiteX11" fmla="*/ 6787643 w 7850899"/>
                            <a:gd name="connsiteY11" fmla="*/ 4355803 h 7598733"/>
                            <a:gd name="connsiteX12" fmla="*/ 6872704 w 7850899"/>
                            <a:gd name="connsiteY12" fmla="*/ 4600352 h 7598733"/>
                            <a:gd name="connsiteX13" fmla="*/ 6925866 w 7850899"/>
                            <a:gd name="connsiteY13" fmla="*/ 4855533 h 7598733"/>
                            <a:gd name="connsiteX14" fmla="*/ 6979029 w 7850899"/>
                            <a:gd name="connsiteY14" fmla="*/ 5100082 h 7598733"/>
                            <a:gd name="connsiteX15" fmla="*/ 7010927 w 7850899"/>
                            <a:gd name="connsiteY15" fmla="*/ 5376529 h 7598733"/>
                            <a:gd name="connsiteX16" fmla="*/ 7021559 w 7850899"/>
                            <a:gd name="connsiteY16" fmla="*/ 5567915 h 7598733"/>
                            <a:gd name="connsiteX17" fmla="*/ 6989662 w 7850899"/>
                            <a:gd name="connsiteY17" fmla="*/ 5929422 h 7598733"/>
                            <a:gd name="connsiteX18" fmla="*/ 6936499 w 7850899"/>
                            <a:gd name="connsiteY18" fmla="*/ 6269664 h 7598733"/>
                            <a:gd name="connsiteX19" fmla="*/ 6862071 w 7850899"/>
                            <a:gd name="connsiteY19" fmla="*/ 6535478 h 7598733"/>
                            <a:gd name="connsiteX20" fmla="*/ 6798276 w 7850899"/>
                            <a:gd name="connsiteY20" fmla="*/ 6684333 h 7598733"/>
                            <a:gd name="connsiteX21" fmla="*/ 5883876 w 7850899"/>
                            <a:gd name="connsiteY21" fmla="*/ 5823096 h 7598733"/>
                            <a:gd name="connsiteX22" fmla="*/ 4767457 w 7850899"/>
                            <a:gd name="connsiteY22" fmla="*/ 5387161 h 7598733"/>
                            <a:gd name="connsiteX23" fmla="*/ 2991820 w 7850899"/>
                            <a:gd name="connsiteY23" fmla="*/ 7290389 h 7598733"/>
                            <a:gd name="connsiteX24" fmla="*/ 1652118 w 7850899"/>
                            <a:gd name="connsiteY24" fmla="*/ 7290389 h 7598733"/>
                            <a:gd name="connsiteX25" fmla="*/ 1322508 w 7850899"/>
                            <a:gd name="connsiteY25" fmla="*/ 7354185 h 7598733"/>
                            <a:gd name="connsiteX26" fmla="*/ 950369 w 7850899"/>
                            <a:gd name="connsiteY26" fmla="*/ 7471143 h 7598733"/>
                            <a:gd name="connsiteX27" fmla="*/ 695187 w 7850899"/>
                            <a:gd name="connsiteY27" fmla="*/ 7598733 h 7598733"/>
                            <a:gd name="connsiteX28" fmla="*/ 321192 w 7850899"/>
                            <a:gd name="connsiteY28" fmla="*/ 7215534 h 7598733"/>
                            <a:gd name="connsiteX29" fmla="*/ 639 w 7850899"/>
                            <a:gd name="connsiteY29" fmla="*/ 7463578 h 7598733"/>
                            <a:gd name="connsiteX30" fmla="*/ 0 w 7850899"/>
                            <a:gd name="connsiteY30" fmla="*/ 7364818 h 7598733"/>
                            <a:gd name="connsiteX31" fmla="*/ 1077959 w 7850899"/>
                            <a:gd name="connsiteY31" fmla="*/ 6418520 h 7598733"/>
                            <a:gd name="connsiteX32" fmla="*/ 2300704 w 7850899"/>
                            <a:gd name="connsiteY32" fmla="*/ 5110715 h 7598733"/>
                            <a:gd name="connsiteX33" fmla="*/ 4012546 w 7850899"/>
                            <a:gd name="connsiteY33" fmla="*/ 3388240 h 7598733"/>
                            <a:gd name="connsiteX34" fmla="*/ 4905680 w 7850899"/>
                            <a:gd name="connsiteY34" fmla="*/ 2431310 h 7598733"/>
                            <a:gd name="connsiteX35" fmla="*/ 6617522 w 7850899"/>
                            <a:gd name="connsiteY35" fmla="*/ 687571 h 7598733"/>
                            <a:gd name="connsiteX36" fmla="*/ 7313977 w 7850899"/>
                            <a:gd name="connsiteY36" fmla="*/ 0 h 7598733"/>
                            <a:gd name="connsiteX37" fmla="*/ 7850899 w 7850899"/>
                            <a:gd name="connsiteY37" fmla="*/ 0 h 7598733"/>
                            <a:gd name="connsiteX0" fmla="*/ 7894562 w 7894562"/>
                            <a:gd name="connsiteY0" fmla="*/ 0 h 7598733"/>
                            <a:gd name="connsiteX1" fmla="*/ 7883929 w 7894562"/>
                            <a:gd name="connsiteY1" fmla="*/ 1942213 h 7598733"/>
                            <a:gd name="connsiteX2" fmla="*/ 7607483 w 7894562"/>
                            <a:gd name="connsiteY2" fmla="*/ 2016640 h 7598733"/>
                            <a:gd name="connsiteX3" fmla="*/ 7309771 w 7894562"/>
                            <a:gd name="connsiteY3" fmla="*/ 2154864 h 7598733"/>
                            <a:gd name="connsiteX4" fmla="*/ 7033325 w 7894562"/>
                            <a:gd name="connsiteY4" fmla="*/ 2324985 h 7598733"/>
                            <a:gd name="connsiteX5" fmla="*/ 6820674 w 7894562"/>
                            <a:gd name="connsiteY5" fmla="*/ 2548268 h 7598733"/>
                            <a:gd name="connsiteX6" fmla="*/ 6682450 w 7894562"/>
                            <a:gd name="connsiteY6" fmla="*/ 2782185 h 7598733"/>
                            <a:gd name="connsiteX7" fmla="*/ 6629288 w 7894562"/>
                            <a:gd name="connsiteY7" fmla="*/ 3026733 h 7598733"/>
                            <a:gd name="connsiteX8" fmla="*/ 6597390 w 7894562"/>
                            <a:gd name="connsiteY8" fmla="*/ 3281915 h 7598733"/>
                            <a:gd name="connsiteX9" fmla="*/ 6629288 w 7894562"/>
                            <a:gd name="connsiteY9" fmla="*/ 3568994 h 7598733"/>
                            <a:gd name="connsiteX10" fmla="*/ 6661185 w 7894562"/>
                            <a:gd name="connsiteY10" fmla="*/ 3834808 h 7598733"/>
                            <a:gd name="connsiteX11" fmla="*/ 6831306 w 7894562"/>
                            <a:gd name="connsiteY11" fmla="*/ 4355803 h 7598733"/>
                            <a:gd name="connsiteX12" fmla="*/ 6916367 w 7894562"/>
                            <a:gd name="connsiteY12" fmla="*/ 4600352 h 7598733"/>
                            <a:gd name="connsiteX13" fmla="*/ 6969529 w 7894562"/>
                            <a:gd name="connsiteY13" fmla="*/ 4855533 h 7598733"/>
                            <a:gd name="connsiteX14" fmla="*/ 7022692 w 7894562"/>
                            <a:gd name="connsiteY14" fmla="*/ 5100082 h 7598733"/>
                            <a:gd name="connsiteX15" fmla="*/ 7054590 w 7894562"/>
                            <a:gd name="connsiteY15" fmla="*/ 5376529 h 7598733"/>
                            <a:gd name="connsiteX16" fmla="*/ 7065222 w 7894562"/>
                            <a:gd name="connsiteY16" fmla="*/ 5567915 h 7598733"/>
                            <a:gd name="connsiteX17" fmla="*/ 7033325 w 7894562"/>
                            <a:gd name="connsiteY17" fmla="*/ 5929422 h 7598733"/>
                            <a:gd name="connsiteX18" fmla="*/ 6980162 w 7894562"/>
                            <a:gd name="connsiteY18" fmla="*/ 6269664 h 7598733"/>
                            <a:gd name="connsiteX19" fmla="*/ 6905734 w 7894562"/>
                            <a:gd name="connsiteY19" fmla="*/ 6535478 h 7598733"/>
                            <a:gd name="connsiteX20" fmla="*/ 6841939 w 7894562"/>
                            <a:gd name="connsiteY20" fmla="*/ 6684333 h 7598733"/>
                            <a:gd name="connsiteX21" fmla="*/ 5927539 w 7894562"/>
                            <a:gd name="connsiteY21" fmla="*/ 5823096 h 7598733"/>
                            <a:gd name="connsiteX22" fmla="*/ 4811120 w 7894562"/>
                            <a:gd name="connsiteY22" fmla="*/ 5387161 h 7598733"/>
                            <a:gd name="connsiteX23" fmla="*/ 3035483 w 7894562"/>
                            <a:gd name="connsiteY23" fmla="*/ 7290389 h 7598733"/>
                            <a:gd name="connsiteX24" fmla="*/ 1695781 w 7894562"/>
                            <a:gd name="connsiteY24" fmla="*/ 7290389 h 7598733"/>
                            <a:gd name="connsiteX25" fmla="*/ 1366171 w 7894562"/>
                            <a:gd name="connsiteY25" fmla="*/ 7354185 h 7598733"/>
                            <a:gd name="connsiteX26" fmla="*/ 994032 w 7894562"/>
                            <a:gd name="connsiteY26" fmla="*/ 7471143 h 7598733"/>
                            <a:gd name="connsiteX27" fmla="*/ 738850 w 7894562"/>
                            <a:gd name="connsiteY27" fmla="*/ 7598733 h 7598733"/>
                            <a:gd name="connsiteX28" fmla="*/ 364855 w 7894562"/>
                            <a:gd name="connsiteY28" fmla="*/ 7215534 h 7598733"/>
                            <a:gd name="connsiteX29" fmla="*/ 44302 w 7894562"/>
                            <a:gd name="connsiteY29" fmla="*/ 7463578 h 7598733"/>
                            <a:gd name="connsiteX30" fmla="*/ 0 w 7894562"/>
                            <a:gd name="connsiteY30" fmla="*/ 7409761 h 7598733"/>
                            <a:gd name="connsiteX31" fmla="*/ 1121622 w 7894562"/>
                            <a:gd name="connsiteY31" fmla="*/ 6418520 h 7598733"/>
                            <a:gd name="connsiteX32" fmla="*/ 2344367 w 7894562"/>
                            <a:gd name="connsiteY32" fmla="*/ 5110715 h 7598733"/>
                            <a:gd name="connsiteX33" fmla="*/ 4056209 w 7894562"/>
                            <a:gd name="connsiteY33" fmla="*/ 3388240 h 7598733"/>
                            <a:gd name="connsiteX34" fmla="*/ 4949343 w 7894562"/>
                            <a:gd name="connsiteY34" fmla="*/ 2431310 h 7598733"/>
                            <a:gd name="connsiteX35" fmla="*/ 6661185 w 7894562"/>
                            <a:gd name="connsiteY35" fmla="*/ 687571 h 7598733"/>
                            <a:gd name="connsiteX36" fmla="*/ 7357640 w 7894562"/>
                            <a:gd name="connsiteY36" fmla="*/ 0 h 7598733"/>
                            <a:gd name="connsiteX37" fmla="*/ 7894562 w 7894562"/>
                            <a:gd name="connsiteY37" fmla="*/ 0 h 7598733"/>
                            <a:gd name="connsiteX0" fmla="*/ 7894562 w 7894562"/>
                            <a:gd name="connsiteY0" fmla="*/ 0 h 7598733"/>
                            <a:gd name="connsiteX1" fmla="*/ 7883929 w 7894562"/>
                            <a:gd name="connsiteY1" fmla="*/ 1942213 h 7598733"/>
                            <a:gd name="connsiteX2" fmla="*/ 7607483 w 7894562"/>
                            <a:gd name="connsiteY2" fmla="*/ 2016640 h 7598733"/>
                            <a:gd name="connsiteX3" fmla="*/ 7309771 w 7894562"/>
                            <a:gd name="connsiteY3" fmla="*/ 2154864 h 7598733"/>
                            <a:gd name="connsiteX4" fmla="*/ 7033325 w 7894562"/>
                            <a:gd name="connsiteY4" fmla="*/ 2324985 h 7598733"/>
                            <a:gd name="connsiteX5" fmla="*/ 6820674 w 7894562"/>
                            <a:gd name="connsiteY5" fmla="*/ 2548268 h 7598733"/>
                            <a:gd name="connsiteX6" fmla="*/ 6682450 w 7894562"/>
                            <a:gd name="connsiteY6" fmla="*/ 2782185 h 7598733"/>
                            <a:gd name="connsiteX7" fmla="*/ 6629288 w 7894562"/>
                            <a:gd name="connsiteY7" fmla="*/ 3026733 h 7598733"/>
                            <a:gd name="connsiteX8" fmla="*/ 6597390 w 7894562"/>
                            <a:gd name="connsiteY8" fmla="*/ 3281915 h 7598733"/>
                            <a:gd name="connsiteX9" fmla="*/ 6629288 w 7894562"/>
                            <a:gd name="connsiteY9" fmla="*/ 3568994 h 7598733"/>
                            <a:gd name="connsiteX10" fmla="*/ 6661185 w 7894562"/>
                            <a:gd name="connsiteY10" fmla="*/ 3834808 h 7598733"/>
                            <a:gd name="connsiteX11" fmla="*/ 6831306 w 7894562"/>
                            <a:gd name="connsiteY11" fmla="*/ 4355803 h 7598733"/>
                            <a:gd name="connsiteX12" fmla="*/ 6916367 w 7894562"/>
                            <a:gd name="connsiteY12" fmla="*/ 4600352 h 7598733"/>
                            <a:gd name="connsiteX13" fmla="*/ 6969529 w 7894562"/>
                            <a:gd name="connsiteY13" fmla="*/ 4855533 h 7598733"/>
                            <a:gd name="connsiteX14" fmla="*/ 7022692 w 7894562"/>
                            <a:gd name="connsiteY14" fmla="*/ 5100082 h 7598733"/>
                            <a:gd name="connsiteX15" fmla="*/ 7054590 w 7894562"/>
                            <a:gd name="connsiteY15" fmla="*/ 5376529 h 7598733"/>
                            <a:gd name="connsiteX16" fmla="*/ 7065222 w 7894562"/>
                            <a:gd name="connsiteY16" fmla="*/ 5567915 h 7598733"/>
                            <a:gd name="connsiteX17" fmla="*/ 7033325 w 7894562"/>
                            <a:gd name="connsiteY17" fmla="*/ 5929422 h 7598733"/>
                            <a:gd name="connsiteX18" fmla="*/ 6980162 w 7894562"/>
                            <a:gd name="connsiteY18" fmla="*/ 6269664 h 7598733"/>
                            <a:gd name="connsiteX19" fmla="*/ 6905734 w 7894562"/>
                            <a:gd name="connsiteY19" fmla="*/ 6535478 h 7598733"/>
                            <a:gd name="connsiteX20" fmla="*/ 6841939 w 7894562"/>
                            <a:gd name="connsiteY20" fmla="*/ 6684333 h 7598733"/>
                            <a:gd name="connsiteX21" fmla="*/ 5927539 w 7894562"/>
                            <a:gd name="connsiteY21" fmla="*/ 5823096 h 7598733"/>
                            <a:gd name="connsiteX22" fmla="*/ 4811120 w 7894562"/>
                            <a:gd name="connsiteY22" fmla="*/ 5387161 h 7598733"/>
                            <a:gd name="connsiteX23" fmla="*/ 3035483 w 7894562"/>
                            <a:gd name="connsiteY23" fmla="*/ 7290389 h 7598733"/>
                            <a:gd name="connsiteX24" fmla="*/ 1695781 w 7894562"/>
                            <a:gd name="connsiteY24" fmla="*/ 7290389 h 7598733"/>
                            <a:gd name="connsiteX25" fmla="*/ 1366171 w 7894562"/>
                            <a:gd name="connsiteY25" fmla="*/ 7354185 h 7598733"/>
                            <a:gd name="connsiteX26" fmla="*/ 994032 w 7894562"/>
                            <a:gd name="connsiteY26" fmla="*/ 7471143 h 7598733"/>
                            <a:gd name="connsiteX27" fmla="*/ 738850 w 7894562"/>
                            <a:gd name="connsiteY27" fmla="*/ 7598733 h 7598733"/>
                            <a:gd name="connsiteX28" fmla="*/ 364855 w 7894562"/>
                            <a:gd name="connsiteY28" fmla="*/ 7215534 h 7598733"/>
                            <a:gd name="connsiteX29" fmla="*/ 56057 w 7894562"/>
                            <a:gd name="connsiteY29" fmla="*/ 7486882 h 7598733"/>
                            <a:gd name="connsiteX30" fmla="*/ 0 w 7894562"/>
                            <a:gd name="connsiteY30" fmla="*/ 7409761 h 7598733"/>
                            <a:gd name="connsiteX31" fmla="*/ 1121622 w 7894562"/>
                            <a:gd name="connsiteY31" fmla="*/ 6418520 h 7598733"/>
                            <a:gd name="connsiteX32" fmla="*/ 2344367 w 7894562"/>
                            <a:gd name="connsiteY32" fmla="*/ 5110715 h 7598733"/>
                            <a:gd name="connsiteX33" fmla="*/ 4056209 w 7894562"/>
                            <a:gd name="connsiteY33" fmla="*/ 3388240 h 7598733"/>
                            <a:gd name="connsiteX34" fmla="*/ 4949343 w 7894562"/>
                            <a:gd name="connsiteY34" fmla="*/ 2431310 h 7598733"/>
                            <a:gd name="connsiteX35" fmla="*/ 6661185 w 7894562"/>
                            <a:gd name="connsiteY35" fmla="*/ 687571 h 7598733"/>
                            <a:gd name="connsiteX36" fmla="*/ 7357640 w 7894562"/>
                            <a:gd name="connsiteY36" fmla="*/ 0 h 7598733"/>
                            <a:gd name="connsiteX37" fmla="*/ 7894562 w 7894562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7323206 w 7907997"/>
                            <a:gd name="connsiteY3" fmla="*/ 2154864 h 7598733"/>
                            <a:gd name="connsiteX4" fmla="*/ 7046760 w 7907997"/>
                            <a:gd name="connsiteY4" fmla="*/ 2324985 h 7598733"/>
                            <a:gd name="connsiteX5" fmla="*/ 6834109 w 7907997"/>
                            <a:gd name="connsiteY5" fmla="*/ 2548268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78290 w 7907997"/>
                            <a:gd name="connsiteY28" fmla="*/ 7215534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35057 w 7907997"/>
                            <a:gd name="connsiteY31" fmla="*/ 6418520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7323206 w 7907997"/>
                            <a:gd name="connsiteY3" fmla="*/ 2154864 h 7598733"/>
                            <a:gd name="connsiteX4" fmla="*/ 7046760 w 7907997"/>
                            <a:gd name="connsiteY4" fmla="*/ 2324985 h 7598733"/>
                            <a:gd name="connsiteX5" fmla="*/ 6834109 w 7907997"/>
                            <a:gd name="connsiteY5" fmla="*/ 2548268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35057 w 7907997"/>
                            <a:gd name="connsiteY31" fmla="*/ 6418520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7323206 w 7907997"/>
                            <a:gd name="connsiteY3" fmla="*/ 2154864 h 7598733"/>
                            <a:gd name="connsiteX4" fmla="*/ 7046760 w 7907997"/>
                            <a:gd name="connsiteY4" fmla="*/ 2324985 h 7598733"/>
                            <a:gd name="connsiteX5" fmla="*/ 6834109 w 7907997"/>
                            <a:gd name="connsiteY5" fmla="*/ 2548268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7323206 w 7907997"/>
                            <a:gd name="connsiteY3" fmla="*/ 2154864 h 7598733"/>
                            <a:gd name="connsiteX4" fmla="*/ 6887223 w 7907997"/>
                            <a:gd name="connsiteY4" fmla="*/ 2433181 h 7598733"/>
                            <a:gd name="connsiteX5" fmla="*/ 6834109 w 7907997"/>
                            <a:gd name="connsiteY5" fmla="*/ 2548268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7323206 w 7907997"/>
                            <a:gd name="connsiteY3" fmla="*/ 2154864 h 7598733"/>
                            <a:gd name="connsiteX4" fmla="*/ 6887223 w 7907997"/>
                            <a:gd name="connsiteY4" fmla="*/ 2433181 h 7598733"/>
                            <a:gd name="connsiteX5" fmla="*/ 6741746 w 7907997"/>
                            <a:gd name="connsiteY5" fmla="*/ 2613365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887223 w 7907997"/>
                            <a:gd name="connsiteY4" fmla="*/ 2433181 h 7598733"/>
                            <a:gd name="connsiteX5" fmla="*/ 6741746 w 7907997"/>
                            <a:gd name="connsiteY5" fmla="*/ 2613365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94859 w 7907997"/>
                            <a:gd name="connsiteY4" fmla="*/ 2488523 h 7598733"/>
                            <a:gd name="connsiteX5" fmla="*/ 6741746 w 7907997"/>
                            <a:gd name="connsiteY5" fmla="*/ 2613365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610825 w 7907997"/>
                            <a:gd name="connsiteY8" fmla="*/ 3281915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94859 w 7907997"/>
                            <a:gd name="connsiteY4" fmla="*/ 2488523 h 7598733"/>
                            <a:gd name="connsiteX5" fmla="*/ 6741746 w 7907997"/>
                            <a:gd name="connsiteY5" fmla="*/ 2613365 h 7598733"/>
                            <a:gd name="connsiteX6" fmla="*/ 6695885 w 7907997"/>
                            <a:gd name="connsiteY6" fmla="*/ 2782185 h 7598733"/>
                            <a:gd name="connsiteX7" fmla="*/ 6642723 w 7907997"/>
                            <a:gd name="connsiteY7" fmla="*/ 3026733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94859 w 7907997"/>
                            <a:gd name="connsiteY4" fmla="*/ 2488523 h 7598733"/>
                            <a:gd name="connsiteX5" fmla="*/ 6741746 w 7907997"/>
                            <a:gd name="connsiteY5" fmla="*/ 2613365 h 7598733"/>
                            <a:gd name="connsiteX6" fmla="*/ 6695885 w 7907997"/>
                            <a:gd name="connsiteY6" fmla="*/ 2782185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94859 w 7907997"/>
                            <a:gd name="connsiteY4" fmla="*/ 2488523 h 7598733"/>
                            <a:gd name="connsiteX5" fmla="*/ 6741746 w 7907997"/>
                            <a:gd name="connsiteY5" fmla="*/ 261336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94859 w 7907997"/>
                            <a:gd name="connsiteY4" fmla="*/ 2488523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920165 w 7907997"/>
                            <a:gd name="connsiteY3" fmla="*/ 2329643 h 7598733"/>
                            <a:gd name="connsiteX4" fmla="*/ 6761273 w 7907997"/>
                            <a:gd name="connsiteY4" fmla="*/ 2580074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869785 w 7907997"/>
                            <a:gd name="connsiteY3" fmla="*/ 2429517 h 7598733"/>
                            <a:gd name="connsiteX4" fmla="*/ 6761273 w 7907997"/>
                            <a:gd name="connsiteY4" fmla="*/ 2580074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7620918 w 7907997"/>
                            <a:gd name="connsiteY2" fmla="*/ 2016640 h 7598733"/>
                            <a:gd name="connsiteX3" fmla="*/ 6869785 w 7907997"/>
                            <a:gd name="connsiteY3" fmla="*/ 2429517 h 7598733"/>
                            <a:gd name="connsiteX4" fmla="*/ 6744480 w 7907997"/>
                            <a:gd name="connsiteY4" fmla="*/ 2580074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897364 w 7907997"/>
                            <a:gd name="connsiteY1" fmla="*/ 1942213 h 7598733"/>
                            <a:gd name="connsiteX2" fmla="*/ 6974373 w 7907997"/>
                            <a:gd name="connsiteY2" fmla="*/ 2291293 h 7598733"/>
                            <a:gd name="connsiteX3" fmla="*/ 6869785 w 7907997"/>
                            <a:gd name="connsiteY3" fmla="*/ 2429517 h 7598733"/>
                            <a:gd name="connsiteX4" fmla="*/ 6744480 w 7907997"/>
                            <a:gd name="connsiteY4" fmla="*/ 2580074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7907997 w 7907997"/>
                            <a:gd name="connsiteY0" fmla="*/ 0 h 7598733"/>
                            <a:gd name="connsiteX1" fmla="*/ 7124869 w 7907997"/>
                            <a:gd name="connsiteY1" fmla="*/ 2200220 h 7598733"/>
                            <a:gd name="connsiteX2" fmla="*/ 6974373 w 7907997"/>
                            <a:gd name="connsiteY2" fmla="*/ 2291293 h 7598733"/>
                            <a:gd name="connsiteX3" fmla="*/ 6869785 w 7907997"/>
                            <a:gd name="connsiteY3" fmla="*/ 2429517 h 7598733"/>
                            <a:gd name="connsiteX4" fmla="*/ 6744480 w 7907997"/>
                            <a:gd name="connsiteY4" fmla="*/ 2580074 h 7598733"/>
                            <a:gd name="connsiteX5" fmla="*/ 6649383 w 7907997"/>
                            <a:gd name="connsiteY5" fmla="*/ 2671625 h 7598733"/>
                            <a:gd name="connsiteX6" fmla="*/ 6578332 w 7907997"/>
                            <a:gd name="connsiteY6" fmla="*/ 2863049 h 7598733"/>
                            <a:gd name="connsiteX7" fmla="*/ 6550359 w 7907997"/>
                            <a:gd name="connsiteY7" fmla="*/ 3071120 h 7598733"/>
                            <a:gd name="connsiteX8" fmla="*/ 6560445 w 7907997"/>
                            <a:gd name="connsiteY8" fmla="*/ 3329127 h 7598733"/>
                            <a:gd name="connsiteX9" fmla="*/ 6642723 w 7907997"/>
                            <a:gd name="connsiteY9" fmla="*/ 3568994 h 7598733"/>
                            <a:gd name="connsiteX10" fmla="*/ 6674620 w 7907997"/>
                            <a:gd name="connsiteY10" fmla="*/ 3834808 h 7598733"/>
                            <a:gd name="connsiteX11" fmla="*/ 6844741 w 7907997"/>
                            <a:gd name="connsiteY11" fmla="*/ 4355803 h 7598733"/>
                            <a:gd name="connsiteX12" fmla="*/ 6929802 w 7907997"/>
                            <a:gd name="connsiteY12" fmla="*/ 4600352 h 7598733"/>
                            <a:gd name="connsiteX13" fmla="*/ 6982964 w 7907997"/>
                            <a:gd name="connsiteY13" fmla="*/ 4855533 h 7598733"/>
                            <a:gd name="connsiteX14" fmla="*/ 7036127 w 7907997"/>
                            <a:gd name="connsiteY14" fmla="*/ 5100082 h 7598733"/>
                            <a:gd name="connsiteX15" fmla="*/ 7068025 w 7907997"/>
                            <a:gd name="connsiteY15" fmla="*/ 5376529 h 7598733"/>
                            <a:gd name="connsiteX16" fmla="*/ 7078657 w 7907997"/>
                            <a:gd name="connsiteY16" fmla="*/ 5567915 h 7598733"/>
                            <a:gd name="connsiteX17" fmla="*/ 7046760 w 7907997"/>
                            <a:gd name="connsiteY17" fmla="*/ 5929422 h 7598733"/>
                            <a:gd name="connsiteX18" fmla="*/ 6993597 w 7907997"/>
                            <a:gd name="connsiteY18" fmla="*/ 6269664 h 7598733"/>
                            <a:gd name="connsiteX19" fmla="*/ 6919169 w 7907997"/>
                            <a:gd name="connsiteY19" fmla="*/ 6535478 h 7598733"/>
                            <a:gd name="connsiteX20" fmla="*/ 6855374 w 7907997"/>
                            <a:gd name="connsiteY20" fmla="*/ 6684333 h 7598733"/>
                            <a:gd name="connsiteX21" fmla="*/ 5940974 w 7907997"/>
                            <a:gd name="connsiteY21" fmla="*/ 5823096 h 7598733"/>
                            <a:gd name="connsiteX22" fmla="*/ 4824555 w 7907997"/>
                            <a:gd name="connsiteY22" fmla="*/ 5387161 h 7598733"/>
                            <a:gd name="connsiteX23" fmla="*/ 3048918 w 7907997"/>
                            <a:gd name="connsiteY23" fmla="*/ 7290389 h 7598733"/>
                            <a:gd name="connsiteX24" fmla="*/ 1709216 w 7907997"/>
                            <a:gd name="connsiteY24" fmla="*/ 7290389 h 7598733"/>
                            <a:gd name="connsiteX25" fmla="*/ 1379606 w 7907997"/>
                            <a:gd name="connsiteY25" fmla="*/ 7354185 h 7598733"/>
                            <a:gd name="connsiteX26" fmla="*/ 1007467 w 7907997"/>
                            <a:gd name="connsiteY26" fmla="*/ 7471143 h 7598733"/>
                            <a:gd name="connsiteX27" fmla="*/ 752285 w 7907997"/>
                            <a:gd name="connsiteY27" fmla="*/ 7598733 h 7598733"/>
                            <a:gd name="connsiteX28" fmla="*/ 393404 w 7907997"/>
                            <a:gd name="connsiteY28" fmla="*/ 7225521 h 7598733"/>
                            <a:gd name="connsiteX29" fmla="*/ 69492 w 7907997"/>
                            <a:gd name="connsiteY29" fmla="*/ 7486882 h 7598733"/>
                            <a:gd name="connsiteX30" fmla="*/ 0 w 7907997"/>
                            <a:gd name="connsiteY30" fmla="*/ 7406432 h 7598733"/>
                            <a:gd name="connsiteX31" fmla="*/ 1116584 w 7907997"/>
                            <a:gd name="connsiteY31" fmla="*/ 6381899 h 7598733"/>
                            <a:gd name="connsiteX32" fmla="*/ 2357802 w 7907997"/>
                            <a:gd name="connsiteY32" fmla="*/ 5110715 h 7598733"/>
                            <a:gd name="connsiteX33" fmla="*/ 4069644 w 7907997"/>
                            <a:gd name="connsiteY33" fmla="*/ 3388240 h 7598733"/>
                            <a:gd name="connsiteX34" fmla="*/ 4962778 w 7907997"/>
                            <a:gd name="connsiteY34" fmla="*/ 2431310 h 7598733"/>
                            <a:gd name="connsiteX35" fmla="*/ 6674620 w 7907997"/>
                            <a:gd name="connsiteY35" fmla="*/ 687571 h 7598733"/>
                            <a:gd name="connsiteX36" fmla="*/ 7371075 w 7907997"/>
                            <a:gd name="connsiteY36" fmla="*/ 0 h 7598733"/>
                            <a:gd name="connsiteX37" fmla="*/ 7907997 w 7907997"/>
                            <a:gd name="connsiteY37" fmla="*/ 0 h 7598733"/>
                            <a:gd name="connsiteX0" fmla="*/ 6497354 w 7371075"/>
                            <a:gd name="connsiteY0" fmla="*/ 1556367 h 7598733"/>
                            <a:gd name="connsiteX1" fmla="*/ 7124869 w 7371075"/>
                            <a:gd name="connsiteY1" fmla="*/ 2200220 h 7598733"/>
                            <a:gd name="connsiteX2" fmla="*/ 6974373 w 7371075"/>
                            <a:gd name="connsiteY2" fmla="*/ 2291293 h 7598733"/>
                            <a:gd name="connsiteX3" fmla="*/ 6869785 w 7371075"/>
                            <a:gd name="connsiteY3" fmla="*/ 2429517 h 7598733"/>
                            <a:gd name="connsiteX4" fmla="*/ 6744480 w 7371075"/>
                            <a:gd name="connsiteY4" fmla="*/ 2580074 h 7598733"/>
                            <a:gd name="connsiteX5" fmla="*/ 6649383 w 7371075"/>
                            <a:gd name="connsiteY5" fmla="*/ 2671625 h 7598733"/>
                            <a:gd name="connsiteX6" fmla="*/ 6578332 w 7371075"/>
                            <a:gd name="connsiteY6" fmla="*/ 2863049 h 7598733"/>
                            <a:gd name="connsiteX7" fmla="*/ 6550359 w 7371075"/>
                            <a:gd name="connsiteY7" fmla="*/ 3071120 h 7598733"/>
                            <a:gd name="connsiteX8" fmla="*/ 6560445 w 7371075"/>
                            <a:gd name="connsiteY8" fmla="*/ 3329127 h 7598733"/>
                            <a:gd name="connsiteX9" fmla="*/ 6642723 w 7371075"/>
                            <a:gd name="connsiteY9" fmla="*/ 3568994 h 7598733"/>
                            <a:gd name="connsiteX10" fmla="*/ 6674620 w 7371075"/>
                            <a:gd name="connsiteY10" fmla="*/ 3834808 h 7598733"/>
                            <a:gd name="connsiteX11" fmla="*/ 6844741 w 7371075"/>
                            <a:gd name="connsiteY11" fmla="*/ 4355803 h 7598733"/>
                            <a:gd name="connsiteX12" fmla="*/ 6929802 w 7371075"/>
                            <a:gd name="connsiteY12" fmla="*/ 4600352 h 7598733"/>
                            <a:gd name="connsiteX13" fmla="*/ 6982964 w 7371075"/>
                            <a:gd name="connsiteY13" fmla="*/ 4855533 h 7598733"/>
                            <a:gd name="connsiteX14" fmla="*/ 7036127 w 7371075"/>
                            <a:gd name="connsiteY14" fmla="*/ 5100082 h 7598733"/>
                            <a:gd name="connsiteX15" fmla="*/ 7068025 w 7371075"/>
                            <a:gd name="connsiteY15" fmla="*/ 5376529 h 7598733"/>
                            <a:gd name="connsiteX16" fmla="*/ 7078657 w 7371075"/>
                            <a:gd name="connsiteY16" fmla="*/ 5567915 h 7598733"/>
                            <a:gd name="connsiteX17" fmla="*/ 7046760 w 7371075"/>
                            <a:gd name="connsiteY17" fmla="*/ 5929422 h 7598733"/>
                            <a:gd name="connsiteX18" fmla="*/ 6993597 w 7371075"/>
                            <a:gd name="connsiteY18" fmla="*/ 6269664 h 7598733"/>
                            <a:gd name="connsiteX19" fmla="*/ 6919169 w 7371075"/>
                            <a:gd name="connsiteY19" fmla="*/ 6535478 h 7598733"/>
                            <a:gd name="connsiteX20" fmla="*/ 6855374 w 7371075"/>
                            <a:gd name="connsiteY20" fmla="*/ 6684333 h 7598733"/>
                            <a:gd name="connsiteX21" fmla="*/ 5940974 w 7371075"/>
                            <a:gd name="connsiteY21" fmla="*/ 5823096 h 7598733"/>
                            <a:gd name="connsiteX22" fmla="*/ 4824555 w 7371075"/>
                            <a:gd name="connsiteY22" fmla="*/ 5387161 h 7598733"/>
                            <a:gd name="connsiteX23" fmla="*/ 3048918 w 7371075"/>
                            <a:gd name="connsiteY23" fmla="*/ 7290389 h 7598733"/>
                            <a:gd name="connsiteX24" fmla="*/ 1709216 w 7371075"/>
                            <a:gd name="connsiteY24" fmla="*/ 7290389 h 7598733"/>
                            <a:gd name="connsiteX25" fmla="*/ 1379606 w 7371075"/>
                            <a:gd name="connsiteY25" fmla="*/ 7354185 h 7598733"/>
                            <a:gd name="connsiteX26" fmla="*/ 1007467 w 7371075"/>
                            <a:gd name="connsiteY26" fmla="*/ 7471143 h 7598733"/>
                            <a:gd name="connsiteX27" fmla="*/ 752285 w 7371075"/>
                            <a:gd name="connsiteY27" fmla="*/ 7598733 h 7598733"/>
                            <a:gd name="connsiteX28" fmla="*/ 393404 w 7371075"/>
                            <a:gd name="connsiteY28" fmla="*/ 7225521 h 7598733"/>
                            <a:gd name="connsiteX29" fmla="*/ 69492 w 7371075"/>
                            <a:gd name="connsiteY29" fmla="*/ 7486882 h 7598733"/>
                            <a:gd name="connsiteX30" fmla="*/ 0 w 7371075"/>
                            <a:gd name="connsiteY30" fmla="*/ 7406432 h 7598733"/>
                            <a:gd name="connsiteX31" fmla="*/ 1116584 w 7371075"/>
                            <a:gd name="connsiteY31" fmla="*/ 6381899 h 7598733"/>
                            <a:gd name="connsiteX32" fmla="*/ 2357802 w 7371075"/>
                            <a:gd name="connsiteY32" fmla="*/ 5110715 h 7598733"/>
                            <a:gd name="connsiteX33" fmla="*/ 4069644 w 7371075"/>
                            <a:gd name="connsiteY33" fmla="*/ 3388240 h 7598733"/>
                            <a:gd name="connsiteX34" fmla="*/ 4962778 w 7371075"/>
                            <a:gd name="connsiteY34" fmla="*/ 2431310 h 7598733"/>
                            <a:gd name="connsiteX35" fmla="*/ 6674620 w 7371075"/>
                            <a:gd name="connsiteY35" fmla="*/ 687571 h 7598733"/>
                            <a:gd name="connsiteX36" fmla="*/ 7371075 w 7371075"/>
                            <a:gd name="connsiteY36" fmla="*/ 0 h 7598733"/>
                            <a:gd name="connsiteX37" fmla="*/ 6497354 w 7371075"/>
                            <a:gd name="connsiteY37" fmla="*/ 1556367 h 7598733"/>
                            <a:gd name="connsiteX0" fmla="*/ 6497354 w 7124883"/>
                            <a:gd name="connsiteY0" fmla="*/ 868796 h 6911162"/>
                            <a:gd name="connsiteX1" fmla="*/ 7124869 w 7124883"/>
                            <a:gd name="connsiteY1" fmla="*/ 1512649 h 6911162"/>
                            <a:gd name="connsiteX2" fmla="*/ 6974373 w 7124883"/>
                            <a:gd name="connsiteY2" fmla="*/ 1603722 h 6911162"/>
                            <a:gd name="connsiteX3" fmla="*/ 6869785 w 7124883"/>
                            <a:gd name="connsiteY3" fmla="*/ 1741946 h 6911162"/>
                            <a:gd name="connsiteX4" fmla="*/ 6744480 w 7124883"/>
                            <a:gd name="connsiteY4" fmla="*/ 1892503 h 6911162"/>
                            <a:gd name="connsiteX5" fmla="*/ 6649383 w 7124883"/>
                            <a:gd name="connsiteY5" fmla="*/ 1984054 h 6911162"/>
                            <a:gd name="connsiteX6" fmla="*/ 6578332 w 7124883"/>
                            <a:gd name="connsiteY6" fmla="*/ 2175478 h 6911162"/>
                            <a:gd name="connsiteX7" fmla="*/ 6550359 w 7124883"/>
                            <a:gd name="connsiteY7" fmla="*/ 2383549 h 6911162"/>
                            <a:gd name="connsiteX8" fmla="*/ 6560445 w 7124883"/>
                            <a:gd name="connsiteY8" fmla="*/ 2641556 h 6911162"/>
                            <a:gd name="connsiteX9" fmla="*/ 6642723 w 7124883"/>
                            <a:gd name="connsiteY9" fmla="*/ 2881423 h 6911162"/>
                            <a:gd name="connsiteX10" fmla="*/ 6674620 w 7124883"/>
                            <a:gd name="connsiteY10" fmla="*/ 3147237 h 6911162"/>
                            <a:gd name="connsiteX11" fmla="*/ 6844741 w 7124883"/>
                            <a:gd name="connsiteY11" fmla="*/ 3668232 h 6911162"/>
                            <a:gd name="connsiteX12" fmla="*/ 6929802 w 7124883"/>
                            <a:gd name="connsiteY12" fmla="*/ 3912781 h 6911162"/>
                            <a:gd name="connsiteX13" fmla="*/ 6982964 w 7124883"/>
                            <a:gd name="connsiteY13" fmla="*/ 4167962 h 6911162"/>
                            <a:gd name="connsiteX14" fmla="*/ 7036127 w 7124883"/>
                            <a:gd name="connsiteY14" fmla="*/ 4412511 h 6911162"/>
                            <a:gd name="connsiteX15" fmla="*/ 7068025 w 7124883"/>
                            <a:gd name="connsiteY15" fmla="*/ 4688958 h 6911162"/>
                            <a:gd name="connsiteX16" fmla="*/ 7078657 w 7124883"/>
                            <a:gd name="connsiteY16" fmla="*/ 4880344 h 6911162"/>
                            <a:gd name="connsiteX17" fmla="*/ 7046760 w 7124883"/>
                            <a:gd name="connsiteY17" fmla="*/ 5241851 h 6911162"/>
                            <a:gd name="connsiteX18" fmla="*/ 6993597 w 7124883"/>
                            <a:gd name="connsiteY18" fmla="*/ 5582093 h 6911162"/>
                            <a:gd name="connsiteX19" fmla="*/ 6919169 w 7124883"/>
                            <a:gd name="connsiteY19" fmla="*/ 5847907 h 6911162"/>
                            <a:gd name="connsiteX20" fmla="*/ 6855374 w 7124883"/>
                            <a:gd name="connsiteY20" fmla="*/ 5996762 h 6911162"/>
                            <a:gd name="connsiteX21" fmla="*/ 5940974 w 7124883"/>
                            <a:gd name="connsiteY21" fmla="*/ 5135525 h 6911162"/>
                            <a:gd name="connsiteX22" fmla="*/ 4824555 w 7124883"/>
                            <a:gd name="connsiteY22" fmla="*/ 4699590 h 6911162"/>
                            <a:gd name="connsiteX23" fmla="*/ 3048918 w 7124883"/>
                            <a:gd name="connsiteY23" fmla="*/ 6602818 h 6911162"/>
                            <a:gd name="connsiteX24" fmla="*/ 1709216 w 7124883"/>
                            <a:gd name="connsiteY24" fmla="*/ 6602818 h 6911162"/>
                            <a:gd name="connsiteX25" fmla="*/ 1379606 w 7124883"/>
                            <a:gd name="connsiteY25" fmla="*/ 6666614 h 6911162"/>
                            <a:gd name="connsiteX26" fmla="*/ 1007467 w 7124883"/>
                            <a:gd name="connsiteY26" fmla="*/ 6783572 h 6911162"/>
                            <a:gd name="connsiteX27" fmla="*/ 752285 w 7124883"/>
                            <a:gd name="connsiteY27" fmla="*/ 6911162 h 6911162"/>
                            <a:gd name="connsiteX28" fmla="*/ 393404 w 7124883"/>
                            <a:gd name="connsiteY28" fmla="*/ 6537950 h 6911162"/>
                            <a:gd name="connsiteX29" fmla="*/ 69492 w 7124883"/>
                            <a:gd name="connsiteY29" fmla="*/ 6799311 h 6911162"/>
                            <a:gd name="connsiteX30" fmla="*/ 0 w 7124883"/>
                            <a:gd name="connsiteY30" fmla="*/ 6718861 h 6911162"/>
                            <a:gd name="connsiteX31" fmla="*/ 1116584 w 7124883"/>
                            <a:gd name="connsiteY31" fmla="*/ 5694328 h 6911162"/>
                            <a:gd name="connsiteX32" fmla="*/ 2357802 w 7124883"/>
                            <a:gd name="connsiteY32" fmla="*/ 4423144 h 6911162"/>
                            <a:gd name="connsiteX33" fmla="*/ 4069644 w 7124883"/>
                            <a:gd name="connsiteY33" fmla="*/ 2700669 h 6911162"/>
                            <a:gd name="connsiteX34" fmla="*/ 4962778 w 7124883"/>
                            <a:gd name="connsiteY34" fmla="*/ 1743739 h 6911162"/>
                            <a:gd name="connsiteX35" fmla="*/ 6674620 w 7124883"/>
                            <a:gd name="connsiteY35" fmla="*/ 0 h 6911162"/>
                            <a:gd name="connsiteX36" fmla="*/ 6145082 w 7124883"/>
                            <a:gd name="connsiteY36" fmla="*/ 569175 h 6911162"/>
                            <a:gd name="connsiteX37" fmla="*/ 6497354 w 7124883"/>
                            <a:gd name="connsiteY37" fmla="*/ 868796 h 6911162"/>
                            <a:gd name="connsiteX0" fmla="*/ 6497354 w 7124883"/>
                            <a:gd name="connsiteY0" fmla="*/ 299621 h 6341987"/>
                            <a:gd name="connsiteX1" fmla="*/ 7124869 w 7124883"/>
                            <a:gd name="connsiteY1" fmla="*/ 943474 h 6341987"/>
                            <a:gd name="connsiteX2" fmla="*/ 6974373 w 7124883"/>
                            <a:gd name="connsiteY2" fmla="*/ 1034547 h 6341987"/>
                            <a:gd name="connsiteX3" fmla="*/ 6869785 w 7124883"/>
                            <a:gd name="connsiteY3" fmla="*/ 1172771 h 6341987"/>
                            <a:gd name="connsiteX4" fmla="*/ 6744480 w 7124883"/>
                            <a:gd name="connsiteY4" fmla="*/ 1323328 h 6341987"/>
                            <a:gd name="connsiteX5" fmla="*/ 6649383 w 7124883"/>
                            <a:gd name="connsiteY5" fmla="*/ 1414879 h 6341987"/>
                            <a:gd name="connsiteX6" fmla="*/ 6578332 w 7124883"/>
                            <a:gd name="connsiteY6" fmla="*/ 1606303 h 6341987"/>
                            <a:gd name="connsiteX7" fmla="*/ 6550359 w 7124883"/>
                            <a:gd name="connsiteY7" fmla="*/ 1814374 h 6341987"/>
                            <a:gd name="connsiteX8" fmla="*/ 6560445 w 7124883"/>
                            <a:gd name="connsiteY8" fmla="*/ 2072381 h 6341987"/>
                            <a:gd name="connsiteX9" fmla="*/ 6642723 w 7124883"/>
                            <a:gd name="connsiteY9" fmla="*/ 2312248 h 6341987"/>
                            <a:gd name="connsiteX10" fmla="*/ 6674620 w 7124883"/>
                            <a:gd name="connsiteY10" fmla="*/ 2578062 h 6341987"/>
                            <a:gd name="connsiteX11" fmla="*/ 6844741 w 7124883"/>
                            <a:gd name="connsiteY11" fmla="*/ 3099057 h 6341987"/>
                            <a:gd name="connsiteX12" fmla="*/ 6929802 w 7124883"/>
                            <a:gd name="connsiteY12" fmla="*/ 3343606 h 6341987"/>
                            <a:gd name="connsiteX13" fmla="*/ 6982964 w 7124883"/>
                            <a:gd name="connsiteY13" fmla="*/ 3598787 h 6341987"/>
                            <a:gd name="connsiteX14" fmla="*/ 7036127 w 7124883"/>
                            <a:gd name="connsiteY14" fmla="*/ 3843336 h 6341987"/>
                            <a:gd name="connsiteX15" fmla="*/ 7068025 w 7124883"/>
                            <a:gd name="connsiteY15" fmla="*/ 4119783 h 6341987"/>
                            <a:gd name="connsiteX16" fmla="*/ 7078657 w 7124883"/>
                            <a:gd name="connsiteY16" fmla="*/ 4311169 h 6341987"/>
                            <a:gd name="connsiteX17" fmla="*/ 7046760 w 7124883"/>
                            <a:gd name="connsiteY17" fmla="*/ 4672676 h 6341987"/>
                            <a:gd name="connsiteX18" fmla="*/ 6993597 w 7124883"/>
                            <a:gd name="connsiteY18" fmla="*/ 5012918 h 6341987"/>
                            <a:gd name="connsiteX19" fmla="*/ 6919169 w 7124883"/>
                            <a:gd name="connsiteY19" fmla="*/ 5278732 h 6341987"/>
                            <a:gd name="connsiteX20" fmla="*/ 6855374 w 7124883"/>
                            <a:gd name="connsiteY20" fmla="*/ 5427587 h 6341987"/>
                            <a:gd name="connsiteX21" fmla="*/ 5940974 w 7124883"/>
                            <a:gd name="connsiteY21" fmla="*/ 4566350 h 6341987"/>
                            <a:gd name="connsiteX22" fmla="*/ 4824555 w 7124883"/>
                            <a:gd name="connsiteY22" fmla="*/ 4130415 h 6341987"/>
                            <a:gd name="connsiteX23" fmla="*/ 3048918 w 7124883"/>
                            <a:gd name="connsiteY23" fmla="*/ 6033643 h 6341987"/>
                            <a:gd name="connsiteX24" fmla="*/ 1709216 w 7124883"/>
                            <a:gd name="connsiteY24" fmla="*/ 6033643 h 6341987"/>
                            <a:gd name="connsiteX25" fmla="*/ 1379606 w 7124883"/>
                            <a:gd name="connsiteY25" fmla="*/ 6097439 h 6341987"/>
                            <a:gd name="connsiteX26" fmla="*/ 1007467 w 7124883"/>
                            <a:gd name="connsiteY26" fmla="*/ 6214397 h 6341987"/>
                            <a:gd name="connsiteX27" fmla="*/ 752285 w 7124883"/>
                            <a:gd name="connsiteY27" fmla="*/ 6341987 h 6341987"/>
                            <a:gd name="connsiteX28" fmla="*/ 393404 w 7124883"/>
                            <a:gd name="connsiteY28" fmla="*/ 5968775 h 6341987"/>
                            <a:gd name="connsiteX29" fmla="*/ 69492 w 7124883"/>
                            <a:gd name="connsiteY29" fmla="*/ 6230136 h 6341987"/>
                            <a:gd name="connsiteX30" fmla="*/ 0 w 7124883"/>
                            <a:gd name="connsiteY30" fmla="*/ 6149686 h 6341987"/>
                            <a:gd name="connsiteX31" fmla="*/ 1116584 w 7124883"/>
                            <a:gd name="connsiteY31" fmla="*/ 5125153 h 6341987"/>
                            <a:gd name="connsiteX32" fmla="*/ 2357802 w 7124883"/>
                            <a:gd name="connsiteY32" fmla="*/ 3853969 h 6341987"/>
                            <a:gd name="connsiteX33" fmla="*/ 4069644 w 7124883"/>
                            <a:gd name="connsiteY33" fmla="*/ 2131494 h 6341987"/>
                            <a:gd name="connsiteX34" fmla="*/ 4962778 w 7124883"/>
                            <a:gd name="connsiteY34" fmla="*/ 1174564 h 6341987"/>
                            <a:gd name="connsiteX35" fmla="*/ 6036471 w 7124883"/>
                            <a:gd name="connsiteY35" fmla="*/ 63400 h 6341987"/>
                            <a:gd name="connsiteX36" fmla="*/ 6145082 w 7124883"/>
                            <a:gd name="connsiteY36" fmla="*/ 0 h 6341987"/>
                            <a:gd name="connsiteX37" fmla="*/ 6497354 w 7124883"/>
                            <a:gd name="connsiteY37" fmla="*/ 299621 h 6341987"/>
                            <a:gd name="connsiteX0" fmla="*/ 6497354 w 7124888"/>
                            <a:gd name="connsiteY0" fmla="*/ 299621 h 6341987"/>
                            <a:gd name="connsiteX1" fmla="*/ 7124869 w 7124888"/>
                            <a:gd name="connsiteY1" fmla="*/ 943474 h 6341987"/>
                            <a:gd name="connsiteX2" fmla="*/ 6974373 w 7124888"/>
                            <a:gd name="connsiteY2" fmla="*/ 1034547 h 6341987"/>
                            <a:gd name="connsiteX3" fmla="*/ 6869785 w 7124888"/>
                            <a:gd name="connsiteY3" fmla="*/ 1172771 h 6341987"/>
                            <a:gd name="connsiteX4" fmla="*/ 6744480 w 7124888"/>
                            <a:gd name="connsiteY4" fmla="*/ 1323328 h 6341987"/>
                            <a:gd name="connsiteX5" fmla="*/ 6649383 w 7124888"/>
                            <a:gd name="connsiteY5" fmla="*/ 1414879 h 6341987"/>
                            <a:gd name="connsiteX6" fmla="*/ 6578332 w 7124888"/>
                            <a:gd name="connsiteY6" fmla="*/ 1606303 h 6341987"/>
                            <a:gd name="connsiteX7" fmla="*/ 6550359 w 7124888"/>
                            <a:gd name="connsiteY7" fmla="*/ 1814374 h 6341987"/>
                            <a:gd name="connsiteX8" fmla="*/ 6560445 w 7124888"/>
                            <a:gd name="connsiteY8" fmla="*/ 2072381 h 6341987"/>
                            <a:gd name="connsiteX9" fmla="*/ 6642723 w 7124888"/>
                            <a:gd name="connsiteY9" fmla="*/ 2312248 h 6341987"/>
                            <a:gd name="connsiteX10" fmla="*/ 6674620 w 7124888"/>
                            <a:gd name="connsiteY10" fmla="*/ 2578062 h 6341987"/>
                            <a:gd name="connsiteX11" fmla="*/ 6844741 w 7124888"/>
                            <a:gd name="connsiteY11" fmla="*/ 3099057 h 6341987"/>
                            <a:gd name="connsiteX12" fmla="*/ 6929802 w 7124888"/>
                            <a:gd name="connsiteY12" fmla="*/ 3343606 h 6341987"/>
                            <a:gd name="connsiteX13" fmla="*/ 6982964 w 7124888"/>
                            <a:gd name="connsiteY13" fmla="*/ 3598787 h 6341987"/>
                            <a:gd name="connsiteX14" fmla="*/ 7036127 w 7124888"/>
                            <a:gd name="connsiteY14" fmla="*/ 3843336 h 6341987"/>
                            <a:gd name="connsiteX15" fmla="*/ 7068025 w 7124888"/>
                            <a:gd name="connsiteY15" fmla="*/ 4119783 h 6341987"/>
                            <a:gd name="connsiteX16" fmla="*/ 7078657 w 7124888"/>
                            <a:gd name="connsiteY16" fmla="*/ 4311169 h 6341987"/>
                            <a:gd name="connsiteX17" fmla="*/ 7046760 w 7124888"/>
                            <a:gd name="connsiteY17" fmla="*/ 4672676 h 6341987"/>
                            <a:gd name="connsiteX18" fmla="*/ 6993597 w 7124888"/>
                            <a:gd name="connsiteY18" fmla="*/ 5012918 h 6341987"/>
                            <a:gd name="connsiteX19" fmla="*/ 6919169 w 7124888"/>
                            <a:gd name="connsiteY19" fmla="*/ 5278732 h 6341987"/>
                            <a:gd name="connsiteX20" fmla="*/ 6855374 w 7124888"/>
                            <a:gd name="connsiteY20" fmla="*/ 5427587 h 6341987"/>
                            <a:gd name="connsiteX21" fmla="*/ 5940974 w 7124888"/>
                            <a:gd name="connsiteY21" fmla="*/ 4566350 h 6341987"/>
                            <a:gd name="connsiteX22" fmla="*/ 4824555 w 7124888"/>
                            <a:gd name="connsiteY22" fmla="*/ 4130415 h 6341987"/>
                            <a:gd name="connsiteX23" fmla="*/ 3048918 w 7124888"/>
                            <a:gd name="connsiteY23" fmla="*/ 6033643 h 6341987"/>
                            <a:gd name="connsiteX24" fmla="*/ 1709216 w 7124888"/>
                            <a:gd name="connsiteY24" fmla="*/ 6033643 h 6341987"/>
                            <a:gd name="connsiteX25" fmla="*/ 1379606 w 7124888"/>
                            <a:gd name="connsiteY25" fmla="*/ 6097439 h 6341987"/>
                            <a:gd name="connsiteX26" fmla="*/ 1007467 w 7124888"/>
                            <a:gd name="connsiteY26" fmla="*/ 6214397 h 6341987"/>
                            <a:gd name="connsiteX27" fmla="*/ 752285 w 7124888"/>
                            <a:gd name="connsiteY27" fmla="*/ 6341987 h 6341987"/>
                            <a:gd name="connsiteX28" fmla="*/ 393404 w 7124888"/>
                            <a:gd name="connsiteY28" fmla="*/ 5968775 h 6341987"/>
                            <a:gd name="connsiteX29" fmla="*/ 69492 w 7124888"/>
                            <a:gd name="connsiteY29" fmla="*/ 6230136 h 6341987"/>
                            <a:gd name="connsiteX30" fmla="*/ 0 w 7124888"/>
                            <a:gd name="connsiteY30" fmla="*/ 6149686 h 6341987"/>
                            <a:gd name="connsiteX31" fmla="*/ 1116584 w 7124888"/>
                            <a:gd name="connsiteY31" fmla="*/ 5125153 h 6341987"/>
                            <a:gd name="connsiteX32" fmla="*/ 2357802 w 7124888"/>
                            <a:gd name="connsiteY32" fmla="*/ 3853969 h 6341987"/>
                            <a:gd name="connsiteX33" fmla="*/ 4069644 w 7124888"/>
                            <a:gd name="connsiteY33" fmla="*/ 2131494 h 6341987"/>
                            <a:gd name="connsiteX34" fmla="*/ 4962778 w 7124888"/>
                            <a:gd name="connsiteY34" fmla="*/ 1174564 h 6341987"/>
                            <a:gd name="connsiteX35" fmla="*/ 6036471 w 7124888"/>
                            <a:gd name="connsiteY35" fmla="*/ 63400 h 6341987"/>
                            <a:gd name="connsiteX36" fmla="*/ 6145082 w 7124888"/>
                            <a:gd name="connsiteY36" fmla="*/ 0 h 6341987"/>
                            <a:gd name="connsiteX37" fmla="*/ 6497354 w 7124888"/>
                            <a:gd name="connsiteY37" fmla="*/ 299621 h 6341987"/>
                            <a:gd name="connsiteX0" fmla="*/ 6497354 w 7124869"/>
                            <a:gd name="connsiteY0" fmla="*/ 299621 h 6341987"/>
                            <a:gd name="connsiteX1" fmla="*/ 7124869 w 7124869"/>
                            <a:gd name="connsiteY1" fmla="*/ 943474 h 6341987"/>
                            <a:gd name="connsiteX2" fmla="*/ 6974373 w 7124869"/>
                            <a:gd name="connsiteY2" fmla="*/ 1034547 h 6341987"/>
                            <a:gd name="connsiteX3" fmla="*/ 6869785 w 7124869"/>
                            <a:gd name="connsiteY3" fmla="*/ 1172771 h 6341987"/>
                            <a:gd name="connsiteX4" fmla="*/ 6744480 w 7124869"/>
                            <a:gd name="connsiteY4" fmla="*/ 1323328 h 6341987"/>
                            <a:gd name="connsiteX5" fmla="*/ 6649383 w 7124869"/>
                            <a:gd name="connsiteY5" fmla="*/ 1414879 h 6341987"/>
                            <a:gd name="connsiteX6" fmla="*/ 6578332 w 7124869"/>
                            <a:gd name="connsiteY6" fmla="*/ 1606303 h 6341987"/>
                            <a:gd name="connsiteX7" fmla="*/ 6550359 w 7124869"/>
                            <a:gd name="connsiteY7" fmla="*/ 1814374 h 6341987"/>
                            <a:gd name="connsiteX8" fmla="*/ 6560445 w 7124869"/>
                            <a:gd name="connsiteY8" fmla="*/ 2072381 h 6341987"/>
                            <a:gd name="connsiteX9" fmla="*/ 6642723 w 7124869"/>
                            <a:gd name="connsiteY9" fmla="*/ 2312248 h 6341987"/>
                            <a:gd name="connsiteX10" fmla="*/ 6674620 w 7124869"/>
                            <a:gd name="connsiteY10" fmla="*/ 2578062 h 6341987"/>
                            <a:gd name="connsiteX11" fmla="*/ 6844741 w 7124869"/>
                            <a:gd name="connsiteY11" fmla="*/ 3099057 h 6341987"/>
                            <a:gd name="connsiteX12" fmla="*/ 6929802 w 7124869"/>
                            <a:gd name="connsiteY12" fmla="*/ 3343606 h 6341987"/>
                            <a:gd name="connsiteX13" fmla="*/ 6982964 w 7124869"/>
                            <a:gd name="connsiteY13" fmla="*/ 3598787 h 6341987"/>
                            <a:gd name="connsiteX14" fmla="*/ 7036127 w 7124869"/>
                            <a:gd name="connsiteY14" fmla="*/ 3843336 h 6341987"/>
                            <a:gd name="connsiteX15" fmla="*/ 7068025 w 7124869"/>
                            <a:gd name="connsiteY15" fmla="*/ 4119783 h 6341987"/>
                            <a:gd name="connsiteX16" fmla="*/ 7078657 w 7124869"/>
                            <a:gd name="connsiteY16" fmla="*/ 4311169 h 6341987"/>
                            <a:gd name="connsiteX17" fmla="*/ 7046760 w 7124869"/>
                            <a:gd name="connsiteY17" fmla="*/ 4672676 h 6341987"/>
                            <a:gd name="connsiteX18" fmla="*/ 6993597 w 7124869"/>
                            <a:gd name="connsiteY18" fmla="*/ 5012918 h 6341987"/>
                            <a:gd name="connsiteX19" fmla="*/ 6919169 w 7124869"/>
                            <a:gd name="connsiteY19" fmla="*/ 5278732 h 6341987"/>
                            <a:gd name="connsiteX20" fmla="*/ 6855374 w 7124869"/>
                            <a:gd name="connsiteY20" fmla="*/ 5427587 h 6341987"/>
                            <a:gd name="connsiteX21" fmla="*/ 5940974 w 7124869"/>
                            <a:gd name="connsiteY21" fmla="*/ 4566350 h 6341987"/>
                            <a:gd name="connsiteX22" fmla="*/ 4824555 w 7124869"/>
                            <a:gd name="connsiteY22" fmla="*/ 4130415 h 6341987"/>
                            <a:gd name="connsiteX23" fmla="*/ 3048918 w 7124869"/>
                            <a:gd name="connsiteY23" fmla="*/ 6033643 h 6341987"/>
                            <a:gd name="connsiteX24" fmla="*/ 1709216 w 7124869"/>
                            <a:gd name="connsiteY24" fmla="*/ 6033643 h 6341987"/>
                            <a:gd name="connsiteX25" fmla="*/ 1379606 w 7124869"/>
                            <a:gd name="connsiteY25" fmla="*/ 6097439 h 6341987"/>
                            <a:gd name="connsiteX26" fmla="*/ 1007467 w 7124869"/>
                            <a:gd name="connsiteY26" fmla="*/ 6214397 h 6341987"/>
                            <a:gd name="connsiteX27" fmla="*/ 752285 w 7124869"/>
                            <a:gd name="connsiteY27" fmla="*/ 6341987 h 6341987"/>
                            <a:gd name="connsiteX28" fmla="*/ 393404 w 7124869"/>
                            <a:gd name="connsiteY28" fmla="*/ 5968775 h 6341987"/>
                            <a:gd name="connsiteX29" fmla="*/ 69492 w 7124869"/>
                            <a:gd name="connsiteY29" fmla="*/ 6230136 h 6341987"/>
                            <a:gd name="connsiteX30" fmla="*/ 0 w 7124869"/>
                            <a:gd name="connsiteY30" fmla="*/ 6149686 h 6341987"/>
                            <a:gd name="connsiteX31" fmla="*/ 1116584 w 7124869"/>
                            <a:gd name="connsiteY31" fmla="*/ 5125153 h 6341987"/>
                            <a:gd name="connsiteX32" fmla="*/ 2357802 w 7124869"/>
                            <a:gd name="connsiteY32" fmla="*/ 3853969 h 6341987"/>
                            <a:gd name="connsiteX33" fmla="*/ 4069644 w 7124869"/>
                            <a:gd name="connsiteY33" fmla="*/ 2131494 h 6341987"/>
                            <a:gd name="connsiteX34" fmla="*/ 4962778 w 7124869"/>
                            <a:gd name="connsiteY34" fmla="*/ 1174564 h 6341987"/>
                            <a:gd name="connsiteX35" fmla="*/ 6036471 w 7124869"/>
                            <a:gd name="connsiteY35" fmla="*/ 63400 h 6341987"/>
                            <a:gd name="connsiteX36" fmla="*/ 6145082 w 7124869"/>
                            <a:gd name="connsiteY36" fmla="*/ 0 h 6341987"/>
                            <a:gd name="connsiteX37" fmla="*/ 6497354 w 7124869"/>
                            <a:gd name="connsiteY37" fmla="*/ 299621 h 6341987"/>
                            <a:gd name="connsiteX0" fmla="*/ 6497354 w 7124869"/>
                            <a:gd name="connsiteY0" fmla="*/ 299621 h 6341987"/>
                            <a:gd name="connsiteX1" fmla="*/ 7124869 w 7124869"/>
                            <a:gd name="connsiteY1" fmla="*/ 943474 h 6341987"/>
                            <a:gd name="connsiteX2" fmla="*/ 6974373 w 7124869"/>
                            <a:gd name="connsiteY2" fmla="*/ 1034547 h 6341987"/>
                            <a:gd name="connsiteX3" fmla="*/ 6869785 w 7124869"/>
                            <a:gd name="connsiteY3" fmla="*/ 1172771 h 6341987"/>
                            <a:gd name="connsiteX4" fmla="*/ 6744480 w 7124869"/>
                            <a:gd name="connsiteY4" fmla="*/ 1323328 h 6341987"/>
                            <a:gd name="connsiteX5" fmla="*/ 6649383 w 7124869"/>
                            <a:gd name="connsiteY5" fmla="*/ 1414879 h 6341987"/>
                            <a:gd name="connsiteX6" fmla="*/ 6578332 w 7124869"/>
                            <a:gd name="connsiteY6" fmla="*/ 1606303 h 6341987"/>
                            <a:gd name="connsiteX7" fmla="*/ 6550359 w 7124869"/>
                            <a:gd name="connsiteY7" fmla="*/ 1814374 h 6341987"/>
                            <a:gd name="connsiteX8" fmla="*/ 6560445 w 7124869"/>
                            <a:gd name="connsiteY8" fmla="*/ 2072381 h 6341987"/>
                            <a:gd name="connsiteX9" fmla="*/ 6642723 w 7124869"/>
                            <a:gd name="connsiteY9" fmla="*/ 2312248 h 6341987"/>
                            <a:gd name="connsiteX10" fmla="*/ 6674620 w 7124869"/>
                            <a:gd name="connsiteY10" fmla="*/ 2578062 h 6341987"/>
                            <a:gd name="connsiteX11" fmla="*/ 6844741 w 7124869"/>
                            <a:gd name="connsiteY11" fmla="*/ 3099057 h 6341987"/>
                            <a:gd name="connsiteX12" fmla="*/ 6929802 w 7124869"/>
                            <a:gd name="connsiteY12" fmla="*/ 3343606 h 6341987"/>
                            <a:gd name="connsiteX13" fmla="*/ 6982964 w 7124869"/>
                            <a:gd name="connsiteY13" fmla="*/ 3598787 h 6341987"/>
                            <a:gd name="connsiteX14" fmla="*/ 7036127 w 7124869"/>
                            <a:gd name="connsiteY14" fmla="*/ 3843336 h 6341987"/>
                            <a:gd name="connsiteX15" fmla="*/ 7068025 w 7124869"/>
                            <a:gd name="connsiteY15" fmla="*/ 4119783 h 6341987"/>
                            <a:gd name="connsiteX16" fmla="*/ 7078657 w 7124869"/>
                            <a:gd name="connsiteY16" fmla="*/ 4311169 h 6341987"/>
                            <a:gd name="connsiteX17" fmla="*/ 7046760 w 7124869"/>
                            <a:gd name="connsiteY17" fmla="*/ 4672676 h 6341987"/>
                            <a:gd name="connsiteX18" fmla="*/ 6993597 w 7124869"/>
                            <a:gd name="connsiteY18" fmla="*/ 5012918 h 6341987"/>
                            <a:gd name="connsiteX19" fmla="*/ 6919169 w 7124869"/>
                            <a:gd name="connsiteY19" fmla="*/ 5278732 h 6341987"/>
                            <a:gd name="connsiteX20" fmla="*/ 6855374 w 7124869"/>
                            <a:gd name="connsiteY20" fmla="*/ 5427587 h 6341987"/>
                            <a:gd name="connsiteX21" fmla="*/ 5940974 w 7124869"/>
                            <a:gd name="connsiteY21" fmla="*/ 4566350 h 6341987"/>
                            <a:gd name="connsiteX22" fmla="*/ 4824555 w 7124869"/>
                            <a:gd name="connsiteY22" fmla="*/ 4130415 h 6341987"/>
                            <a:gd name="connsiteX23" fmla="*/ 3048918 w 7124869"/>
                            <a:gd name="connsiteY23" fmla="*/ 6033643 h 6341987"/>
                            <a:gd name="connsiteX24" fmla="*/ 1709216 w 7124869"/>
                            <a:gd name="connsiteY24" fmla="*/ 6033643 h 6341987"/>
                            <a:gd name="connsiteX25" fmla="*/ 1379606 w 7124869"/>
                            <a:gd name="connsiteY25" fmla="*/ 6097439 h 6341987"/>
                            <a:gd name="connsiteX26" fmla="*/ 1007467 w 7124869"/>
                            <a:gd name="connsiteY26" fmla="*/ 6214397 h 6341987"/>
                            <a:gd name="connsiteX27" fmla="*/ 752285 w 7124869"/>
                            <a:gd name="connsiteY27" fmla="*/ 6341987 h 6341987"/>
                            <a:gd name="connsiteX28" fmla="*/ 393404 w 7124869"/>
                            <a:gd name="connsiteY28" fmla="*/ 5968775 h 6341987"/>
                            <a:gd name="connsiteX29" fmla="*/ 69492 w 7124869"/>
                            <a:gd name="connsiteY29" fmla="*/ 6230136 h 6341987"/>
                            <a:gd name="connsiteX30" fmla="*/ 0 w 7124869"/>
                            <a:gd name="connsiteY30" fmla="*/ 6149686 h 6341987"/>
                            <a:gd name="connsiteX31" fmla="*/ 1116584 w 7124869"/>
                            <a:gd name="connsiteY31" fmla="*/ 5125153 h 6341987"/>
                            <a:gd name="connsiteX32" fmla="*/ 2357802 w 7124869"/>
                            <a:gd name="connsiteY32" fmla="*/ 3853969 h 6341987"/>
                            <a:gd name="connsiteX33" fmla="*/ 4069644 w 7124869"/>
                            <a:gd name="connsiteY33" fmla="*/ 2131494 h 6341987"/>
                            <a:gd name="connsiteX34" fmla="*/ 4962778 w 7124869"/>
                            <a:gd name="connsiteY34" fmla="*/ 1174564 h 6341987"/>
                            <a:gd name="connsiteX35" fmla="*/ 6036471 w 7124869"/>
                            <a:gd name="connsiteY35" fmla="*/ 63400 h 6341987"/>
                            <a:gd name="connsiteX36" fmla="*/ 6145082 w 7124869"/>
                            <a:gd name="connsiteY36" fmla="*/ 0 h 6341987"/>
                            <a:gd name="connsiteX37" fmla="*/ 6497354 w 7124869"/>
                            <a:gd name="connsiteY37" fmla="*/ 299621 h 63419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124869" h="6341987">
                              <a:moveTo>
                                <a:pt x="6497354" y="299621"/>
                              </a:moveTo>
                              <a:cubicBezTo>
                                <a:pt x="6779298" y="590295"/>
                                <a:pt x="6733768" y="536271"/>
                                <a:pt x="7124869" y="943474"/>
                              </a:cubicBezTo>
                              <a:lnTo>
                                <a:pt x="6974373" y="1034547"/>
                              </a:lnTo>
                              <a:lnTo>
                                <a:pt x="6869785" y="1172771"/>
                              </a:lnTo>
                              <a:lnTo>
                                <a:pt x="6744480" y="1323328"/>
                              </a:lnTo>
                              <a:lnTo>
                                <a:pt x="6649383" y="1414879"/>
                              </a:lnTo>
                              <a:lnTo>
                                <a:pt x="6578332" y="1606303"/>
                              </a:lnTo>
                              <a:lnTo>
                                <a:pt x="6550359" y="1814374"/>
                              </a:lnTo>
                              <a:lnTo>
                                <a:pt x="6560445" y="2072381"/>
                              </a:lnTo>
                              <a:lnTo>
                                <a:pt x="6642723" y="2312248"/>
                              </a:lnTo>
                              <a:lnTo>
                                <a:pt x="6674620" y="2578062"/>
                              </a:lnTo>
                              <a:lnTo>
                                <a:pt x="6844741" y="3099057"/>
                              </a:lnTo>
                              <a:lnTo>
                                <a:pt x="6929802" y="3343606"/>
                              </a:lnTo>
                              <a:lnTo>
                                <a:pt x="6982964" y="3598787"/>
                              </a:lnTo>
                              <a:lnTo>
                                <a:pt x="7036127" y="3843336"/>
                              </a:lnTo>
                              <a:lnTo>
                                <a:pt x="7068025" y="4119783"/>
                              </a:lnTo>
                              <a:lnTo>
                                <a:pt x="7078657" y="4311169"/>
                              </a:lnTo>
                              <a:lnTo>
                                <a:pt x="7046760" y="4672676"/>
                              </a:lnTo>
                              <a:lnTo>
                                <a:pt x="6993597" y="5012918"/>
                              </a:lnTo>
                              <a:lnTo>
                                <a:pt x="6919169" y="5278732"/>
                              </a:lnTo>
                              <a:lnTo>
                                <a:pt x="6855374" y="5427587"/>
                              </a:lnTo>
                              <a:lnTo>
                                <a:pt x="5940974" y="4566350"/>
                              </a:lnTo>
                              <a:lnTo>
                                <a:pt x="4824555" y="4130415"/>
                              </a:lnTo>
                              <a:lnTo>
                                <a:pt x="3048918" y="6033643"/>
                              </a:lnTo>
                              <a:lnTo>
                                <a:pt x="1709216" y="6033643"/>
                              </a:lnTo>
                              <a:lnTo>
                                <a:pt x="1379606" y="6097439"/>
                              </a:lnTo>
                              <a:lnTo>
                                <a:pt x="1007467" y="6214397"/>
                              </a:lnTo>
                              <a:lnTo>
                                <a:pt x="752285" y="6341987"/>
                              </a:lnTo>
                              <a:lnTo>
                                <a:pt x="393404" y="5968775"/>
                              </a:lnTo>
                              <a:lnTo>
                                <a:pt x="69492" y="6230136"/>
                              </a:lnTo>
                              <a:lnTo>
                                <a:pt x="0" y="6149686"/>
                              </a:lnTo>
                              <a:lnTo>
                                <a:pt x="1116584" y="5125153"/>
                              </a:lnTo>
                              <a:lnTo>
                                <a:pt x="2357802" y="3853969"/>
                              </a:lnTo>
                              <a:lnTo>
                                <a:pt x="4069644" y="2131494"/>
                              </a:lnTo>
                              <a:lnTo>
                                <a:pt x="4962778" y="1174564"/>
                              </a:lnTo>
                              <a:lnTo>
                                <a:pt x="6036471" y="63400"/>
                              </a:lnTo>
                              <a:lnTo>
                                <a:pt x="6145082" y="0"/>
                              </a:lnTo>
                              <a:lnTo>
                                <a:pt x="6497354" y="29962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4C17" id="Freeform: Shape 39" o:spid="_x0000_s1026" style="position:absolute;margin-left:28.5pt;margin-top:100.3pt;width:636.4pt;height:571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869,634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LoaSEAABwCAgAOAAAAZHJzL2Uyb0RvYy54bWzsXW2PG7mR/n7A/QdBHw+4uEk2yW5jx8Fe&#10;Fns4YJEsbnPIzEdZo/EMMCPNSfLam19/1c2W9FBxkyWqY+ScyostWSyVyCaL9bCeKn73+88vz7Nf&#10;V9vd02Z9M1e/q+az1Xq5uX9af7iZ/8+ff/z3Zj7b7Rfr+8XzZr26mf+22s1//+5f/+W7T69vV3rz&#10;uHm+X21n9CXr3dtPrzfzx/3+9e2bN7vl4+plsfvd5nW1pg8fNtuXxZ7ebj+8ud8uPtG3vzy/0VXl&#10;3nzabO9ft5vlarejf/0hfDh/13//w8Nquf/Tw8NutZ8938zpt+37P7f9n++7P9+8+27x9sN28fr4&#10;tBx+xqLgV7wsntak9PhVPyz2i9nH7dPffNXL03K72W0e9r9bbl7ebB4enparvg/UG1Wd9eaXx8Xr&#10;qu8LDc7u9ThMu+m+dvnHX3/ezp7ub+amnc/Wixd6Rj9uV6tuxN/O+h8wo09omD697t5S619ef94O&#10;73b0suvz54ftS/c39Wb2uR/a345Du/q8ny3pH5uq0bqhJ7Ckz7y2TWX7wX9zEl9+3O3/c7Xpv2rx&#10;60+7fXg29/SqH9n74ectN+v17mm/uqVve3h5psf1b29mvjFOtXb26fBqeLLnQncoVGtrqtnjzLu6&#10;bqq+l/QEz0VuVaRHW+t0Xg8KqbZpdNPmNWnUZOtWKZfXhEK6ctqTULZPBjVpq+qqzmtCIU2rr60Z&#10;o1eDJtf6urVNXhMKaeNV5VS+TxY1eadN5fOaUEjbtjZ1ndfkUJPTddWYvCYU0jQfNKdPHjVZX7Va&#10;5TWhEA0CrTvG3CNDfVxNzpq20ow+oZAx2rct4zmRoQFNzD6hEC11W3nG3FO42p2rdKMYky+SMg2Z&#10;roYxJxSueOe9bk2bf1SRVF1XqvGMZ6VwzbuGrGlVMXShVO3ov7rJz3WFq96RSVIs84dSdVspx5mD&#10;Cte9a11tNMOkR1Jkymh2cPqFK9+1rdOcCa9QytZau8oyxhDXvie3pbGcfqGUdcqwVpfC1c82uJGU&#10;bT1tPpwxxPXvyDZ5zhasIimjrOfsIwotgGtqbxzDvMdStlHWMtayjuwG+RbWM7b8MylT1Zw5r9Fu&#10;2IZWGEvXl6Syu76OLIC32luGkY+kbE123vj8nNdoAXTrPc+ZQSlvDFkpxvrSaDeUM75WDHcmkuLr&#10;QgugaHttOK6TRima7xVr99doAVpjHQ1G1sONhLyl6aQYW4qOzAb1iePSREKDF82YGbj+TV3pmrO4&#10;UMjT2rKOYaA0Gg3GFhm197ZytCDzHTJoLshXNYz+RDI0X6umNQxNuOx7TZyNxKBUt+/bltMrNBYE&#10;3hzLyTAoZZV1nuMSGlz2tM/5hjMnYily3Q0L+qCxqJu2aj0DZRmU0rX3hjUzcNmzHVCDUr1hYthb&#10;g7bCm5r8asb+GEkxPGqDZoINuiMpJurGNcVWhEKM3uC68I0g+/4oRZD9cKbkBNmHwzVB9nBgIcge&#10;jm8E2Ue7riB7mBtOkD2MhiB7dPH5aBvdbkH2MKEE2Z82ZUH2XQxUkD0aC0H2YCwYWDjC6GzAHUkx&#10;tCBAZytBIYYOQfWBIHGHO66gekH1qzs8RBdUf3IgJF6PtkJQvaD6m/mBZ3cn8XoiRR5G41bi9TAa&#10;d1GUX1A92o1vNF5fubphkOg0uhqe2A5OMVz3KP4uqF5QPdG8o8i7oPp/fFRvicsSqK/9Kw4Tn2Ea&#10;YlRPrCEXWBtJHShUyMJ3ptHBEiU1Ie2lkIXvyEQGy5rUhJ56IapvWopt90yypCY8Titk4XtfqcBY&#10;T2pCwkshC980vgmEl6Qm3KELWfgNJYAEHl5SEzJlCln41njN6BNutYWontknpNOVsvAV8U4Zk28S&#10;Fn5DpMTAcE0+qklY+PSoBiZoWhdailIWPiVQscwf2opSVO8pFYRhzidg4ZOtoAQXxoSfhIWviQvO&#10;6RdajFIWPtPgTsLCJ840Z/udBNU7XXmGeZ+Ehd82eiBqJtfXJCz8hnYThnvxxbOAS1n4zteWMecn&#10;YeG3iufMoN0oRfVWqyHbKv280Mvg60KPQRmtSUfeoZmChW8r4xhmYwoWfmspHYzRK/Q0Cln49Kxa&#10;xqY8AapXxEwOyRnpaYGuRhkTn+G1f4GFz0gPivj0qvKU9cSYEZFUYazeVJT3yBi9CVj4lIuobc0w&#10;glOw8NuK0jk4zwuNRSkLn+mATsHCd6qpGPvjlSz8fiHl7cR1sXqmkqti9YLqr2HgM53MaAmV5dYL&#10;qu+fk6D6Q/kNOroSVH8saiCoHr1zQfXon5fm1guqR7ZOWW69oPrTGPKRNvoLygmqP5r5Qgb+N4nq&#10;3VDs5iJM3zpOMY4Io3MwIkKQkFkvmD4kcgqmjxyTrrzI5Zn1/9yYvnYVnYxnz7gx8E7FHCRa31F5&#10;JFp/5OBLtD6cIJTVzJNo/dEJK62ZJ9H6ExYoq5knuF5wPfLi0e2mqk8SrT/aqNKaeRKtP9mowpp5&#10;Eq0/HNGXcfAF1xfn1UusHqjqEqvv/X3fMMPoUayeiblxA2YrQqGehW/bhs6GR0j7Z7Xwi3A9FU1W&#10;fanLtCakyXpbxMJXzoXKwmlNEdmN0gouZ+ErWzeuP2RMa8KjdNcWxes1FWbuK+KmNeE5FyU3l7Dw&#10;a6pQ35dYTWtCeqyjx3Q5C58qLypOn9DdpsKsJSx87Whud6dX6T4hod7ZEhY+VZpvFeM5IcuN3ScU&#10;oqLAlG3DmHsRn740Xm/ongzGnIj49I5mRAEL31gqa894Vme18MtwfVUZq/Pz4qwWfhELn0q/W84c&#10;jPj0VMe9iIVPJXsbTr/QXBTieuMpNtgXmk6vLYUGw1dFLPy+qjBjdUV8erbBjaRsq1vasRhzIzIa&#10;bVG8XtOdB5x9JObTN2UsfGNrz1jLZ3z6IlxP5foNZ86f8enL4vV070sob52ehxGfvvZFLHza7Siv&#10;OT83oix5Tdc4FLDwdVuZcIdQpl/oZBTG69m60G4UsvBpGrJ2/4hQ3xbh+pruIKB0sOz2H5W1d0Xx&#10;+vCMGKrQapgyFj7lMRmGAxDl1hfg+trRNRgMg3FdvJ7sZndJT/YZRWz6Ug4+TTzK7c3rQixC5qWI&#10;g0+/keMQRmz6wng93VlEd1Ix+oWmgtIDizj4RplQ2SFtliI2Pdv9jKUabynbLP+4Ig+Dfh9dPsJg&#10;x6MUZ/AQjrDhdoTrGVoQnvumpVsvQpZO/2oEpEd33DF0xLH6xpDH0w9XUgcKqc5DuhjTE5HgcMlI&#10;UlO0+OgiqcsxPTkEdP1Mvk94EEB+6eWY3lfk5gy54ck+4cLTpgTTkwdBLku+T7hDUz5PCaYnY2ID&#10;7yrZJ1w/ugjTO93qobZMUhOuPEPUkgJM33q64S4/evHuXILpuX2aAtM7SrgMhQmSwxedBJimCNM3&#10;ZFarkByW1oV2oi7D9C3VfR7u+krrQktBZ6ZFmJ7cPZb5Q1tRF2F6wr6E9xjmPDoJsKoM01u69Icx&#10;4ePM+kJMTwcBQ4WH9PNCi0G3qtJNQZdierbBnQTTUy4fZ/uNM+vLMD05Y3SHT95AxScBtgjTN7U6&#10;3FWZfF7xSUAZpqfyDnS3aL5fZycBRZi+obsqh9I96X6h3bBFmN6QreE5M2g36I7QIkzfEg5juDPx&#10;/XZsXegxKNO56hxdKOXLMD1dJzzcnJZ+XGg2fBGmp8u7KBDHmIXoaQwxgzz+iJLkOzw73NGW7hW6&#10;GnRlXwGmr2tyhhidQlfDX4Hqk/2JTgGIvEGXrHGgG7oLtHrJ3jJ6FJ0FuO44qQDV0+hxnIyzzPoy&#10;VE8ojq4G7W5yTI8hGgtTiOrrlu7FY+iKIAndpFeC6pkO6BSo3lJMibGC/zazPnNMEa14LuAWVH9k&#10;GQmqD6k2guqPXH9B9YHrXxipZxpVQfVQl/r2LFIvqP7EpCU6S1GkXlD9aQydoHogdxJHQlD9ke0v&#10;qB4BOnHTBNUHl7AM1VtHR4F5/BZF9ymw5igGnD+qiFA6B05F8UhB9WAEawqfC6o/4EBXFqv/dlB9&#10;W/m27ddtePV3idVTFJPognSOlNYRHaqVxeppZodirmlNeJKuy2L1BJxDYDGtCY/GCmP1tfOut3lp&#10;TdHBWFms3tRU2Dr/nPAMvTBW31o62c5rwh26MFZfa6/7c8X06OF5WlmsvsvHCJyKtCY8QDdF/HvH&#10;7BMeoJfy7+ngPcSm0p2aBNXXNZXByU+KiLVfGqvXbROCEJl+oaUojdU3umWZP7QVpbF6uu1AM8z5&#10;JLF6KoXLmfCTxOp944J7mXleaDFKY/VMgztJrJ5u3+Jsv5PE6inVJ5QEz4wh2g1XGKvvspEYW/4k&#10;sfrOv+foQv/CNmWxeuKYhTBpegwj1n5prJ4ukWI5M2g3ClG9pwstVM+TyvQLvQy+LvQYlPGt47hO&#10;cRX8olg9kZBoA2PYw4i1XxisJzYRx6eJWPuFwXqiLQaWVOZpoa9RButdWwfuV0YT2owrYH1aS3QM&#10;QMF6StfjHB7gulfK2OGgIqMLpUqD9USA4XgZkwTrKSerZljBiLhfGqx32lOKRRbQRVfi6cJgPdMD&#10;nSJY74kmwUAl1wXrw7RjDB5CEgY9Pjry4ipBIYYOXBNEChFY35fLK6PgM71M3HALg/UC64cy+CUU&#10;fIH1h7PSUgq+wPpTQFZgPQJ0XwmsP82N0mC9wPrTGAqsR39BCayHyOc/PqwnCnS4NS0NTSPivqc7&#10;Bemyg3wMPYq8C6wPd9aXcfAF1p8srsD6UDGPi7iv4uBzlQisv40OxY1E6/tZKtH6I9tfovXDUAis&#10;R1NB1dckWn/kCJdy8AXWnxwkgfUYNbDEs5Zo/eFIlR9BF1h/usPh7v9ZtF5g/ZtZabSeKkM2nKg2&#10;2hiq7qyo2HD+SCSKu+uubKBE6wevUGC9wPpZYcG8b4+ET1lKdM7KoJHjNk1LyCgqgJMtBInsOEd1&#10;zoSET5cQCgn/4CQ6KqAoJPzDaAgJH82Fr4SEf4LapUXwhYR/GkNXWDBPYP1pDAXWI8vnWyXhC6wX&#10;WH8b0ekpI0FI+MfgQWFuvZDwM7d+4VGXkPAP51UlJPyvCOsps5lQXD7rA5177ZQxjlFrGndbRzXE&#10;JLe+O0CQ3HowxULCP7nnQsJHgyEkfMySlWg9uhcSrUdukMB6tBsC6087ipDwOzo93WMh0fqjzyW5&#10;9Zh7YwTW/5PDerpDiirtccorwLwh3j6dqDHuQsXAu8D6w6FI2fV2zPJyWJ9CovWH+LRE66Vk3omq&#10;ehsVv5NoPdoMidZjmp6j67ekZN7BikrJPAwESMk8cAkLS+ZJtF6i9RKtf4HLh+6kZB6aFcmtL6qE&#10;/xVhvW8pcseoT49nAbqmYDgx9y8j4Uu0PlwFI7D+4JAKrBdYL7D+zbvvFm8/3M/Wi8iRkEr44Fbd&#10;xjXtBdaDkyWwXmD9fLlZr3dP+9XdFJXwBdYLrBdYH+3GAuthxxmunMsTr/EsXirhzwTWH2LoQsIP&#10;ZwGObnitawZ/A+m0hvgb3YVk2eMXvD/GyQV3J2qhXHCHx3m+kgvuTnNDLriLzEYrlfBhbsgFd+AG&#10;SiV8pO5LJfzTOvn2KuELCf/0dIWED0bQCwl/JiT8r0XCl2h9wM1l99ZbW9HN0PljKyTUmsorRbe1&#10;Z8E2InSB9aeMLaq92FRNfvyiG+ipXpbcW38cQ8mtjxxtueAO/A/JrZfc+hOH5k5Lbv1pNG6jmvaS&#10;W3+CcJJbL7n1RBaJCu0JrIdtVWB9FvDgvvstlsyTaP1V0Xq6+IMC1Xmwja69bpypasYlI4jQncD6&#10;IbHAOrqhpWZAbeTlCAlfSPjgMktuPdDO74SED6MhJPyIEqrRbggJX0j4QsL/2zSmW4O+RpV3B6P2&#10;csEdHudJJXy0MVIJv/Jt6/MrKl6AAuu/Xsm8rxetd3VLV47n5wIuIO28cvrSSvgC6wewLST8Y3xa&#10;ovXRNk3ZydYwqmMoIeGfDh7uFB4ECglfSPgwNzTGGqyQ8CFQJSR8tBtCwj/F+IWE38X45d569DLq&#10;1mnvmzxQMCgl99bLvfX/6PfWf81ovaPsawbYjpaQbarKM2KziNApZ1tgfWfEhYQvJfOG+kYKo25y&#10;bz2aC6mEj7QgqYSPB/9SCR/thkTr0W5IJXw4T5FK+MdjfYnWh1CPVYqSQBmBsohOL9F6tDESrZdo&#10;PSXJu5qRSY3BNNe41jeMAmkopGvdWsUokIYI3XmB9f0xl5Dwh7wHKZkHfpGUzENjISXzMOom0XqJ&#10;1ku0/sv3ONxqtBsSrUe7IdF6idbfGeT2SLQerYVE68EB5QBHPP9nF6k3KMXQgsfqbCUoxNCBa+Kb&#10;zK3/irC+rqkAWZ7xggtPS7Q+HH1Kbv1wFmAktx5sMZFt2qZiFHeQaD3mT0tuPYyG5NZjNrnk1uNo&#10;3EluPayUW42RNInWw0Yk0XqJ1lMZu4jbI9F6WCDs6k5ywR2M2rcF6ymCXhsOYR2Xke7uGGsZWawY&#10;eP+a0XqB9RKtj8JucsHdKZog0Xo8zpNoPUbdJFofmQ254A4cH8mtR7sh0Xq0GxKtP+2vklsvufX7&#10;1W2UJS/RethIGDHuKO7ORtyRFEMLBt7ZSlCIoSOK1itdU3A7H29GIa2riv6fr9yNCF1g/aE+vUTr&#10;JVp/h069ROtjQyHR+pPrZukeqKrReVsr0XqIQUq0HuPTEq3H0ZBoPY6GROvRbGgk10q0XqL1Eq1f&#10;RNYijrs7XzvCgZ9mA1Sdfzmp6C6Warz1Ku/QmOg079u5t56qpHlj627UQqfGRg1hvaIwiHGMHHHE&#10;6f4E7tOaUOhacJ/WhI7+tTH7tCYM9Bdm2B9j9mlNeAZ/LRU/rQmJddfWw09rwrV3bYZ9WhPuuNcW&#10;zktrwivv6a4/Ioww1hPidMiwT2tCoavBfVqVQitBlypcd3t9Rhfaiatj9hldaCmuLpyX0YW24urb&#10;6zO60FpcDe4zutBeWOOd1YzLKqPK9v50e31GF1qMq2P2GV1oM64unJfRhVbj6tvrM7rQbjhLTgLV&#10;Ps7egKPRAkDhvLSuWIquxDCcOyDiyvZtXRFXL+/IxFLX1sPP9AvtxtWF8zK60G543VamYayvsQz7&#10;jC60G3xdaAGAip/RhVKdr6qopFF+HqIFgNvrM7pQ6tqYfUYVmo1rwX1GFVqNK2+vz2hCm+Epltdw&#10;Douja+t6AJfWErW/+pq7jC70Mq7OsM/oiqzFtVT8jC60FlffXp/Rhdbi6nr4GV1oLa4tnJdRhcaC&#10;EX+Oou9s3B1JsYF3tAufIH4HwRvDgfi0dH3ryM66Vim66mxE5haXByD8tCIUUlZpGoy8JlwcEL5P&#10;a0Ih5SpD1i+vCZcGsPLTmlBI+Vq1NWP0cGHQ8dUh2T6tCYVU02pbdZkGmecULYtTafy0JhRSbVNX&#10;dFCU1YSrwp1uvEtrQiGt/OBrZvqEOygk26c1oZAmiGo5cw83UGddVdd9VcW0JhSiKd6t3fzo4QYK&#10;CD+tCYV006haM2ZEhNUh1SmtKpIyqvbadOcWmSelcMXDjXcZXShlnCNfnbF6o7R5SLbP6EJLYbrT&#10;mKY7Fc71C1e9axvduh6BZHShVK0cGVpOv3DdAys/owul6lppKsjL6BeufCiNn9GFUjX5fq3tEGNu&#10;DHHtA8LP6EIp2tQqUzNsU3Qlva9qqlva+5sZXWgzrO4ACGcMcf27tjU2XDib0YVSlijlVZ9HlhtD&#10;tADUtlWBRZfRhVK2qbu4Sf55xVid7ms0AXWndUVStm1p5BlzPsbqJ4Sf0YV2wypjbX9Ta2YMo7T5&#10;utE13UTZnSZkdKHdqOkx27ZzBXO60AKYqm5a1d8rldGFUs5VuiGpvC60AMDKz+hCKb4utACA8DO6&#10;UMp1/1GMtazRAgDCz+hCKedp//eceYgWwFutQ1XljCoUGiYE43GhATCtqSvGjqJRiM7qfGs5sxDX&#10;/5GVn+lUJEOXaBvOfhIhdobFjdrTVctN4xgWN6qG16EWsmn5FRxJWRoGoxmrKkqb1zSLhpI+6dGL&#10;pGpy0xRn1xorjZ/RhdZC+6pytCdkrcUYKz+jC60FoR/KmOboitf9MXyf0YVSjFkeRe7JstiOwJi1&#10;65EUzQrCJIzBi1Y8F3ZHCJ+Lu68G+Jr2YN0vKkNgtfF/N4BPC6ruL29zaUW4kZbhe/IBCTh2jymt&#10;CRdGGb5Xnm6CZAweLosyfG80BYd7e5TuEy4Kwo2Hq+/SSwmFVK1qOvLJj160gZbgezqHcSacWaT7&#10;FK0mS8cctk8NSfcJhRRB4c47zc6IePsswfcVAeGAGNN9irbPU9Z9uk8oRHuGplO8fJ8ipF6G73W3&#10;rQU/Pd2rKfB91baVZazeKfC9qQ1NQsYYRqaiCN/TpG18w+kXGosyfG/6wCmnX7jyC/G9UnS5SH/O&#10;lJkbaDAK8T05mR2iza7jCfA9nQkQmYkzhpHRKMP3FZWJCRguM4ZoAcgZKcH3dKLlw/lZWleE1CGC&#10;nzZRkZSttbecOT8Bvq+tcyagnUy/0MEoxPeKsHp/mVXGw9BoNwrxfWWMqxnrayyCn3leaG0oMMLU&#10;hXajEN93LI2ADjLPC+1GIb7XtP/TqVvWbpwx7UvwfegMQxWajSJ8b1uKzQU4khnB2GrULQP36EhG&#10;m0oZhi2M8PrF+F5R9nfD0YLneoX4vjsAt4xVFSH1MnxvGmtazq41Bb5XdJTQMjzdKfA9AXxLcY7s&#10;qoqJ9hWZGMJMeeSNNobsbNVj/PRMj9B6GcbnaEFsAQH8tKWN4D0XdafgfTMC1e9QiKsIl9R5/H5U&#10;EQpNAe9HFeGWraaA96OacMNWU8D7UU248aop4P2oJlxIk8D7UU3RVj0FvB/VhEtwEng/qgn3aT0F&#10;vB/VhFvuNPB+VFV0KDANvB/XhWbCTALvx3WhpTCTwPtxXWgrpoH347rQWkwD78d1ob2oJ4H347rQ&#10;YtSTwPtxXWgzpoH347rQathJ4P24LrQbdhJ4P6rr7wDvx3Wh3ZgG3o/rQrtRTwLvx3Wh3eBDbrQA&#10;5+H7cV0oxdeFFuAc3o/rQik3Cbwf14V2g+JX18P7cVVoNobznjzmiSLxZ/B+XFVkNSaA9+Oa0Ga4&#10;K+H9qJboOIDg2ATwflwXWgviEk8A78d1obWYBt6P60JroSeB9+O60FoQ+pkA3o/riqzFBPB+XBPa&#10;imvh/bgWNBNc1I1I/ewgwbVfCd6PK8IVNQG8H1eEy2kKeD+uCRfTFPB+XFO0lCaA9+OacCFNAe/H&#10;NeFCmiJ6P64JF9MU8H5cE265U8D7cU245U4C78dVTQ/vE7rQTEwC7xO60FJMAu8TutBWTALvE7rQ&#10;WkwC7xO60F5MAu8TutBiTALvE7rQZkwC7xO60GpMAu8TutBuTALvx3VND+8TutBuTALvE7rQbkwC&#10;7xO60G7wITdagDN4n9CFUnxdaAHO4H1CF0pNAu8TutBuTAHvE6rQbEwB7xOqIqtxPbxPaEKbcSW8&#10;H9cyPbxP6EJrMQm8T+hCazEJvE/oQmsxCbxP6EJrMQm8T+iKrMX18D6hCW3FlfA+oQXNhMD7/uaK&#10;05V4HfNhfOxwOQm8Hwrun5Hzx0cPF5LA+8Poxcn346OHW67A+1MF97Pk+/EBjCj9Au9xCz0j5yfG&#10;EKUE3uNWepZ8nxhDlBJ4H0UO4uT78TEUeA9l1W9T5PzEGKLDzofcaAEE3qPLLvAeduUWyPmJOSjw&#10;fvfUXR2HyOKMnD8+epGUwHvEF2TPkJyfGMNI6p8A3r9ZvP1w/9Nu/+67xdvFI73oLxVYfl4P/0av&#10;Zov1h5t5Ne+avG52s8838+Vmve5nKm3Xv53eEkOfxOkrSaprnRGmoy8UVhcJ0xJB4b6AH1sz7XUo&#10;3FcMZAvTlofC9UU/m+YXCtuLhGl7QWF3kTD5mSjcF0Rg95ngJgr3bBG2MFl1FO4JIGzhLuSL0vT+&#10;ojl2Pskum2VdMnak/bJ5ps4mGr2/6MefTTV12VzrLimLfvxls60rTR6JXzbfulzlSPyyGafOphy9&#10;v2joziadumzWdYgCfzy9v0R7l/cbiV8267pSXZH4ZbOuAwCR+GWzrku4jcQvm3X6bNbR+4uG7mzW&#10;URmsi8TPZh1lvl4kfjbriO56kfjZrKNs00vEu8ATjjy9v0j8bNZR5aeLxM9mHfmTF4mfzTrK+rxI&#10;/GzWUSLnReJns45yMy8SP5t1lHB5kfjZrKOcSBAPe93gUG1Xy/3s+Wb+PJ/tb+b7+Wx7M9/OZ+9v&#10;5u87GXKxFvvODzu8nH26mQ+Ji/PZ4838kJnfff6y+XX1503fct+5ZQPVsp9EIZYz/IxTw+XH90/L&#10;/1j9NRLzvqVbQHsxKu+n237s6JeEL/WGLrMYPjVO+35WHT49/jSat4FLeeh5pOh5HSkMEZZe4RA4&#10;GaQO7Q5/Dz+BgjC+CU94YDem24dSw+H7A0cx3T4UFArtQ52gdPtQFii0D+mAmfZ9cZ/QPtTsybTv&#10;S/T07YfD/XT7UGgntA/1czLt+1pkoX2ogZNu39RU4ipYl+GoPN2+m05VMCcDmy3Tvq8s2/+egZGW&#10;bD8cUIf2oSZMpr2jnxPmz8AMy7T3DZV27r9/YHdl2tPBrQvGezjCTbYfqqX23z+wrDLt+4oooX1I&#10;hEq3DwenoX2oVZJsb0Pl0dDfUG8k2X6oLhLah6SiZPuhQkjffjhaTLYfDhL57akgJC3DoX1ffyP9&#10;/VVFCyA83+GYLtk+VMQMX39K1CezfjBTh7+DuQppMX3zoZZF8tv7ypThy0PCSrJ1mGVD0kmy5VBB&#10;IvyOkDiSbD8cNPXth+OjZPu6clQOOmzbA8Mj3Z4K8nkfNpKBpZFsPxzahJHpjmLSrUPlw751pmUo&#10;XNi3jHbJw1NcPm92q7B/d5txf6Jx3JW7zfzjbv+fq81Lt/GuNz8+PT/3G/dzf+ax2zw/3Xf/1n26&#10;2354/4fn7ezXBe34P/5Il0sfflrU7HW72/+w2D2Gds8futc/bPb0v2OX6Ud8et293b3+vH33Xf9q&#10;/9vzqtPxvP7v1cPs6Z72f92f0eyWj6uX1VHtYrlcrfcqfPS4uF8FLRZ/zEGi72r/hd03P1Avjt89&#10;fMGhZfiSw3eHwRrad6Krhwfyc47C4fBo5IcF4aNEr3mzPgm/PK032y/17Jl6NWgO7Q+DFIamG6X3&#10;m/vfft7OthvytWjl7F6XPz7RYP+02O1/XmwX/T/+utru/0R/PDxvyNcil6p/Rc7WZvvXL/171/5m&#10;3n06n33aLl5v5rv//bjYruaz5/9a78gNoqKnpGvfv6mp/i692eIn7/GT9ceXP2xodtDuSr+uf9m1&#10;3z8fXj5sNy9/2Wzvv++00keL9ZJ006HbntzG8OYPe3pPHz1stsvV99/3r5ebF5qzP61/eV12X96N&#10;ajfN/vz5L4vt66x7Sd7n6vP+j5tfHhevq77B4tdwAEhz/NS2k1xvvv+43zw8daeD/TwM4zq8+bR7&#10;7SfOBxqMx6flD4v9At/3rd6u9OZx83y/2r77PwAAAP//AwBQSwMEFAAGAAgAAAAhAFGeC93fAAAA&#10;DAEAAA8AAABkcnMvZG93bnJldi54bWxMj81OwzAQhO9IfQdrK3FB1KGB/oQ4FSBx4NKqoQ/gxFs7&#10;Il6H2GnD2+Oc4LajHc3Ml+9G27IL9r5xJOBhkQBDqp1qSAs4fb7fb4D5IEnJ1hEK+EEPu2J2k8tM&#10;uSsd8VIGzWII+UwKMCF0Gee+NmilX7gOKf7OrrcyRNlrrnp5jeG25cskWXErG4oNRnb4ZrD+Kgcr&#10;YFvqb+3T1+5gcFTN4bj/uKsGIW7n48szsIBj+DPDND9OhyJuqtxAyrNWwNM6ogQBUwuwyZAutxGm&#10;mq7HdAW8yPl/iOIXAAD//wMAUEsBAi0AFAAGAAgAAAAhALaDOJL+AAAA4QEAABMAAAAAAAAAAAAA&#10;AAAAAAAAAFtDb250ZW50X1R5cGVzXS54bWxQSwECLQAUAAYACAAAACEAOP0h/9YAAACUAQAACwAA&#10;AAAAAAAAAAAAAAAvAQAAX3JlbHMvLnJlbHNQSwECLQAUAAYACAAAACEAU+Sy6GkhAAAcAgIADgAA&#10;AAAAAAAAAAAAAAAuAgAAZHJzL2Uyb0RvYy54bWxQSwECLQAUAAYACAAAACEAUZ4L3d8AAAAMAQAA&#10;DwAAAAAAAAAAAAAAAADDIwAAZHJzL2Rvd25yZXYueG1sUEsFBgAAAAAEAAQA8wAAAM8kAAAAAA==&#10;" path="m6497354,299621v281944,290674,236414,236650,627515,643853l6974373,1034547r-104588,138224l6744480,1323328r-95097,91551l6578332,1606303r-27973,208071l6560445,2072381r82278,239867l6674620,2578062r170121,520995l6929802,3343606r53162,255181l7036127,3843336r31898,276447l7078657,4311169r-31897,361507l6993597,5012918r-74428,265814l6855374,5427587,5940974,4566350,4824555,4130415,3048918,6033643r-1339702,l1379606,6097439r-372139,116958l752285,6341987,393404,5968775,69492,6230136,,6149686,1116584,5125153,2357802,3853969,4069644,2131494r893134,-956930l6036471,63400,6145082,r352272,299621xe" filled="f" strokecolor="red" strokeweight="2pt">
                <v:stroke dashstyle="longDashDotDot"/>
                <v:path arrowok="t" o:connecttype="custom" o:connectlocs="7370442,342900;8082280,1079753;7911561,1183981;7792919,1342171;7650776,1514475;7542900,1619250;7462302,1838324;7430570,2076450;7442011,2371724;7535345,2646239;7571528,2950448;7764510,3546698;7861001,3826570;7921306,4118611;7981613,4398483;8017798,4714862;8029858,4933892;7993675,5347617;7933368,5737005;7848939,6041214;7776571,6211570;6739298,5225933;5472859,4727029;3458619,6905168;1938894,6905168;1564992,6978178;1142846,7112030;853374,7258050;446268,6830930;78830,7130043;0,7037972;1266626,5865451;2674634,4410652;4616506,2439376;5629656,1344223;6847627,72558;6970833,0;7370442,342900" o:connectangles="0,0,0,0,0,0,0,0,0,0,0,0,0,0,0,0,0,0,0,0,0,0,0,0,0,0,0,0,0,0,0,0,0,0,0,0,0,0"/>
              </v:shape>
            </w:pict>
          </mc:Fallback>
        </mc:AlternateContent>
      </w:r>
      <w:r w:rsidR="007E317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FE83F56" wp14:editId="40D8B821">
                <wp:simplePos x="0" y="0"/>
                <wp:positionH relativeFrom="column">
                  <wp:posOffset>4161790</wp:posOffset>
                </wp:positionH>
                <wp:positionV relativeFrom="paragraph">
                  <wp:posOffset>1190625</wp:posOffset>
                </wp:positionV>
                <wp:extent cx="1128395" cy="586740"/>
                <wp:effectExtent l="0" t="0" r="14605" b="2286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586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67F32" w14:textId="77777777" w:rsidR="007E3175" w:rsidRDefault="007E3175" w:rsidP="007E31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Approximate Property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83F56" id="Rectangle: Rounded Corners 38" o:spid="_x0000_s1030" style="position:absolute;margin-left:327.7pt;margin-top:93.75pt;width:88.85pt;height:46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nJuwIAAPkFAAAOAAAAZHJzL2Uyb0RvYy54bWysVE1v2zAMvQ/YfxB0Xx2nST+MOkWQosOA&#10;oi3aDj0rshwbkEVNUmJnv36UZDtZ123AsBwcUSQfySeSV9ddI8lOGFuDyml6MqFEKA5FrTY5/fpy&#10;++mCEuuYKpgEJXK6F5ZeLz5+uGp1JqZQgSyEIQiibNbqnFbO6SxJLK9Ew+wJaKFQWYJpmEPRbJLC&#10;sBbRG5lMJ5OzpAVTaANcWIu3N1FJFwG/LAV3D2VphSMyp5ibC18Tvmv/TRZXLNsYpqua92mwf8ii&#10;YbXCoCPUDXOMbE39C1RTcwMWSnfCoUmgLGsuQg1YTTp5U81zxbQItSA5Vo802f8Hy+93j4bURU5P&#10;8aUUa/CNnpA1pjZSZOQJtqoQBVmBUfjIBI2QsVbbDB2f9aPpJYtHX35Xmsb/Y2GkCyzvR5ZF5wjH&#10;yzSdXpxezinhqJtfnJ3PwjMkB29trPssoCH+kFPjk/BJBYbZ7s46DIv2g52PaEHWxW0tZRB8+4iV&#10;NGTH8OHXmzS6Sl2xeHU+wZ+vBWFCs3nrKB0DSfU3bNelA8zBEUG9Z+KJitSEk9tL4fGkehIlko5k&#10;TENiYwYxOca5UC7mbCtWiHg9/23OAdAjl0jAiN0D/MzFgB1L7+29qwjTMjpP/pRYdB49QmRQbnRu&#10;agXmPQCJVfWRo/1AUqTGs+S6dRcacuYt/c0aij02qYE4vVbz2xob445Z98gMjisONq4g94CfUkKb&#10;U+hPlFRgvr937+1xilBLSYvjn1P7bcuMoER+UThfl+kM25K4IMzm51MUzLFmfaxR22YF2GgpLjvN&#10;w9HbOzkcSwPNK26qpY+KKqY4xs4pd2YQVi6uJdx1XCyXwQx3hGbuTj1r7sE9z77nX7pXZnQ/HQ7n&#10;6h6GVcGyN/MRbb2nguXWQVmH4Tnw2r8A7pfQ/v0u9AvsWA5Wh429+AEAAP//AwBQSwMEFAAGAAgA&#10;AAAhAAYrCH3hAAAACwEAAA8AAABkcnMvZG93bnJldi54bWxMj0FPg0AQhe8m/ofNmHizS1tpKbI0&#10;jdEL0UOrxusWRiDuziK7BfrvnZ70OHlf3vsm207WiAF73zpSMJ9FIJBKV7VUK3h/e75LQPigqdLG&#10;ESo4o4dtfn2V6bRyI+1xOIRacAn5VCtoQuhSKX3ZoNV+5jokzr5cb3Xgs69l1euRy62RiyhaSatb&#10;4oVGd/jYYPl9OFkFH1MxRJ8/hQmjLHavw750ydOLUrc30+4BRMAp/MFw0Wd1yNnp6E5UeWEUrOL4&#10;nlEOknUMgolkuZyDOCpYrDcbkHkm//+Q/wIAAP//AwBQSwECLQAUAAYACAAAACEAtoM4kv4AAADh&#10;AQAAEwAAAAAAAAAAAAAAAAAAAAAAW0NvbnRlbnRfVHlwZXNdLnhtbFBLAQItABQABgAIAAAAIQA4&#10;/SH/1gAAAJQBAAALAAAAAAAAAAAAAAAAAC8BAABfcmVscy8ucmVsc1BLAQItABQABgAIAAAAIQDO&#10;pJnJuwIAAPkFAAAOAAAAAAAAAAAAAAAAAC4CAABkcnMvZTJvRG9jLnhtbFBLAQItABQABgAIAAAA&#10;IQAGKwh94QAAAAsBAAAPAAAAAAAAAAAAAAAAABUFAABkcnMvZG93bnJldi54bWxQSwUGAAAAAAQA&#10;BADzAAAAIwYAAAAA&#10;" fillcolor="white [3212]" strokecolor="black [3213]" strokeweight="2pt">
                <v:fill opacity="46003f"/>
                <v:textbox>
                  <w:txbxContent>
                    <w:p w14:paraId="2F367F32" w14:textId="77777777" w:rsidR="007E3175" w:rsidRDefault="007E3175" w:rsidP="007E31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Approximate Property Line</w:t>
                      </w:r>
                    </w:p>
                  </w:txbxContent>
                </v:textbox>
              </v:roundrect>
            </w:pict>
          </mc:Fallback>
        </mc:AlternateContent>
      </w:r>
      <w:r w:rsidR="007E317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BD2C0AE" wp14:editId="34E1431E">
                <wp:simplePos x="0" y="0"/>
                <wp:positionH relativeFrom="column">
                  <wp:posOffset>5255260</wp:posOffset>
                </wp:positionH>
                <wp:positionV relativeFrom="paragraph">
                  <wp:posOffset>1758950</wp:posOffset>
                </wp:positionV>
                <wp:extent cx="825500" cy="730250"/>
                <wp:effectExtent l="0" t="0" r="50800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730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12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413.8pt;margin-top:138.5pt;width:65pt;height:57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ViAQIAAFMEAAAOAAAAZHJzL2Uyb0RvYy54bWysVE2P0zAQvSPxHyzfadKuyi5V0xXqslwQ&#10;rFj4AV5nnFjyl8amaf89YydNKZxAXBxPPG/mvedJtvdHa9gBMGrvGr5c1JyBk77Vrmv492+Pb+44&#10;i0m4VhjvoOEniPx+9/rVdggbWPnemxaQUREXN0NoeJ9S2FRVlD1YERc+gKND5dGKRCF2VYtioOrW&#10;VKu6flsNHtuAXkKM9PZhPOS7Ul8pkOmLUhESMw0nbqmsWNaXvFa7rdh0KEKv5URD/AMLK7SjpnOp&#10;B5EE+4H6j1JWS/TRq7SQ3lZeKS2haCA1y/o3Nc+9CFC0kDkxzDbF/1dWfj48IdNtw29uOXPC0h09&#10;JxS66xN7j+gHtvfOkY8eGaWQX0OIG4Lt3RNOUQxPmMUfFdr8JFnsWDw+zR7DMTFJL+9W63VNNyHp&#10;6PamXq3LHVQXcMCYPoK3LG8aHicyM4tl8VkcPsVE7Ql4BuTOxrGBxvBdTWVzHL3R7aM2pgR5qGBv&#10;kB0EjUM6LrMcqnCVlYQ2H1zL0imQFwm1cJ0BnuuajjMDNOe0GZHGUYFsyGhB2aWTgZHLV1BkLYke&#10;OZehvvQXUoJLZw7GUXaGKWI7AycV18SvgVN+hkIZ+L8Bz4jS2bs0g612HkcPr7tfbFNj/tmBUXe2&#10;4MW3pzIcxRqa3OLy9JXlT+PXuMAv/4LdTwAAAP//AwBQSwMEFAAGAAgAAAAhAI1Cw4bgAAAACwEA&#10;AA8AAABkcnMvZG93bnJldi54bWxMj8FOwzAMhu9IvENkJG4sJYh2LXUnhDQJhDhs48Axa0xbrUmq&#10;JGvD25Od4Gj70+/vrzdRj2wm5wdrEO5XGTAyrVWD6RA+D9u7NTAfpFFytIYQfsjDprm+qmWl7GJ2&#10;NO9Dx1KI8ZVE6EOYKs5925OWfmUnMun2bZ2WIY2u48rJJYXrkYssy7mWg0kfejnRS0/taX/WCLu4&#10;bGM+v53Gg3Xi1VEZvt4/EG9v4vMTsEAx/MFw0U/q0CSnoz0b5dmIsBZFnlAEURSpVCLKx8vmiPBQ&#10;igx4U/P/HZpfAAAA//8DAFBLAQItABQABgAIAAAAIQC2gziS/gAAAOEBAAATAAAAAAAAAAAAAAAA&#10;AAAAAABbQ29udGVudF9UeXBlc10ueG1sUEsBAi0AFAAGAAgAAAAhADj9If/WAAAAlAEAAAsAAAAA&#10;AAAAAAAAAAAALwEAAF9yZWxzLy5yZWxzUEsBAi0AFAAGAAgAAAAhAK5BtWIBAgAAUwQAAA4AAAAA&#10;AAAAAAAAAAAALgIAAGRycy9lMm9Eb2MueG1sUEsBAi0AFAAGAAgAAAAhAI1Cw4bgAAAACwEAAA8A&#10;AAAAAAAAAAAAAAAAWwQAAGRycy9kb3ducmV2LnhtbFBLBQYAAAAABAAEAPMAAABoBQAAAAA=&#10;" strokecolor="black [3213]" strokeweight="1.5pt">
                <v:stroke endarrow="block" endarrowwidth="wide" endarrowlength="long"/>
              </v:shape>
            </w:pict>
          </mc:Fallback>
        </mc:AlternateContent>
      </w:r>
      <w:r w:rsidR="004573F9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7A4CA23" wp14:editId="24195BDC">
                <wp:simplePos x="0" y="0"/>
                <wp:positionH relativeFrom="column">
                  <wp:posOffset>12020550</wp:posOffset>
                </wp:positionH>
                <wp:positionV relativeFrom="paragraph">
                  <wp:posOffset>2696523</wp:posOffset>
                </wp:positionV>
                <wp:extent cx="285750" cy="287655"/>
                <wp:effectExtent l="19050" t="19050" r="19050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76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alpha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BE11D" id="Rectangle 23" o:spid="_x0000_s1026" style="position:absolute;margin-left:946.5pt;margin-top:212.3pt;width:22.5pt;height:22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ZKvgIAAEcGAAAOAAAAZHJzL2Uyb0RvYy54bWysVE1v2zAMvQ/YfxB0X524SZsZdYqgRYcB&#10;XVu0HXpmZSk2IEuapMTJfv0oyXY/MWDFcnBEkXwkH0WenO5aSbbcukarkk4PJpRwxXTVqHVJf95f&#10;fFlQ4jyoCqRWvKR77ujp8vOnk84UPNe1lhW3BEGUKzpT0tp7U2SZYzVvwR1owxUqhbYteBTtOqss&#10;dIjeyiyfTI6yTtvKWM24c3h7npR0GfGF4MxfC+G4J7KkmJuPXxu/j+GbLU+gWFswdcP6NOADWbTQ&#10;KAw6Qp2DB7KxzRuotmFWOy38AdNtpoVoGI81YDXTyatq7mowPNaC5Dgz0uT+Hyy72t5Y0lQlzQ8p&#10;UdBij26RNVBryQneIUGdcQXa3Zkb20sOj6HanbBt+Mc6yC6Suh9J5TtPGF7mi/nxHKlnqMoXx0fz&#10;ecDMnpyNdf4b1y0Jh5JajB6phO2l88l0MAmxnJZNddFIGYXwTviZtGQL2GG/y6Or3LQ/dJXu5hP8&#10;pT6DNDWk29lwi4nExxZAYlov8KUiXUkPF1OE+EjwoyEMFJgTPsV/ih7KPgdXJye3d0Ho2ZMKsw2d&#10;Sb2IJ7+XPGQp1S0X2NTAfkr7JU3AGFd+mlQ1VPwVU284iYABWSDvI3YP8D52alxvH1x5nMbRuefz&#10;b86jR4yslR+d20Zp+15lEqvqIyf7gaRETWDpUVd7fPJWp13gDLtokOdLcP4GLA4/vlVcaP4aP0Jq&#10;bL/uT5TU2v5+7z7Y40yilpIOl0lJ3a8NWE6J/K5wWr9OZ7OwfaIwmx/nKNjnmsfnGrVpzzS+5imu&#10;TsPiMdh7ORyF1e0D7r1ViIoqUAxjl5R5OwhnPi053JyMr1bRDDeOAX+p7gwL4IHV8MLudw9gTT99&#10;Hsf2Sg+LB4pXQ5hsg6fSq43XookT+sRrzzduqzhM/WYN6/C5HK2e9v/yDwAAAP//AwBQSwMEFAAG&#10;AAgAAAAhALzsTt3iAAAADQEAAA8AAABkcnMvZG93bnJldi54bWxMj81OwzAQhO9IvIO1SNyoQ1qF&#10;OMSpUBAccuvPhZsbmyRtvI5iNw08PdtTOc7saPabfD3bnk1m9J1DCc+LCJjB2ukOGwn73cdTCswH&#10;hVr1Do2EH+NhXdzf5SrT7oIbM21Dw6gEfaYktCEMGee+bo1VfuEGg3T7dqNVgeTYcD2qC5XbnsdR&#10;lHCrOqQPrRpM2Zr6tD1bCS+/5bRrvsTn5lSX+3g+VsfqvZLy8WF+ewUWzBxuYbjiEzoUxHRwZ9Se&#10;9aRTsaQxQcIqXiXArhGxTMk6kJUIAbzI+f8VxR8AAAD//wMAUEsBAi0AFAAGAAgAAAAhALaDOJL+&#10;AAAA4QEAABMAAAAAAAAAAAAAAAAAAAAAAFtDb250ZW50X1R5cGVzXS54bWxQSwECLQAUAAYACAAA&#10;ACEAOP0h/9YAAACUAQAACwAAAAAAAAAAAAAAAAAvAQAAX3JlbHMvLnJlbHNQSwECLQAUAAYACAAA&#10;ACEAUd8WSr4CAABHBgAADgAAAAAAAAAAAAAAAAAuAgAAZHJzL2Uyb0RvYy54bWxQSwECLQAUAAYA&#10;CAAAACEAvOxO3eIAAAANAQAADwAAAAAAAAAAAAAAAAAYBQAAZHJzL2Rvd25yZXYueG1sUEsFBgAA&#10;AAAEAAQA8wAAACcGAAAAAA==&#10;" fillcolor="#0f243e [1615]" strokecolor="#548dd4 [1951]" strokeweight="3pt">
                <v:fill opacity="26214f"/>
                <v:stroke dashstyle="3 1"/>
              </v:rect>
            </w:pict>
          </mc:Fallback>
        </mc:AlternateContent>
      </w:r>
      <w:r w:rsidR="004573F9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FEADA9B" wp14:editId="06102392">
                <wp:simplePos x="0" y="0"/>
                <wp:positionH relativeFrom="column">
                  <wp:posOffset>12028170</wp:posOffset>
                </wp:positionH>
                <wp:positionV relativeFrom="paragraph">
                  <wp:posOffset>2696532</wp:posOffset>
                </wp:positionV>
                <wp:extent cx="285750" cy="28765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765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0000"/>
                          </a:srgbClr>
                        </a:solidFill>
                        <a:ln w="3810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68952" id="Rectangle 35" o:spid="_x0000_s1026" style="position:absolute;margin-left:947.1pt;margin-top:212.35pt;width:22.5pt;height:22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7utwIAAMwFAAAOAAAAZHJzL2Uyb0RvYy54bWysVMFu2zAMvQ/YPwi6r3aypM2COkWQIsOA&#10;og3aDj0rshQbkEVNUuJkXz9Kst2s6y7DLrIoko/kM8nrm2OjyEFYV4Mu6Ogip0RoDmWtdwX9/rz+&#10;NKPEeaZLpkCLgp6EozeLjx+uWzMXY6hAlcISBNFu3pqCVt6beZY5XomGuQswQqNSgm2YR9HustKy&#10;FtEblY3z/DJrwZbGAhfO4ettUtJFxJdScP8gpROeqIJibj6eNp7bcGaLazbfWWaqmndpsH/IomG1&#10;xqAD1C3zjOxt/QdUU3MLDqS/4NBkIGXNRawBqxnlb6p5qpgRsRYkx5mBJvf/YPn9YWNJXRb085QS&#10;zRr8R4/IGtM7JQi+IUGtcXO0ezIb20kOr6Hao7RN+GId5BhJPQ2kiqMnHB/Hs+nVFKnnqBrPri6n&#10;ETN7dTbW+a8CGhIuBbUYPVLJDnfOY0A07U1CLAeqLte1UlGwu+1KWXJg+H/X61We58lXmYql1wm+&#10;xf+MOC6ZR8zfcJQmLVIwG3X+GkKE2Bwh9i1zVUJzJxeEQAviKY2fQE8iJN78SYmQmtKPQiKzgYKY&#10;U+xpMWTLOBfaj5KqYqVIAabn6YYpCB5dMAQMyBJTG7A7gN4ygfTYKcvOPriKOBKDcyLrL4kl58Ej&#10;RgbtB+em1mDfq0xhVV3kZN+TlKgJLG2hPGHfWUgD6Qxf18jzHXN+wyxOIDYMbhX/gIdUgP8Guhsl&#10;Fdif770HexwM1FLS4kQX1P3YMysoUd80jsyX0WQSVkAUJtOrMQr2XLM91+h9swJsqhHuL8PjNdh7&#10;1V+lheYFl88yREUV0xxjF5R72wsrnzYNri8ulstohmNvmL/TT4YH8MBq6LDn4wuzphsBj7NzD/30&#10;s/mbSUi2wVPDcu9B1nFMXnnt+MaVERunW29hJ53L0ep1CS9+AQAA//8DAFBLAwQUAAYACAAAACEA&#10;aFkWjt8AAAANAQAADwAAAGRycy9kb3ducmV2LnhtbEyPwW6DMBBE75X6D9ZW6q2xQ2gTKCZCldpT&#10;Lwl8wAY2gIJtgp2E/n03p/Y4s0+zM9l2NoO40uR7ZzUsFwoE2do1vW01VOXnywaED2gbHJwlDT/k&#10;YZs/PmSYNu5md3Tdh1ZwiPUpauhCGFMpfd2RQb9wI1m+Hd1kMLCcWtlMeONwM8hIqTdpsLf8ocOR&#10;PjqqT/uL0SADulf5Xfbnr2NVuKJU592q0vr5aS7eQQSawx8M9/pcHXLudHAX23gxsN4kccSshjiK&#10;1yDuSLJK2DqwtVYKZJ7J/yvyXwAAAP//AwBQSwECLQAUAAYACAAAACEAtoM4kv4AAADhAQAAEwAA&#10;AAAAAAAAAAAAAAAAAAAAW0NvbnRlbnRfVHlwZXNdLnhtbFBLAQItABQABgAIAAAAIQA4/SH/1gAA&#10;AJQBAAALAAAAAAAAAAAAAAAAAC8BAABfcmVscy8ucmVsc1BLAQItABQABgAIAAAAIQCSHs7utwIA&#10;AMwFAAAOAAAAAAAAAAAAAAAAAC4CAABkcnMvZTJvRG9jLnhtbFBLAQItABQABgAIAAAAIQBoWRaO&#10;3wAAAA0BAAAPAAAAAAAAAAAAAAAAABEFAABkcnMvZG93bnJldi54bWxQSwUGAAAAAAQABADzAAAA&#10;HQYAAAAA&#10;" fillcolor="#ffc000" stroked="f" strokeweight="3pt">
                <v:fill opacity="26214f"/>
                <v:stroke dashstyle="3 1"/>
              </v:rect>
            </w:pict>
          </mc:Fallback>
        </mc:AlternateContent>
      </w:r>
      <w:r w:rsidR="004573F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8B6672" wp14:editId="54CD8181">
                <wp:simplePos x="0" y="0"/>
                <wp:positionH relativeFrom="column">
                  <wp:posOffset>12020550</wp:posOffset>
                </wp:positionH>
                <wp:positionV relativeFrom="paragraph">
                  <wp:posOffset>3679484</wp:posOffset>
                </wp:positionV>
                <wp:extent cx="285750" cy="287655"/>
                <wp:effectExtent l="0" t="0" r="19050" b="1714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765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40000"/>
                          </a:srgbClr>
                        </a:solidFill>
                        <a:ln w="254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7B8D8" id="Rectangle 26" o:spid="_x0000_s1026" style="position:absolute;margin-left:946.5pt;margin-top:289.7pt;width:22.5pt;height:22.6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AxtgIAAPIFAAAOAAAAZHJzL2Uyb0RvYy54bWysVFFv2yAQfp+0/4B4X+1EcdtFdaqsVadJ&#10;VRu1nfpMMMSWMLCDxMl+/Q6w3WSr9jAtDwS4777jPt/d1fW+VWQnwDVGl3RyllMiNDdVozcl/f5y&#10;9+mSEueZrpgyWpT0IBy9Xnz8cNXZuZia2qhKAEES7eadLWntvZ1nmeO1aJk7M1ZoNEoDLfN4hE1W&#10;AeuQvVXZNM/Ps85AZcFw4Rze3iYjXUR+KQX3j1I64YkqKb7NxxXiug5rtrhi8w0wWze8fwb7h1e0&#10;rNEYdKS6ZZ6RLTR/ULUNB+OM9GfctJmRsuEi5oDZTPLfsnmumRUxFxTH2VEm9/9o+cNuBaSpSjo9&#10;p0SzFr/RE6rG9EYJgncoUGfdHHHPdgX9yeE2ZLuX0IZ/zIPso6iHUVSx94Tj5fSyuChQeo6m6eXF&#10;eVEEzuzN2YLzX4VpSdiUFDB6lJLt7p1P0AESYjmjmuquUSoeYLO+UUB2LHzf/EuOkcI9U7Zm6XaW&#10;468P6RI8hj/hUZp0+LwCwdH/xNh7nQRJ7zqBhUfeMlcnXIW7PqrSGDCImGSLO39QIjxU6SchUf8g&#10;VIocKl+MOTHOhfaTZKpZJRJ7cZzU4BHTioSBWaJEI3dPMCATycCdcunxwVXExhmde0n+5jx6xMhG&#10;+9G5bbSB9zJTmFUfOeEHkZI0QaW1qQ5YnWBS2zrL7xoU+Z45v2KAfYplhbPHP+IilcEvaPodJbWB&#10;n+/dBzy2D1op6bDvS+p+bBkIStQ3jY31eTKbhUERD7PiYooHOLasjy16294YLL0JTjnL4zbgvRq2&#10;Ekz7iiNqGaKiiWmOsUvKPQyHG5/mEQ45LpbLCMPhYJm/18+WB/Kgaiivl/0rA9s3iscOezDDjMCa&#10;P+2XhA2e2iy33sgmNtObrr3eOFhi4fRDMEyu43NEvY3qxS8AAAD//wMAUEsDBBQABgAIAAAAIQC/&#10;NDso5QAAAA0BAAAPAAAAZHJzL2Rvd25yZXYueG1sTI/BboMwEETvlfoP1lbqpWpMEkqAYqIqUg69&#10;tAqtEvVm8AYQ2EbYScjfd3NqjzM7mn2TrSfdszOOrrVGwHwWAENTWdWaWsD31/Y5Bua8NEr21qCA&#10;KzpY5/d3mUyVvZgdngtfMyoxLpUCGu+HlHNXNailm9kBDd2OdtTSkxxrrkZ5oXLd80UQRFzL1tCH&#10;Rg64abDqipMWsD0+RYfyfdh/zPU1/Ol2m679LIR4fJjeXoF5nPxfGG74hA45MZX2ZJRjPek4WdIY&#10;L+BllYTAbpFkGZNVCogW4Qp4nvH/K/JfAAAA//8DAFBLAQItABQABgAIAAAAIQC2gziS/gAAAOEB&#10;AAATAAAAAAAAAAAAAAAAAAAAAABbQ29udGVudF9UeXBlc10ueG1sUEsBAi0AFAAGAAgAAAAhADj9&#10;If/WAAAAlAEAAAsAAAAAAAAAAAAAAAAALwEAAF9yZWxzLy5yZWxzUEsBAi0AFAAGAAgAAAAhAHVB&#10;kDG2AgAA8gUAAA4AAAAAAAAAAAAAAAAALgIAAGRycy9lMm9Eb2MueG1sUEsBAi0AFAAGAAgAAAAh&#10;AL80OyjlAAAADQEAAA8AAAAAAAAAAAAAAAAAEAUAAGRycy9kb3ducmV2LnhtbFBLBQYAAAAABAAE&#10;APMAAAAiBgAAAAA=&#10;" fillcolor="#00b050" strokecolor="#00b050" strokeweight="2pt">
                <v:fill opacity="26214f"/>
                <v:stroke dashstyle="dash"/>
              </v:rect>
            </w:pict>
          </mc:Fallback>
        </mc:AlternateContent>
      </w:r>
      <w:r w:rsidR="004573F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2C7E08E" wp14:editId="59E68C78">
                <wp:simplePos x="0" y="0"/>
                <wp:positionH relativeFrom="column">
                  <wp:posOffset>12020550</wp:posOffset>
                </wp:positionH>
                <wp:positionV relativeFrom="paragraph">
                  <wp:posOffset>4655498</wp:posOffset>
                </wp:positionV>
                <wp:extent cx="285750" cy="287655"/>
                <wp:effectExtent l="0" t="0" r="19050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76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86893" id="Rectangle 36" o:spid="_x0000_s1026" style="position:absolute;margin-left:946.5pt;margin-top:366.55pt;width:22.5pt;height:22.6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sItgIAAPQFAAAOAAAAZHJzL2Uyb0RvYy54bWysVE1v2zAMvQ/YfxB0X51kcT+COkXQIMOA&#10;og3aDj0rshQbkEVNUuJkv36UZLtpV+wwLAdFFMlHvWeR1zeHRpG9sK4GXdDx2YgSoTmUtd4W9Mfz&#10;6sslJc4zXTIFWhT0KBy9mX/+dN2amZhABaoUliCIdrPWFLTy3syyzPFKNMydgREanRJswzyadpuV&#10;lrWI3qhsMhqdZy3Y0ljgwjk8XSYnnUd8KQX3D1I64YkqKN7Nx9XGdRPWbH7NZlvLTFXz7hrsH27R&#10;sFpj0QFqyTwjO1v/AdXU3IID6c84NBlIWXMROSCb8egdm6eKGRG5oDjODDK5/wfL7/drS+qyoF/P&#10;KdGswW/0iKoxvVWC4BkK1Bo3w7gns7ad5XAb2B6kbcI/8iCHKOpxEFUcPOF4OLnML3KUnqNrcnlx&#10;nucBM3tNNtb5bwIaEjYFtVg9Ssn2d86n0D4k1HKg6nJVKxUNu93cKkv2DL/vajXCX8pVpmLpdBoP&#10;E45L4bH8GxylSYvXyzE45r9xdllvinR4p3cJl1wyV6U4d3RL8B1VpbFkkDEJF3f+qESgoPSjkPgF&#10;glSpdnj7YmDFOBfaj5OrYqVI+PkprT4jEouAAVmiSAN2B9BHJpAeO7Hp4kOqiK0zJHei/C15yIiV&#10;Qfshuak12I+YKWTVVU7xvUhJmqDSBsojvk8LqXGd4asaZb5jzq+ZxU7Fh4XTxz/gIhXgN4RuR0kF&#10;9tdH5yEeGwi9lLTY+QV1P3fMCkrUd42tdTWeTsOoiMY0v5igYU89m1OP3jW3gI9vjHPO8LgN8V71&#10;W2mhecEhtQhV0cU0x9oF5d72xq1PEwnHHBeLRQzD8WCYv9NPhgfwoGp4YM+HF2ZN1yoee+we+inB&#10;Zu86JsWGTA2LnQdZx3Z61bXTG0dLfDjdGAyz69SOUa/Dev4bAAD//wMAUEsDBBQABgAIAAAAIQDy&#10;8MUr5AAAAA0BAAAPAAAAZHJzL2Rvd25yZXYueG1sTI9BT8JAEIXvJv6HzZh4IbKlVSi1W0JMvJiQ&#10;IJLgcWnHttKdbXaXUv+9w0mP783Lm+/lq9F0YkDnW0sKZtMIBFJpq5ZqBfuP14cUhA+aKt1ZQgU/&#10;6GFV3N7kOqvshd5x2IVacAn5TCtoQugzKX3ZoNF+anskvn1ZZ3Rg6WpZOX3hctPJOIrm0uiW+EOj&#10;e3xpsDztzkbBaRIftvHT3O4/t/2wnrjN4ftto9T93bh+BhFwDH9huOIzOhTMdLRnqrzoWKfLhMcE&#10;BYskmYG4RpZJytaRrUX6CLLI5f8VxS8AAAD//wMAUEsBAi0AFAAGAAgAAAAhALaDOJL+AAAA4QEA&#10;ABMAAAAAAAAAAAAAAAAAAAAAAFtDb250ZW50X1R5cGVzXS54bWxQSwECLQAUAAYACAAAACEAOP0h&#10;/9YAAACUAQAACwAAAAAAAAAAAAAAAAAvAQAAX3JlbHMvLnJlbHNQSwECLQAUAAYACAAAACEAs1r7&#10;CLYCAAD0BQAADgAAAAAAAAAAAAAAAAAuAgAAZHJzL2Uyb0RvYy54bWxQSwECLQAUAAYACAAAACEA&#10;8vDFK+QAAAANAQAADwAAAAAAAAAAAAAAAAAQBQAAZHJzL2Rvd25yZXYueG1sUEsFBgAAAAAEAAQA&#10;8wAAACEGAAAAAA==&#10;" fillcolor="red" strokecolor="red" strokeweight="2pt">
                <v:fill opacity="26214f"/>
                <v:stroke dashstyle="1 1"/>
              </v:rect>
            </w:pict>
          </mc:Fallback>
        </mc:AlternateContent>
      </w:r>
      <w:r w:rsidR="00A77DDC">
        <w:rPr>
          <w:noProof/>
        </w:rPr>
        <mc:AlternateContent>
          <mc:Choice Requires="wps">
            <w:drawing>
              <wp:anchor distT="0" distB="0" distL="114300" distR="114300" simplePos="0" relativeHeight="251641329" behindDoc="0" locked="0" layoutInCell="1" allowOverlap="1" wp14:anchorId="247D2E1C" wp14:editId="7C86A72A">
                <wp:simplePos x="0" y="0"/>
                <wp:positionH relativeFrom="column">
                  <wp:posOffset>5750451</wp:posOffset>
                </wp:positionH>
                <wp:positionV relativeFrom="paragraph">
                  <wp:posOffset>2789653</wp:posOffset>
                </wp:positionV>
                <wp:extent cx="471863" cy="1655211"/>
                <wp:effectExtent l="0" t="0" r="23495" b="21590"/>
                <wp:wrapNone/>
                <wp:docPr id="83" name="Freeform: 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63" cy="1655211"/>
                        </a:xfrm>
                        <a:custGeom>
                          <a:avLst/>
                          <a:gdLst>
                            <a:gd name="connsiteX0" fmla="*/ 39118 w 484094"/>
                            <a:gd name="connsiteY0" fmla="*/ 1655211 h 1655211"/>
                            <a:gd name="connsiteX1" fmla="*/ 41563 w 484094"/>
                            <a:gd name="connsiteY1" fmla="*/ 1552525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24449 w 484094"/>
                            <a:gd name="connsiteY20" fmla="*/ 1388715 h 1655211"/>
                            <a:gd name="connsiteX21" fmla="*/ 22004 w 484094"/>
                            <a:gd name="connsiteY21" fmla="*/ 1498736 h 1655211"/>
                            <a:gd name="connsiteX22" fmla="*/ 9779 w 484094"/>
                            <a:gd name="connsiteY22" fmla="*/ 1586753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39673 w 484094"/>
                            <a:gd name="connsiteY1" fmla="*/ 1564752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24449 w 484094"/>
                            <a:gd name="connsiteY20" fmla="*/ 1388715 h 1655211"/>
                            <a:gd name="connsiteX21" fmla="*/ 22004 w 484094"/>
                            <a:gd name="connsiteY21" fmla="*/ 1498736 h 1655211"/>
                            <a:gd name="connsiteX22" fmla="*/ 9779 w 484094"/>
                            <a:gd name="connsiteY22" fmla="*/ 1586753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51904 w 484094"/>
                            <a:gd name="connsiteY1" fmla="*/ 1540297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24449 w 484094"/>
                            <a:gd name="connsiteY20" fmla="*/ 1388715 h 1655211"/>
                            <a:gd name="connsiteX21" fmla="*/ 22004 w 484094"/>
                            <a:gd name="connsiteY21" fmla="*/ 1498736 h 1655211"/>
                            <a:gd name="connsiteX22" fmla="*/ 9779 w 484094"/>
                            <a:gd name="connsiteY22" fmla="*/ 1586753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51904 w 484094"/>
                            <a:gd name="connsiteY1" fmla="*/ 1540297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24449 w 484094"/>
                            <a:gd name="connsiteY20" fmla="*/ 1388715 h 1655211"/>
                            <a:gd name="connsiteX21" fmla="*/ 22004 w 484094"/>
                            <a:gd name="connsiteY21" fmla="*/ 1498736 h 1655211"/>
                            <a:gd name="connsiteX22" fmla="*/ 22009 w 484094"/>
                            <a:gd name="connsiteY22" fmla="*/ 1633219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51904 w 484094"/>
                            <a:gd name="connsiteY1" fmla="*/ 1540297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24449 w 484094"/>
                            <a:gd name="connsiteY20" fmla="*/ 1388715 h 1655211"/>
                            <a:gd name="connsiteX21" fmla="*/ 39673 w 484094"/>
                            <a:gd name="connsiteY21" fmla="*/ 1525638 h 1655211"/>
                            <a:gd name="connsiteX22" fmla="*/ 22009 w 484094"/>
                            <a:gd name="connsiteY22" fmla="*/ 1633219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51904 w 484094"/>
                            <a:gd name="connsiteY1" fmla="*/ 1540297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17114 w 484094"/>
                            <a:gd name="connsiteY19" fmla="*/ 1286028 h 1655211"/>
                            <a:gd name="connsiteX20" fmla="*/ 39673 w 484094"/>
                            <a:gd name="connsiteY20" fmla="*/ 1381379 h 1655211"/>
                            <a:gd name="connsiteX21" fmla="*/ 39673 w 484094"/>
                            <a:gd name="connsiteY21" fmla="*/ 1525638 h 1655211"/>
                            <a:gd name="connsiteX22" fmla="*/ 22009 w 484094"/>
                            <a:gd name="connsiteY22" fmla="*/ 1633219 h 1655211"/>
                            <a:gd name="connsiteX23" fmla="*/ 39118 w 484094"/>
                            <a:gd name="connsiteY23" fmla="*/ 1655211 h 1655211"/>
                            <a:gd name="connsiteX0" fmla="*/ 39118 w 484094"/>
                            <a:gd name="connsiteY0" fmla="*/ 1655211 h 1655211"/>
                            <a:gd name="connsiteX1" fmla="*/ 51904 w 484094"/>
                            <a:gd name="connsiteY1" fmla="*/ 1540297 h 1655211"/>
                            <a:gd name="connsiteX2" fmla="*/ 70902 w 484094"/>
                            <a:gd name="connsiteY2" fmla="*/ 1386270 h 1655211"/>
                            <a:gd name="connsiteX3" fmla="*/ 61123 w 484094"/>
                            <a:gd name="connsiteY3" fmla="*/ 1171117 h 1655211"/>
                            <a:gd name="connsiteX4" fmla="*/ 117356 w 484094"/>
                            <a:gd name="connsiteY4" fmla="*/ 894841 h 1655211"/>
                            <a:gd name="connsiteX5" fmla="*/ 193148 w 484094"/>
                            <a:gd name="connsiteY5" fmla="*/ 611230 h 1655211"/>
                            <a:gd name="connsiteX6" fmla="*/ 261606 w 484094"/>
                            <a:gd name="connsiteY6" fmla="*/ 410747 h 1655211"/>
                            <a:gd name="connsiteX7" fmla="*/ 325174 w 484094"/>
                            <a:gd name="connsiteY7" fmla="*/ 278721 h 1655211"/>
                            <a:gd name="connsiteX8" fmla="*/ 391187 w 484094"/>
                            <a:gd name="connsiteY8" fmla="*/ 158920 h 1655211"/>
                            <a:gd name="connsiteX9" fmla="*/ 464534 w 484094"/>
                            <a:gd name="connsiteY9" fmla="*/ 56234 h 1655211"/>
                            <a:gd name="connsiteX10" fmla="*/ 484094 w 484094"/>
                            <a:gd name="connsiteY10" fmla="*/ 29340 h 1655211"/>
                            <a:gd name="connsiteX11" fmla="*/ 459645 w 484094"/>
                            <a:gd name="connsiteY11" fmla="*/ 0 h 1655211"/>
                            <a:gd name="connsiteX12" fmla="*/ 388742 w 484094"/>
                            <a:gd name="connsiteY12" fmla="*/ 95352 h 1655211"/>
                            <a:gd name="connsiteX13" fmla="*/ 220043 w 484094"/>
                            <a:gd name="connsiteY13" fmla="*/ 337399 h 1655211"/>
                            <a:gd name="connsiteX14" fmla="*/ 139360 w 484094"/>
                            <a:gd name="connsiteY14" fmla="*/ 528103 h 1655211"/>
                            <a:gd name="connsiteX15" fmla="*/ 66013 w 484094"/>
                            <a:gd name="connsiteY15" fmla="*/ 743256 h 1655211"/>
                            <a:gd name="connsiteX16" fmla="*/ 31784 w 484094"/>
                            <a:gd name="connsiteY16" fmla="*/ 872837 h 1655211"/>
                            <a:gd name="connsiteX17" fmla="*/ 2445 w 484094"/>
                            <a:gd name="connsiteY17" fmla="*/ 1036646 h 1655211"/>
                            <a:gd name="connsiteX18" fmla="*/ 0 w 484094"/>
                            <a:gd name="connsiteY18" fmla="*/ 1180897 h 1655211"/>
                            <a:gd name="connsiteX19" fmla="*/ 26898 w 484094"/>
                            <a:gd name="connsiteY19" fmla="*/ 1278693 h 1655211"/>
                            <a:gd name="connsiteX20" fmla="*/ 39673 w 484094"/>
                            <a:gd name="connsiteY20" fmla="*/ 1381379 h 1655211"/>
                            <a:gd name="connsiteX21" fmla="*/ 39673 w 484094"/>
                            <a:gd name="connsiteY21" fmla="*/ 1525638 h 1655211"/>
                            <a:gd name="connsiteX22" fmla="*/ 22009 w 484094"/>
                            <a:gd name="connsiteY22" fmla="*/ 1633219 h 1655211"/>
                            <a:gd name="connsiteX23" fmla="*/ 39118 w 484094"/>
                            <a:gd name="connsiteY23" fmla="*/ 1655211 h 1655211"/>
                            <a:gd name="connsiteX0" fmla="*/ 36673 w 481649"/>
                            <a:gd name="connsiteY0" fmla="*/ 1655211 h 1655211"/>
                            <a:gd name="connsiteX1" fmla="*/ 49459 w 481649"/>
                            <a:gd name="connsiteY1" fmla="*/ 1540297 h 1655211"/>
                            <a:gd name="connsiteX2" fmla="*/ 68457 w 481649"/>
                            <a:gd name="connsiteY2" fmla="*/ 1386270 h 1655211"/>
                            <a:gd name="connsiteX3" fmla="*/ 58678 w 481649"/>
                            <a:gd name="connsiteY3" fmla="*/ 1171117 h 1655211"/>
                            <a:gd name="connsiteX4" fmla="*/ 114911 w 481649"/>
                            <a:gd name="connsiteY4" fmla="*/ 894841 h 1655211"/>
                            <a:gd name="connsiteX5" fmla="*/ 190703 w 481649"/>
                            <a:gd name="connsiteY5" fmla="*/ 611230 h 1655211"/>
                            <a:gd name="connsiteX6" fmla="*/ 259161 w 481649"/>
                            <a:gd name="connsiteY6" fmla="*/ 410747 h 1655211"/>
                            <a:gd name="connsiteX7" fmla="*/ 322729 w 481649"/>
                            <a:gd name="connsiteY7" fmla="*/ 278721 h 1655211"/>
                            <a:gd name="connsiteX8" fmla="*/ 388742 w 481649"/>
                            <a:gd name="connsiteY8" fmla="*/ 158920 h 1655211"/>
                            <a:gd name="connsiteX9" fmla="*/ 462089 w 481649"/>
                            <a:gd name="connsiteY9" fmla="*/ 56234 h 1655211"/>
                            <a:gd name="connsiteX10" fmla="*/ 481649 w 481649"/>
                            <a:gd name="connsiteY10" fmla="*/ 29340 h 1655211"/>
                            <a:gd name="connsiteX11" fmla="*/ 457200 w 481649"/>
                            <a:gd name="connsiteY11" fmla="*/ 0 h 1655211"/>
                            <a:gd name="connsiteX12" fmla="*/ 386297 w 481649"/>
                            <a:gd name="connsiteY12" fmla="*/ 95352 h 1655211"/>
                            <a:gd name="connsiteX13" fmla="*/ 217598 w 481649"/>
                            <a:gd name="connsiteY13" fmla="*/ 337399 h 1655211"/>
                            <a:gd name="connsiteX14" fmla="*/ 136915 w 481649"/>
                            <a:gd name="connsiteY14" fmla="*/ 528103 h 1655211"/>
                            <a:gd name="connsiteX15" fmla="*/ 63568 w 481649"/>
                            <a:gd name="connsiteY15" fmla="*/ 743256 h 1655211"/>
                            <a:gd name="connsiteX16" fmla="*/ 29339 w 481649"/>
                            <a:gd name="connsiteY16" fmla="*/ 872837 h 1655211"/>
                            <a:gd name="connsiteX17" fmla="*/ 0 w 481649"/>
                            <a:gd name="connsiteY17" fmla="*/ 1036646 h 1655211"/>
                            <a:gd name="connsiteX18" fmla="*/ 9786 w 481649"/>
                            <a:gd name="connsiteY18" fmla="*/ 1180897 h 1655211"/>
                            <a:gd name="connsiteX19" fmla="*/ 24453 w 481649"/>
                            <a:gd name="connsiteY19" fmla="*/ 1278693 h 1655211"/>
                            <a:gd name="connsiteX20" fmla="*/ 37228 w 481649"/>
                            <a:gd name="connsiteY20" fmla="*/ 1381379 h 1655211"/>
                            <a:gd name="connsiteX21" fmla="*/ 37228 w 481649"/>
                            <a:gd name="connsiteY21" fmla="*/ 1525638 h 1655211"/>
                            <a:gd name="connsiteX22" fmla="*/ 19564 w 481649"/>
                            <a:gd name="connsiteY22" fmla="*/ 1633219 h 1655211"/>
                            <a:gd name="connsiteX23" fmla="*/ 36673 w 481649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76511 w 471863"/>
                            <a:gd name="connsiteY12" fmla="*/ 95352 h 1655211"/>
                            <a:gd name="connsiteX13" fmla="*/ 207812 w 471863"/>
                            <a:gd name="connsiteY13" fmla="*/ 337399 h 1655211"/>
                            <a:gd name="connsiteX14" fmla="*/ 127129 w 471863"/>
                            <a:gd name="connsiteY14" fmla="*/ 528103 h 1655211"/>
                            <a:gd name="connsiteX15" fmla="*/ 53782 w 471863"/>
                            <a:gd name="connsiteY15" fmla="*/ 743256 h 1655211"/>
                            <a:gd name="connsiteX16" fmla="*/ 19553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76511 w 471863"/>
                            <a:gd name="connsiteY12" fmla="*/ 95352 h 1655211"/>
                            <a:gd name="connsiteX13" fmla="*/ 207812 w 471863"/>
                            <a:gd name="connsiteY13" fmla="*/ 337399 h 1655211"/>
                            <a:gd name="connsiteX14" fmla="*/ 127129 w 471863"/>
                            <a:gd name="connsiteY14" fmla="*/ 528103 h 1655211"/>
                            <a:gd name="connsiteX15" fmla="*/ 53782 w 471863"/>
                            <a:gd name="connsiteY15" fmla="*/ 743256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76511 w 471863"/>
                            <a:gd name="connsiteY12" fmla="*/ 95352 h 1655211"/>
                            <a:gd name="connsiteX13" fmla="*/ 207812 w 471863"/>
                            <a:gd name="connsiteY13" fmla="*/ 337399 h 1655211"/>
                            <a:gd name="connsiteX14" fmla="*/ 127129 w 471863"/>
                            <a:gd name="connsiteY14" fmla="*/ 528103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76511 w 471863"/>
                            <a:gd name="connsiteY12" fmla="*/ 95352 h 1655211"/>
                            <a:gd name="connsiteX13" fmla="*/ 207812 w 471863"/>
                            <a:gd name="connsiteY13" fmla="*/ 337399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76511 w 471863"/>
                            <a:gd name="connsiteY12" fmla="*/ 95352 h 1655211"/>
                            <a:gd name="connsiteX13" fmla="*/ 212702 w 471863"/>
                            <a:gd name="connsiteY13" fmla="*/ 349626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29589 h 1655211"/>
                            <a:gd name="connsiteX13" fmla="*/ 212702 w 471863"/>
                            <a:gd name="connsiteY13" fmla="*/ 349626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29589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78956 w 471863"/>
                            <a:gd name="connsiteY8" fmla="*/ 158920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12943 w 471863"/>
                            <a:gd name="connsiteY7" fmla="*/ 278721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10747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80917 w 471863"/>
                            <a:gd name="connsiteY5" fmla="*/ 611230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5125 w 471863"/>
                            <a:gd name="connsiteY4" fmla="*/ 89484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48892 w 471863"/>
                            <a:gd name="connsiteY3" fmla="*/ 1171117 h 1655211"/>
                            <a:gd name="connsiteX4" fmla="*/ 107570 w 471863"/>
                            <a:gd name="connsiteY4" fmla="*/ 87283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58672 w 471863"/>
                            <a:gd name="connsiteY3" fmla="*/ 1171117 h 1655211"/>
                            <a:gd name="connsiteX4" fmla="*/ 107570 w 471863"/>
                            <a:gd name="connsiteY4" fmla="*/ 87283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42 w 471863"/>
                            <a:gd name="connsiteY21" fmla="*/ 1525638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58672 w 471863"/>
                            <a:gd name="connsiteY3" fmla="*/ 1171117 h 1655211"/>
                            <a:gd name="connsiteX4" fmla="*/ 107570 w 471863"/>
                            <a:gd name="connsiteY4" fmla="*/ 87283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2303 w 471863"/>
                            <a:gd name="connsiteY9" fmla="*/ 56234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34 w 471863"/>
                            <a:gd name="connsiteY21" fmla="*/ 1528083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58672 w 471863"/>
                            <a:gd name="connsiteY3" fmla="*/ 1171117 h 1655211"/>
                            <a:gd name="connsiteX4" fmla="*/ 107570 w 471863"/>
                            <a:gd name="connsiteY4" fmla="*/ 87283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4748 w 471863"/>
                            <a:gd name="connsiteY9" fmla="*/ 63570 h 1655211"/>
                            <a:gd name="connsiteX10" fmla="*/ 471863 w 471863"/>
                            <a:gd name="connsiteY10" fmla="*/ 29340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34 w 471863"/>
                            <a:gd name="connsiteY21" fmla="*/ 1528083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  <a:gd name="connsiteX0" fmla="*/ 26887 w 471863"/>
                            <a:gd name="connsiteY0" fmla="*/ 1655211 h 1655211"/>
                            <a:gd name="connsiteX1" fmla="*/ 39673 w 471863"/>
                            <a:gd name="connsiteY1" fmla="*/ 1540297 h 1655211"/>
                            <a:gd name="connsiteX2" fmla="*/ 58671 w 471863"/>
                            <a:gd name="connsiteY2" fmla="*/ 1386270 h 1655211"/>
                            <a:gd name="connsiteX3" fmla="*/ 58672 w 471863"/>
                            <a:gd name="connsiteY3" fmla="*/ 1171117 h 1655211"/>
                            <a:gd name="connsiteX4" fmla="*/ 107570 w 471863"/>
                            <a:gd name="connsiteY4" fmla="*/ 872831 h 1655211"/>
                            <a:gd name="connsiteX5" fmla="*/ 168692 w 471863"/>
                            <a:gd name="connsiteY5" fmla="*/ 652804 h 1655211"/>
                            <a:gd name="connsiteX6" fmla="*/ 249375 w 471863"/>
                            <a:gd name="connsiteY6" fmla="*/ 425421 h 1655211"/>
                            <a:gd name="connsiteX7" fmla="*/ 303162 w 471863"/>
                            <a:gd name="connsiteY7" fmla="*/ 295908 h 1655211"/>
                            <a:gd name="connsiteX8" fmla="*/ 386291 w 471863"/>
                            <a:gd name="connsiteY8" fmla="*/ 166257 h 1655211"/>
                            <a:gd name="connsiteX9" fmla="*/ 454748 w 471863"/>
                            <a:gd name="connsiteY9" fmla="*/ 63570 h 1655211"/>
                            <a:gd name="connsiteX10" fmla="*/ 471863 w 471863"/>
                            <a:gd name="connsiteY10" fmla="*/ 39121 h 1655211"/>
                            <a:gd name="connsiteX11" fmla="*/ 447414 w 471863"/>
                            <a:gd name="connsiteY11" fmla="*/ 0 h 1655211"/>
                            <a:gd name="connsiteX12" fmla="*/ 327607 w 471863"/>
                            <a:gd name="connsiteY12" fmla="*/ 141817 h 1655211"/>
                            <a:gd name="connsiteX13" fmla="*/ 224929 w 471863"/>
                            <a:gd name="connsiteY13" fmla="*/ 325171 h 1655211"/>
                            <a:gd name="connsiteX14" fmla="*/ 144246 w 471863"/>
                            <a:gd name="connsiteY14" fmla="*/ 530549 h 1655211"/>
                            <a:gd name="connsiteX15" fmla="*/ 63563 w 471863"/>
                            <a:gd name="connsiteY15" fmla="*/ 740810 h 1655211"/>
                            <a:gd name="connsiteX16" fmla="*/ 27434 w 471863"/>
                            <a:gd name="connsiteY16" fmla="*/ 872837 h 1655211"/>
                            <a:gd name="connsiteX17" fmla="*/ 7340 w 471863"/>
                            <a:gd name="connsiteY17" fmla="*/ 1036646 h 1655211"/>
                            <a:gd name="connsiteX18" fmla="*/ 0 w 471863"/>
                            <a:gd name="connsiteY18" fmla="*/ 1180897 h 1655211"/>
                            <a:gd name="connsiteX19" fmla="*/ 14667 w 471863"/>
                            <a:gd name="connsiteY19" fmla="*/ 1278693 h 1655211"/>
                            <a:gd name="connsiteX20" fmla="*/ 27442 w 471863"/>
                            <a:gd name="connsiteY20" fmla="*/ 1381379 h 1655211"/>
                            <a:gd name="connsiteX21" fmla="*/ 27434 w 471863"/>
                            <a:gd name="connsiteY21" fmla="*/ 1528083 h 1655211"/>
                            <a:gd name="connsiteX22" fmla="*/ 9778 w 471863"/>
                            <a:gd name="connsiteY22" fmla="*/ 1633219 h 1655211"/>
                            <a:gd name="connsiteX23" fmla="*/ 26887 w 471863"/>
                            <a:gd name="connsiteY23" fmla="*/ 1655211 h 16552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71863" h="1655211">
                              <a:moveTo>
                                <a:pt x="26887" y="1655211"/>
                              </a:moveTo>
                              <a:lnTo>
                                <a:pt x="39673" y="1540297"/>
                              </a:lnTo>
                              <a:lnTo>
                                <a:pt x="58671" y="1386270"/>
                              </a:lnTo>
                              <a:cubicBezTo>
                                <a:pt x="58671" y="1314552"/>
                                <a:pt x="58672" y="1242835"/>
                                <a:pt x="58672" y="1171117"/>
                              </a:cubicBezTo>
                              <a:lnTo>
                                <a:pt x="107570" y="872831"/>
                              </a:lnTo>
                              <a:lnTo>
                                <a:pt x="168692" y="652804"/>
                              </a:lnTo>
                              <a:lnTo>
                                <a:pt x="249375" y="425421"/>
                              </a:lnTo>
                              <a:lnTo>
                                <a:pt x="303162" y="295908"/>
                              </a:lnTo>
                              <a:lnTo>
                                <a:pt x="386291" y="166257"/>
                              </a:lnTo>
                              <a:lnTo>
                                <a:pt x="454748" y="63570"/>
                              </a:lnTo>
                              <a:lnTo>
                                <a:pt x="471863" y="39121"/>
                              </a:lnTo>
                              <a:lnTo>
                                <a:pt x="447414" y="0"/>
                              </a:lnTo>
                              <a:lnTo>
                                <a:pt x="327607" y="141817"/>
                              </a:lnTo>
                              <a:lnTo>
                                <a:pt x="224929" y="325171"/>
                              </a:lnTo>
                              <a:lnTo>
                                <a:pt x="144246" y="530549"/>
                              </a:lnTo>
                              <a:lnTo>
                                <a:pt x="63563" y="740810"/>
                              </a:lnTo>
                              <a:lnTo>
                                <a:pt x="27434" y="872837"/>
                              </a:lnTo>
                              <a:lnTo>
                                <a:pt x="7340" y="1036646"/>
                              </a:lnTo>
                              <a:lnTo>
                                <a:pt x="0" y="1180897"/>
                              </a:lnTo>
                              <a:lnTo>
                                <a:pt x="14667" y="1278693"/>
                              </a:lnTo>
                              <a:lnTo>
                                <a:pt x="27442" y="1381379"/>
                              </a:lnTo>
                              <a:cubicBezTo>
                                <a:pt x="27439" y="1430280"/>
                                <a:pt x="27437" y="1479182"/>
                                <a:pt x="27434" y="1528083"/>
                              </a:cubicBezTo>
                              <a:cubicBezTo>
                                <a:pt x="27436" y="1572911"/>
                                <a:pt x="9776" y="1588391"/>
                                <a:pt x="9778" y="1633219"/>
                              </a:cubicBezTo>
                              <a:lnTo>
                                <a:pt x="26887" y="16552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50000"/>
                          </a:schemeClr>
                        </a:solidFill>
                        <a:ln w="158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21A2" id="Freeform: Shape 83" o:spid="_x0000_s1026" style="position:absolute;margin-left:452.8pt;margin-top:219.65pt;width:37.15pt;height:130.35pt;z-index:2516413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1863,165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15Eg4AABwEAQAOAAAAZHJzL2Uyb0RvYy54bWzsXeuP27gR/16g/4OgjwUaixT1WsQ55BLk&#10;UCC4C5oUl3zUyvLagC25kvaR++s7JGXv0JeKFHe72QZzh+xKKw5HfA1/mhdf/nS33wU3dddv22YZ&#10;shdRGNRN1a62zdUy/Nend3/Pw6AfymZV7tqmXoZf6z786dVf//Ly9nBR83bT7lZ1F0AlTX9xe1iG&#10;m2E4XCwWfbWp92X/oj3UDTxct92+HOC2u1qsuvIWat/vFjyK0sVt260OXVvVfQ9/fasfhq9U/et1&#10;XQ2/rdd9PQS7ZQjvNqifnfp5KX8uXr0sL6668rDZVuNrlB5vsS+3DTA9VfW2HMrgutv+qar9tura&#10;vl0PL6p2v2jX621VqzZAa1h01pqPm/JQq7ZA5/SHUzf1j1dt9evNhy7YrpZhHodBU+5hjN51dS17&#10;/CJQLxDAE+im20N/AaU/Hj50410Pl7LNd+tuL39Da4I71bVfT11b3w1BBX8UGctT4FDBI5YmCWdM&#10;Vrq4p66u++GXulU1lTfv+0EPzQquVMeuxrer2qbpt0P9GYZzvd/BaP1tEcQFY3lwG4hcRIUYR/Wc&#10;4gumGF8i2ATodWD8zok+M8RGsCSNrWwwBYOmwv92NhyxyaIi4lY2mILFecqzyM4GhuDUaSlj3N4a&#10;TMFYxuCfnY1AbIAgTlJrczBJXsBAMjubBLMpYibscwCTqA5w6LQUseEpSyN7azCJYFEmHDotQ2xi&#10;nrBMWDsNk/Asz7hDp4FEPk0BtW4yKxtMwpK84A6dViA2IhVJbG8NJklSDhT21YnXtF791tYwTMOL&#10;WDi0BsTVfa+JpIAG2flgGhceeEXHeZ4JuxBgmKZI4oQ79Ble0hx2UWGXAgzTxHEWF4UDI7ymWVzE&#10;aWTvNEyT8JxFsQMjY1WnEXNoECbJBKy31IEPXtYxy3L7nGaYBBZoHjtIAmasa+Ey1zAF9FmaCpf2&#10;4IXtMDa4OGy4UV64NAYva7mBOHSaQcLzNOK5fXS4sa6FEIV1thkksInmGXPZq/HCVgvIzgiTMFHk&#10;WewwPtxY3Vnm0CBMAaI6zRKH9cON1e2EpQwSZzCFR+iJMFtcpJmDOEDiHUCeyFwEKe5rwmyE2Qiz&#10;EWYjzEaYbRFwwmyE2UAvVRBm08o+O3rHADlhReTwlWBgNhFxl68Rwmyo10jPRno20rORno30bLBX&#10;E2YjPZu0JRJmc1bnEWa7NwqRbTQg2yjZRsk2SrZR8Mch2yjZRgFSS+eCp7CNSkZzjaNpHHPm4MVg&#10;WDrdjJYGiTOa+g7GUVK0kUMbObSRQxs5tJFDG4E2cmjTvvQuDlMc634YuLinsYuLHja/EWg7xh6Q&#10;ddQWuoEdFEnTRpo2ikIISNNGmjbStD3vKAQ35/PzKAQWg6e/NfTJQGCOjAi0fa/QUdK0kaaNNG2k&#10;aSNNG2naSNPmo2njaV7Y4/uZGTqa5WnhEgBp2t6cFGCYBEJHCbQ55+F4BPNoehwilorif5fvo4CP&#10;bGW/nmJjgmqPOIQ0F4lOwjDFBqtOvfJ9yGhgvYCm2DyCpk1ABLG113Ccv18cQpRBbgCpOJxqDg7z&#10;98r3kRQstbcGR/n75fvgGbdPNRzl75Xv4z6rxFSnGXH+Xj5tHHIDWMcGi2q/fB+yEVY2j5DvIwP/&#10;EjsfLAjm5/tIZfySbTo/PN8Hy5JxG52aAY+R7yMtIJmCtUFYDvjFIUB2IbtYY1gQeOX7gEwxscNk&#10;w5LAK9+Hw0TDYsAv2UcBwMg+NoYc8NK0yaAKu5B+DNCWccgRYpttj6Fpc2OEZYGfeZQVkIfC3iID&#10;Fvj5tDmBqYeDNgDwuZJwOhfcmN/tLK3bw5O0nVShk2zM8fEAbRJNKVwwycYYHZ8kbSIHnYmcBZNs&#10;Hg7aooRBmjobHyysvUBbHhWQP87GBstqL9AmijiztwaLai/Qxnihc2dNDg6W1l6gLctBFFg7zRDW&#10;PqAt4bEG1JOteTBoU7VbW/Nw0CYyoVNNTTbHSOw2G7RlaaI/daZ5YCnglaQtynJmlwKPANp4BnPa&#10;PjhYDniBtiTOcocGYUHgBdpgE9X4Y3qAsCTwAm2ZzCJoE2tGWjc/3ObAxJADXqCNCUAE9tZgScBA&#10;sM3XtPFM6Hw5k6PzCKDNkZEJCnx82iB4VKHQ6QZhecC8MJsbliLMVn/GfU2YzSdJG2E2j8S6hNl8&#10;EusSZvOwjv5omA02a50senITfXhiXcJshNnGhB+E2eSJDHafQwyQSc/m49FGejaPwxBIz+aRWFft&#10;nvaveOzG4nUYAmG2Z4zZUjCOKvvbNJYy9WwRnLrgsBdgpRlhNp/DEEjPtgj8jKOkZ3NOK0KY7aFJ&#10;2gizEWYj26gDIsC69viHs42CrQoOVbIa+QzbaBwl4KFojeUzvNMIs5FtFHKnkW0U0mP45Ggj22hC&#10;/myE2QizEWZzQB7fBbOBu5A+4XhaLYXdWmNRpNzhzESG8RcjzBaQPxv5s0FoJunZpK3XDRtimwjp&#10;2SDCkmIQAEvYN1PDIkIxCB7ZPigGwWGaGUGgMc/SyMFbG+M8sKdDgIh9PhsBBZxA2yLIBBlHAwpC&#10;8Er34ajRw/Y6Am0E2gC6U+AoxDFR4Ch38NDE0V8QY0eBoxCXZze/YZkrnsKh7clAGxeFS0CnoWnj&#10;CYPQdnuvkabtC0UhmLk7yKONNG3lkkAbgTapcibQRpGjLHdxQMca92cbheAD2gTLIeGNHUthAMYJ&#10;tJGmTW2ipGkjTZs7mKJ0H5Tu4wv+KKcUbfEThY7mkL3Vng0QK+dYmnLI+mxFBjjLkiDzqIs2D5s6&#10;vcyjBNrkpkNxCBSHQHEIciVQHAJ0AuX7oHwfT+TTFsUstWcHNfLqFkkRORxAjBGYtKoTaHMBVP8X&#10;5lECbQTa1GYdxWkKgbrWLyuGhQFp2kjTJmePW4AAadpI0/Yja9p4IlyczTACg7MDCLQJh10Hmzr1&#10;qR72nBKYhsyjZB4l8yiZRxXWJdBGoE0qKCnjB3uijB8pnHNi103hhJopnJATOSCDh0aPEmgj86iL&#10;No/Mo0P9xUgTklCaNkCUdIQVHWEFWIJS61LKj6dL+ZElmV31bvi0ZTyPHaLTMAJjBNrIPEqBCBSI&#10;QD5tAfm0kU+bUh1Sbt0fzadNHm9qV03hSDMGgf7wz261wgiMRQTayDxKZ8XbHYxI00aatqbfDvVn&#10;4+h30rTRwaMSgpGmjTRtAYE2Mo9SIMJzPSyeUn7APkXmUegEAm3PHbTFwupIy3EkEyTXzaM8tis/&#10;OP6OI9BGoI1AG/m0PVn0KKSjza2CDWcJgbwNYFO3a6dwUAEFIlCeNgA5lPKDzKNPax4l0JYmCWcO&#10;Dk1YXLtFqWIKAm0E2gi0EWiLC+YS2cvwh/KzPRGBUn5IMxKBNgJtBNq+v0/bory4Wr3vh1cvy4ty&#10;AxcLeVXdNePf4Coom6tlGIXywaHtg7tlWLWNdhEAtPb1/vZLFAI5VAlUYzVTxCCuMTGbRQzqTUzM&#10;ZxGDOxkmjmcRg1sZJhaziMHDHxMns4gh2BITp7OIIe8FJs5mEUPWIUyczyIGPQ8mLmYRs7MpBvez&#10;5tj5JJs3y+Splfjd4X4W97OJBmdTziI/m2oQ/zeL/GyysXmzTR4TZLR93nyT3kMG+bwZJxNdGeTz&#10;5pw84ccgnzfr+Nmsg/s5PS9NNpg73M8iP5t1YMuZRX426yDxEyLX4nkU711dDcFuGe7CYFiGQxh0&#10;y7ALg8tleClpQOCXg9wVjpfB7TLUatcw2CzD8QNdbQ379qb+1KqCg9wj1Oe+6oZjKf0S9+V2DS6v&#10;UnXq8joxwPjSx1LH3wdVu/RA0Z08HjR4Vrq6vtxWP9d/YA6YhgnQYIxNPFWou51xAdFaaq1A+88f&#10;aufjkZvJxXxD7XGsGqROsz9OgWOp42/NQUd7qdL6i/esPWZpSCYTZ3p1CxVBP1laZzlSdcMZupBy&#10;crq0cuzQA6HSfU+WFolU9ev3lir86cKZjGdShdUn3XRhdaSdKjxdq86WrV9YfVxNVqvPKdHvoM6M&#10;myzNhOBCy0HtUDBZWn3UqKr1kbuTheFk1VjLdzU9jtLxONDH33p6SEO+bqFOFDhZ81gSTjLKi+lq&#10;mTz6TNfLlaV8sl51FqwurVO4nJU2V4N+cdlKLYqZiCOwXUua47KSD0f2IitYbizI+/4Zbd4jN5OL&#10;eXfPU48ZSzLIlqpW3pEnmMKPz/IcZiF+H2km1+3TcSbf5GgOzH+TcsdS1a7tay34pChV6PgkU6Uo&#10;vu6HX+p2Lzulb3fb1bvtbqduqk29r9/suuCmBAE93HElZcvdYVPqPyUR/De+Yn8srRgYFe0aKbRZ&#10;koPA+DOX7uryxCOKfo7enWrEL3Po+uFt2W804/5rL29G1juA+ovbQ3/RHz50r16qq+Hrrpa8ds0/&#10;63WwXcntQDM/vqeuqayquhmYfrQpV7WtZapCWfMauulU91jBt+vWnT+Wl6T1eg273olYf9icOtB8&#10;MU18olCc2+aeeL9t2u5bLdtBq0bOuvyxk3TXyF66bFdfP3RB18LOC0u2P1TvttDP78t++FB2cCAd&#10;/PGm7obf4Md618Igwg6rrmDvbbs/vvV3WX4ZyqdhcNuVh2XY//u67Oow2P2j6ZdhAQINqh3UjYDV&#10;ATcdfnKJnzTX+zctTD7YaOHt1KUsP+yOl+uu3f/edqvXkis8KpsKeMMH4QAgQt+8GeAeHq3brqpf&#10;v1bXVbuHNfC++XioZOWyV+UM+3T3e9kdAnkJE76+G35tP27KQ60KlDf64xTWzH1ZSdm0r6+Hdr2V&#10;X65qHup+HW9u+wNcwUcudMZmW70thxLfq1IXNW837W5Vd6/+AwAA//8DAFBLAwQUAAYACAAAACEA&#10;BMBQf+AAAAALAQAADwAAAGRycy9kb3ducmV2LnhtbEyPy07DMBBF90j8gzVI7KjdlrY4zaRClUBi&#10;1Qd8wDR2k0A8DrHbhr/HrMpydI/uPZOvBteKs+1D4xlhPFIgLJfeNFwhfLy/PDyBCJHYUOvZIvzY&#10;AKvi9ianzPgL7+x5HyuRSjhkhFDH2GVShrK2jsLId5ZTdvS9o5jOvpKmp0sqd62cKDWXjhpOCzV1&#10;dl3b8mt/cghx9il3rzxZy85/k9qON29mu0G8vxuelyCiHeIVhj/9pA5Fcjr4E5sgWgStZvOEIjxO&#10;9RREIvRCaxAHhIVSCmSRy/8/FL8AAAD//wMAUEsBAi0AFAAGAAgAAAAhALaDOJL+AAAA4QEAABMA&#10;AAAAAAAAAAAAAAAAAAAAAFtDb250ZW50X1R5cGVzXS54bWxQSwECLQAUAAYACAAAACEAOP0h/9YA&#10;AACUAQAACwAAAAAAAAAAAAAAAAAvAQAAX3JlbHMvLnJlbHNQSwECLQAUAAYACAAAACEAkRlteRIO&#10;AAAcBAEADgAAAAAAAAAAAAAAAAAuAgAAZHJzL2Uyb0RvYy54bWxQSwECLQAUAAYACAAAACEABMBQ&#10;f+AAAAALAQAADwAAAAAAAAAAAAAAAABsEAAAZHJzL2Rvd25yZXYueG1sUEsFBgAAAAAEAAQA8wAA&#10;AHkRAAAAAA==&#10;" path="m26887,1655211l39673,1540297,58671,1386270v,-71718,1,-143435,1,-215153l107570,872831,168692,652804,249375,425421,303162,295908,386291,166257,454748,63570,471863,39121,447414,,327607,141817,224929,325171,144246,530549,63563,740810,27434,872837,7340,1036646,,1180897r14667,97796l27442,1381379v-3,48901,-5,97803,-8,146704c27436,1572911,9776,1588391,9778,1633219r17109,21992xe" fillcolor="#1f497d [3215]" strokecolor="#00b0f0" strokeweight="1.25pt">
                <v:fill opacity="32896f"/>
                <v:stroke dashstyle="3 1"/>
                <v:path arrowok="t" o:connecttype="custom" o:connectlocs="26887,1655211;39673,1540297;58671,1386270;58672,1171117;107570,872831;168692,652804;249375,425421;303162,295908;386291,166257;454748,63570;471863,39121;447414,0;327607,141817;224929,325171;144246,530549;63563,740810;27434,872837;7340,1036646;0,1180897;14667,1278693;27442,1381379;27434,1528083;9778,1633219;26887,1655211" o:connectangles="0,0,0,0,0,0,0,0,0,0,0,0,0,0,0,0,0,0,0,0,0,0,0,0"/>
              </v:shape>
            </w:pict>
          </mc:Fallback>
        </mc:AlternateContent>
      </w:r>
      <w:r w:rsidR="00A77DDC">
        <w:rPr>
          <w:noProof/>
        </w:rPr>
        <mc:AlternateContent>
          <mc:Choice Requires="wps">
            <w:drawing>
              <wp:anchor distT="0" distB="0" distL="114300" distR="114300" simplePos="0" relativeHeight="251643379" behindDoc="0" locked="0" layoutInCell="1" allowOverlap="1" wp14:anchorId="250EADEA" wp14:editId="6B9BD608">
                <wp:simplePos x="0" y="0"/>
                <wp:positionH relativeFrom="column">
                  <wp:posOffset>5549968</wp:posOffset>
                </wp:positionH>
                <wp:positionV relativeFrom="paragraph">
                  <wp:posOffset>2760314</wp:posOffset>
                </wp:positionV>
                <wp:extent cx="679688" cy="1735893"/>
                <wp:effectExtent l="0" t="0" r="25400" b="1714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88" cy="1735893"/>
                        </a:xfrm>
                        <a:custGeom>
                          <a:avLst/>
                          <a:gdLst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34713 h 1735893"/>
                            <a:gd name="connsiteX14" fmla="*/ 383852 w 679688"/>
                            <a:gd name="connsiteY14" fmla="*/ 347179 h 1735893"/>
                            <a:gd name="connsiteX15" fmla="*/ 332509 w 679688"/>
                            <a:gd name="connsiteY15" fmla="*/ 493874 h 1735893"/>
                            <a:gd name="connsiteX16" fmla="*/ 259161 w 679688"/>
                            <a:gd name="connsiteY16" fmla="*/ 674798 h 1735893"/>
                            <a:gd name="connsiteX17" fmla="*/ 156475 w 679688"/>
                            <a:gd name="connsiteY17" fmla="*/ 921735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34713 h 1735893"/>
                            <a:gd name="connsiteX14" fmla="*/ 383852 w 679688"/>
                            <a:gd name="connsiteY14" fmla="*/ 347179 h 1735893"/>
                            <a:gd name="connsiteX15" fmla="*/ 332509 w 679688"/>
                            <a:gd name="connsiteY15" fmla="*/ 493874 h 1735893"/>
                            <a:gd name="connsiteX16" fmla="*/ 259161 w 679688"/>
                            <a:gd name="connsiteY16" fmla="*/ 674798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34713 h 1735893"/>
                            <a:gd name="connsiteX14" fmla="*/ 383852 w 679688"/>
                            <a:gd name="connsiteY14" fmla="*/ 347179 h 1735893"/>
                            <a:gd name="connsiteX15" fmla="*/ 332509 w 679688"/>
                            <a:gd name="connsiteY15" fmla="*/ 49387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34713 h 1735893"/>
                            <a:gd name="connsiteX14" fmla="*/ 383852 w 679688"/>
                            <a:gd name="connsiteY14" fmla="*/ 347179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34713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295835 w 679688"/>
                            <a:gd name="connsiteY4" fmla="*/ 880172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15149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76276 w 679688"/>
                            <a:gd name="connsiteY3" fmla="*/ 985303 h 1735893"/>
                            <a:gd name="connsiteX4" fmla="*/ 308064 w 679688"/>
                            <a:gd name="connsiteY4" fmla="*/ 889954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15149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81167 w 679688"/>
                            <a:gd name="connsiteY3" fmla="*/ 1009758 h 1735893"/>
                            <a:gd name="connsiteX4" fmla="*/ 308064 w 679688"/>
                            <a:gd name="connsiteY4" fmla="*/ 889954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15149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22004 w 679688"/>
                            <a:gd name="connsiteY22" fmla="*/ 1699220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81167 w 679688"/>
                            <a:gd name="connsiteY3" fmla="*/ 1009758 h 1735893"/>
                            <a:gd name="connsiteX4" fmla="*/ 308064 w 679688"/>
                            <a:gd name="connsiteY4" fmla="*/ 889954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15149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14669 w 679688"/>
                            <a:gd name="connsiteY20" fmla="*/ 1540300 h 1735893"/>
                            <a:gd name="connsiteX21" fmla="*/ 0 w 679688"/>
                            <a:gd name="connsiteY21" fmla="*/ 1645431 h 1735893"/>
                            <a:gd name="connsiteX22" fmla="*/ 14667 w 679688"/>
                            <a:gd name="connsiteY22" fmla="*/ 1694329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  <a:gd name="connsiteX0" fmla="*/ 224933 w 679688"/>
                            <a:gd name="connsiteY0" fmla="*/ 1735893 h 1735893"/>
                            <a:gd name="connsiteX1" fmla="*/ 246937 w 679688"/>
                            <a:gd name="connsiteY1" fmla="*/ 1391160 h 1735893"/>
                            <a:gd name="connsiteX2" fmla="*/ 261606 w 679688"/>
                            <a:gd name="connsiteY2" fmla="*/ 1149113 h 1735893"/>
                            <a:gd name="connsiteX3" fmla="*/ 281167 w 679688"/>
                            <a:gd name="connsiteY3" fmla="*/ 1009758 h 1735893"/>
                            <a:gd name="connsiteX4" fmla="*/ 308064 w 679688"/>
                            <a:gd name="connsiteY4" fmla="*/ 889954 h 1735893"/>
                            <a:gd name="connsiteX5" fmla="*/ 342289 w 679688"/>
                            <a:gd name="connsiteY5" fmla="*/ 757926 h 1735893"/>
                            <a:gd name="connsiteX6" fmla="*/ 403412 w 679688"/>
                            <a:gd name="connsiteY6" fmla="*/ 569667 h 1735893"/>
                            <a:gd name="connsiteX7" fmla="*/ 469425 w 679688"/>
                            <a:gd name="connsiteY7" fmla="*/ 400967 h 1735893"/>
                            <a:gd name="connsiteX8" fmla="*/ 515878 w 679688"/>
                            <a:gd name="connsiteY8" fmla="*/ 300726 h 1735893"/>
                            <a:gd name="connsiteX9" fmla="*/ 603895 w 679688"/>
                            <a:gd name="connsiteY9" fmla="*/ 161365 h 1735893"/>
                            <a:gd name="connsiteX10" fmla="*/ 679688 w 679688"/>
                            <a:gd name="connsiteY10" fmla="*/ 61123 h 1735893"/>
                            <a:gd name="connsiteX11" fmla="*/ 608785 w 679688"/>
                            <a:gd name="connsiteY11" fmla="*/ 0 h 1735893"/>
                            <a:gd name="connsiteX12" fmla="*/ 520768 w 679688"/>
                            <a:gd name="connsiteY12" fmla="*/ 110022 h 1735893"/>
                            <a:gd name="connsiteX13" fmla="*/ 442530 w 679688"/>
                            <a:gd name="connsiteY13" fmla="*/ 215149 h 1735893"/>
                            <a:gd name="connsiteX14" fmla="*/ 378962 w 679688"/>
                            <a:gd name="connsiteY14" fmla="*/ 325257 h 1735893"/>
                            <a:gd name="connsiteX15" fmla="*/ 320280 w 679688"/>
                            <a:gd name="connsiteY15" fmla="*/ 471864 h 1735893"/>
                            <a:gd name="connsiteX16" fmla="*/ 246932 w 679688"/>
                            <a:gd name="connsiteY16" fmla="*/ 662571 h 1735893"/>
                            <a:gd name="connsiteX17" fmla="*/ 146691 w 679688"/>
                            <a:gd name="connsiteY17" fmla="*/ 914399 h 1735893"/>
                            <a:gd name="connsiteX18" fmla="*/ 90462 w 679688"/>
                            <a:gd name="connsiteY18" fmla="*/ 1151558 h 1735893"/>
                            <a:gd name="connsiteX19" fmla="*/ 58678 w 679688"/>
                            <a:gd name="connsiteY19" fmla="*/ 1369156 h 1735893"/>
                            <a:gd name="connsiteX20" fmla="*/ 22007 w 679688"/>
                            <a:gd name="connsiteY20" fmla="*/ 1550082 h 1735893"/>
                            <a:gd name="connsiteX21" fmla="*/ 0 w 679688"/>
                            <a:gd name="connsiteY21" fmla="*/ 1645431 h 1735893"/>
                            <a:gd name="connsiteX22" fmla="*/ 14667 w 679688"/>
                            <a:gd name="connsiteY22" fmla="*/ 1694329 h 1735893"/>
                            <a:gd name="connsiteX23" fmla="*/ 39119 w 679688"/>
                            <a:gd name="connsiteY23" fmla="*/ 1726114 h 1735893"/>
                            <a:gd name="connsiteX24" fmla="*/ 73348 w 679688"/>
                            <a:gd name="connsiteY24" fmla="*/ 1735893 h 1735893"/>
                            <a:gd name="connsiteX25" fmla="*/ 224933 w 679688"/>
                            <a:gd name="connsiteY25" fmla="*/ 1735893 h 17358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79688" h="1735893">
                              <a:moveTo>
                                <a:pt x="224933" y="1735893"/>
                              </a:moveTo>
                              <a:lnTo>
                                <a:pt x="246937" y="1391160"/>
                              </a:lnTo>
                              <a:lnTo>
                                <a:pt x="261606" y="1149113"/>
                              </a:lnTo>
                              <a:lnTo>
                                <a:pt x="281167" y="1009758"/>
                              </a:lnTo>
                              <a:lnTo>
                                <a:pt x="308064" y="889954"/>
                              </a:lnTo>
                              <a:lnTo>
                                <a:pt x="342289" y="757926"/>
                              </a:lnTo>
                              <a:lnTo>
                                <a:pt x="403412" y="569667"/>
                              </a:lnTo>
                              <a:lnTo>
                                <a:pt x="469425" y="400967"/>
                              </a:lnTo>
                              <a:lnTo>
                                <a:pt x="515878" y="300726"/>
                              </a:lnTo>
                              <a:lnTo>
                                <a:pt x="603895" y="161365"/>
                              </a:lnTo>
                              <a:lnTo>
                                <a:pt x="679688" y="61123"/>
                              </a:lnTo>
                              <a:lnTo>
                                <a:pt x="608785" y="0"/>
                              </a:lnTo>
                              <a:lnTo>
                                <a:pt x="520768" y="110022"/>
                              </a:lnTo>
                              <a:lnTo>
                                <a:pt x="442530" y="215149"/>
                              </a:lnTo>
                              <a:lnTo>
                                <a:pt x="378962" y="325257"/>
                              </a:lnTo>
                              <a:lnTo>
                                <a:pt x="320280" y="471864"/>
                              </a:lnTo>
                              <a:lnTo>
                                <a:pt x="246932" y="662571"/>
                              </a:lnTo>
                              <a:lnTo>
                                <a:pt x="146691" y="914399"/>
                              </a:lnTo>
                              <a:lnTo>
                                <a:pt x="90462" y="1151558"/>
                              </a:lnTo>
                              <a:lnTo>
                                <a:pt x="58678" y="1369156"/>
                              </a:lnTo>
                              <a:lnTo>
                                <a:pt x="22007" y="1550082"/>
                              </a:lnTo>
                              <a:lnTo>
                                <a:pt x="0" y="1645431"/>
                              </a:lnTo>
                              <a:lnTo>
                                <a:pt x="14667" y="1694329"/>
                              </a:lnTo>
                              <a:lnTo>
                                <a:pt x="39119" y="1726114"/>
                              </a:lnTo>
                              <a:lnTo>
                                <a:pt x="73348" y="1735893"/>
                              </a:lnTo>
                              <a:lnTo>
                                <a:pt x="224933" y="1735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30000"/>
                          </a:srgbClr>
                        </a:solidFill>
                        <a:ln w="127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29769" id="Freeform: Shape 82" o:spid="_x0000_s1026" style="position:absolute;margin-left:437pt;margin-top:217.35pt;width:53.5pt;height:136.7pt;z-index:251643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9688,173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w4MAkAACl7AAAOAAAAZHJzL2Uyb0RvYy54bWzsXW2PnDYQ/l6p/wHxsVKz2LyfchedLrqq&#10;UtRETao0HzmWvV2JBQrcS/rrOx7D7rBJsblWp1SdL7uwzOPBxjazM/Y8L1897kvnvmi7XV2du+KF&#10;5zpFldfrXXV77v724frHxHW6PqvWWVlXxbn7uejcVxfff/fyoTkrZL2ty3XROlBI1Z09NOfutu+b&#10;s9Wqy7fFPute1E1RwcVN3e6zHk7b29W6zR6g9H25kp4XrR7qdt20dV50Hfz6Wl90L7D8zabI+7eb&#10;TVf0Tnnuwr31+Nni5436XF28zM5u26zZ7vLhNrIn3MU+21Wg9FDU66zPnLt290VR+13e1l296V/k&#10;9X5Vbza7vMA6QG2Ed1Kb99usKbAu0Dhdc2im7t8rNv/l/l3r7NbnbiJdp8r28Iyu26JQLX7m4A04&#10;cAWa6aHpzkD6ffOuHc46OFR1fty0e/UNtXEesWk/H5q2eOydHH6M4jRKoC/kcEnEfpikvip0dUTn&#10;d13/U1FjSdn9m67Xj2YNR9iw6+Hu8rqqul1f/A6Pc7Mv4Wn9sHKkDFLfdx6cQc+APYF8opDhLpyt&#10;Q+4HHuAXegTVE0SpHxv1UIjwUyEiz6wH2v9YnwggkVEPhQgRgCLfrMeneuJIxmY9FJImoe9ZqAmo&#10;mjRM/NBYHQpJEk/E0lybkKjxAymT1KiGQuIwTmVkVhMRNYHnB0Ia1VBIGKVRFJvVxFRNlAbS3GgT&#10;iOelNmpgIB66WijCJE6MtaEQ3/Nim0ZLiZrI85PUXBsKEZHwo9DcaIIOaz0BGKszxQghLXq0oMM6&#10;8qDVzPWZYCwmAUGHdCi9ODI/mglGCM+TFuNG0DEdQEfzPXOjUYz0g9hmuhF0VPuJn4TmoTPFgJ44&#10;tegGdFz7vgw981QgKAZeIUkcWCiiI1uGKfRTc9NRTBQHcZpYKKJjW4RREFt0OIpJpXq3WSiiozv1&#10;gsjiEVGIEDCLhDY1ouM7TCKLiUdQCEwIKTSEuUaSzgkiiCJzX5hCQpjlPYsBK+mkYB5CE3ERBWHg&#10;C4va0FlBgt0bGDucpBARpSnALBTREa4MF4tmoxB4ZUdgiFgoorNC7PuBeZqTFGJtvUk6wi3NxAnG&#10;WhPtcZaKKMRaD+1wku1RtkfZHmV71GF7lO1R9IQ8mz2qjCoLw3dij4rAT21MeWpcsj0KDi7B9qjD&#10;9qga4NZ2IjUu2R512D/qsH+U/aPsH2X/KLxFns8/qjwUFu7EiX80kmFs4RYT1LZEJx/bo+wfZf/o&#10;Eitx4uu0NBMnGLZHobnB683xeo7Xc7ye4/XmQBbH63H91iT27ktPJubw6QQD6wKSyCLWKKhtiREz&#10;tkc5Xq98aeYOx/F6vdhyEnzneP0SC5vj9Z/oEhGO13O8nuP1HK9/2vrROEltFifSpWKwEhTcieYl&#10;aRPbku1RZR+lHK/HkCuvH+X1o6ojsH8U1h/wfiZH8n4m3s/E+5ksNhRMfJ3f9n4m2MMS2KxNnNiW&#10;bI/CazHieL2yDng/E+9nwt3o7B+F0WC9LoD9o//YP+p7iQeRMFP6A/rmSpI0DS2CZ3T7HK8f5fWj&#10;vH70udaPsj2KLhdePwrvUt5fj4YVx+t5fz3ne9Ipr562nymBXFTm/FU0Xg/5ZNLYJrcHtS7ZIOWE&#10;T5zwCdaXmbPL0Twt7CBVJh8H7PEdxxualBeJEz5B1JkTPtm7Eyebkzhg/60H7Nkg5QyknIEUkuZx&#10;BtLFGUjZQ8oe0iEBOHtItVfoWTyk6p+J2Yl0moE08KXF8hpJfU+c8UkNcOtIOmd8+kS9KewhBV8K&#10;p8TnlPjIvWFcHcIp8emr50kp8dkgZYP0v2GQKp+ihQlHLQrI8O95iQW1xGTPPBuk/5OQPVA53Y5k&#10;Tdl25G/KH6uBwAmOnEyxgnlIlNXUnSKLomxOQA01ngJTk2aHApRifzKAYQkpBYtFYDAZKRjJrqAy&#10;dprhlUHBI6mVHRgi5hQcLLptWJhJweEiMGREoeBoERiy7lFwvAgMmZ0pOFkEBioQCk4XgZV9Q9Fw&#10;vqiPnXayZb1MbYSZaF/WzxRdzwS+rKcpQp0JfFlfU1ujJ/BlvU0l4JnAl/U3leZxAl/W48RJl4Pz&#10;Rc/9pNMBH80SuGKVoTcP54vgJ70O3q2L4Ce9Dnwyi+AnvQ6cM4vgJ70Oksgsgp/0OojsEbieooeX&#10;SwtEj4risUSKx951gOKxdR2geLxRmOysyXr1ThoPnYcjJeH2yEioLu/r++JDjYK9ekPpECI+xMER&#10;M9zFUbCsJgDkZNEAvVd2AIxi43ejy8fUgVpcU/jNi2PATIvrlVmz4nohForrFf/z0ugtQGlNjDcr&#10;rfOYoLTmt5uXRjo7lA5wGf2stGalQ2nNNjcrrcnlUFqTxs1LD1yUMCwx7jIvjDxvWPQ4csfnN37r&#10;56jX7uh7QA622WL130uUlvivcVbax22GKK0Xx8xLYy41lNYp0maldUI0lNb7+Gal9aIUlNbJIWal&#10;kboBhQf//Kw07p/T0nrVx6w0/oPR0vqPyay0noUHwq1ZSXRu63Khx4LPelYaPdRaWtv5s9K4MWyQ&#10;phyoY08av4eZAUlNZ8Tzsu4KPSWq+Q3pVA8TnZofCaVqV5e79fWuLNXM1rW3N1dl69xnMGdeX195&#10;njbKs7LZZvpXGHXwoy58EMfyJ+WUlZpIhYwH/OTi15QM5dF7adquf511W612DUeHJgSFinVW88zi&#10;Uf+5LFQFyurXYgO0tWp+xr8TSBhcHOqU5XlR9UJf2mbrQpcOf2CPlVIUwwqB1cICVckbaKJD2UMB&#10;o6QuZCxb12WQV9AC+YYPYN2kf3NjGnxAoOa66g/g/a6q26/VrIRaDZq1/NhIumlUK93U689A6tvW&#10;mu24a/LrHTTym6zr32UtxIlgMABlc/8WPjZlDU8QXnl45Drbuv3za78reWAdhquu8wB0yedu98dd&#10;1hauU/5cAR8xTAYBFNvjSRDGyuxp6ZUbeqW621/V0PXAuIG7w0Ml35fj4aat9x+B2flSaYVLWZWD&#10;bvh/2MNbXZ9c9XAOl4CpOC8uL/EYOJWh/7+p3je5Kly1qupeHx4/Zm3jqMNztwdK4l/qkVo5Oxu5&#10;hmG8HGUVsqov7/p6s1NExNgPdbsOJ8DHjB1n4I5WhM/0HKWODNcXfwEAAP//AwBQSwMEFAAGAAgA&#10;AAAhAGJpoYLeAAAACwEAAA8AAABkcnMvZG93bnJldi54bWxMj8FOwzAQRO9I/IO1SNyoHRqRELKp&#10;ChJ3KEjt0Y2XJBCvo9hNk7/HnOhxdkazb8rNbHsx0eg7xwjJSoEgrp3puEH4/Hi9y0H4oNno3jEh&#10;LORhU11flbow7szvNO1CI2IJ+0IjtCEMhZS+bslqv3IDcfS+3Gh1iHJspBn1OZbbXt4r9SCt7jh+&#10;aPVALy3VP7uTRVgre7Dfh2bRYbFbs3+e9m+tRLy9mbdPIALN4T8Mf/gRHarIdHQnNl70CHmWxi0B&#10;IV2nGYiYeMyTeDkiZCpPQFalvNxQ/QIAAP//AwBQSwECLQAUAAYACAAAACEAtoM4kv4AAADhAQAA&#10;EwAAAAAAAAAAAAAAAAAAAAAAW0NvbnRlbnRfVHlwZXNdLnhtbFBLAQItABQABgAIAAAAIQA4/SH/&#10;1gAAAJQBAAALAAAAAAAAAAAAAAAAAC8BAABfcmVscy8ucmVsc1BLAQItABQABgAIAAAAIQDFmJw4&#10;MAkAACl7AAAOAAAAAAAAAAAAAAAAAC4CAABkcnMvZTJvRG9jLnhtbFBLAQItABQABgAIAAAAIQBi&#10;aaGC3gAAAAsBAAAPAAAAAAAAAAAAAAAAAIoLAABkcnMvZG93bnJldi54bWxQSwUGAAAAAAQABADz&#10;AAAAlQwAAAAA&#10;" path="m224933,1735893r22004,-344733l261606,1149113r19561,-139355l308064,889954,342289,757926,403412,569667,469425,400967,515878,300726,603895,161365,679688,61123,608785,,520768,110022,442530,215149,378962,325257,320280,471864,246932,662571,146691,914399,90462,1151558,58678,1369156,22007,1550082,,1645431r14667,48898l39119,1726114r34229,9779l224933,1735893xe" fillcolor="#ffc000" strokecolor="#ffc000" strokeweight="1pt">
                <v:fill opacity="19789f"/>
                <v:stroke dashstyle="dash"/>
                <v:path arrowok="t" o:connecttype="custom" o:connectlocs="224933,1735893;246937,1391160;261606,1149113;281167,1009758;308064,889954;342289,757926;403412,569667;469425,400967;515878,300726;603895,161365;679688,61123;608785,0;520768,110022;442530,215149;378962,325257;320280,471864;246932,662571;146691,914399;90462,1151558;58678,1369156;22007,1550082;0,1645431;14667,1694329;39119,1726114;73348,1735893;224933,1735893" o:connectangles="0,0,0,0,0,0,0,0,0,0,0,0,0,0,0,0,0,0,0,0,0,0,0,0,0,0"/>
              </v:shape>
            </w:pict>
          </mc:Fallback>
        </mc:AlternateContent>
      </w:r>
      <w:r w:rsidR="00C7523F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B7AC587" wp14:editId="60FC6461">
                <wp:simplePos x="0" y="0"/>
                <wp:positionH relativeFrom="column">
                  <wp:posOffset>4775835</wp:posOffset>
                </wp:positionH>
                <wp:positionV relativeFrom="paragraph">
                  <wp:posOffset>6362700</wp:posOffset>
                </wp:positionV>
                <wp:extent cx="150495" cy="72390"/>
                <wp:effectExtent l="0" t="0" r="20955" b="22860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72390"/>
                        </a:xfrm>
                        <a:custGeom>
                          <a:avLst/>
                          <a:gdLst>
                            <a:gd name="connsiteX0" fmla="*/ 142875 w 142875"/>
                            <a:gd name="connsiteY0" fmla="*/ 20955 h 97155"/>
                            <a:gd name="connsiteX1" fmla="*/ 95250 w 142875"/>
                            <a:gd name="connsiteY1" fmla="*/ 97155 h 97155"/>
                            <a:gd name="connsiteX2" fmla="*/ 0 w 142875"/>
                            <a:gd name="connsiteY2" fmla="*/ 93345 h 97155"/>
                            <a:gd name="connsiteX3" fmla="*/ 5715 w 142875"/>
                            <a:gd name="connsiteY3" fmla="*/ 43815 h 97155"/>
                            <a:gd name="connsiteX4" fmla="*/ 24765 w 142875"/>
                            <a:gd name="connsiteY4" fmla="*/ 26670 h 97155"/>
                            <a:gd name="connsiteX5" fmla="*/ 45720 w 142875"/>
                            <a:gd name="connsiteY5" fmla="*/ 1905 h 97155"/>
                            <a:gd name="connsiteX6" fmla="*/ 64770 w 142875"/>
                            <a:gd name="connsiteY6" fmla="*/ 0 h 97155"/>
                            <a:gd name="connsiteX7" fmla="*/ 81915 w 142875"/>
                            <a:gd name="connsiteY7" fmla="*/ 0 h 97155"/>
                            <a:gd name="connsiteX8" fmla="*/ 142875 w 142875"/>
                            <a:gd name="connsiteY8" fmla="*/ 20955 h 97155"/>
                            <a:gd name="connsiteX0" fmla="*/ 154305 w 154305"/>
                            <a:gd name="connsiteY0" fmla="*/ 24765 h 97155"/>
                            <a:gd name="connsiteX1" fmla="*/ 95250 w 154305"/>
                            <a:gd name="connsiteY1" fmla="*/ 97155 h 97155"/>
                            <a:gd name="connsiteX2" fmla="*/ 0 w 154305"/>
                            <a:gd name="connsiteY2" fmla="*/ 93345 h 97155"/>
                            <a:gd name="connsiteX3" fmla="*/ 5715 w 154305"/>
                            <a:gd name="connsiteY3" fmla="*/ 43815 h 97155"/>
                            <a:gd name="connsiteX4" fmla="*/ 24765 w 154305"/>
                            <a:gd name="connsiteY4" fmla="*/ 26670 h 97155"/>
                            <a:gd name="connsiteX5" fmla="*/ 45720 w 154305"/>
                            <a:gd name="connsiteY5" fmla="*/ 1905 h 97155"/>
                            <a:gd name="connsiteX6" fmla="*/ 64770 w 154305"/>
                            <a:gd name="connsiteY6" fmla="*/ 0 h 97155"/>
                            <a:gd name="connsiteX7" fmla="*/ 81915 w 154305"/>
                            <a:gd name="connsiteY7" fmla="*/ 0 h 97155"/>
                            <a:gd name="connsiteX8" fmla="*/ 154305 w 154305"/>
                            <a:gd name="connsiteY8" fmla="*/ 24765 h 97155"/>
                            <a:gd name="connsiteX0" fmla="*/ 154305 w 154305"/>
                            <a:gd name="connsiteY0" fmla="*/ 24765 h 97155"/>
                            <a:gd name="connsiteX1" fmla="*/ 95250 w 154305"/>
                            <a:gd name="connsiteY1" fmla="*/ 97155 h 97155"/>
                            <a:gd name="connsiteX2" fmla="*/ 0 w 154305"/>
                            <a:gd name="connsiteY2" fmla="*/ 93345 h 97155"/>
                            <a:gd name="connsiteX3" fmla="*/ 5715 w 154305"/>
                            <a:gd name="connsiteY3" fmla="*/ 43815 h 97155"/>
                            <a:gd name="connsiteX4" fmla="*/ 24765 w 154305"/>
                            <a:gd name="connsiteY4" fmla="*/ 26670 h 97155"/>
                            <a:gd name="connsiteX5" fmla="*/ 45720 w 154305"/>
                            <a:gd name="connsiteY5" fmla="*/ 1905 h 97155"/>
                            <a:gd name="connsiteX6" fmla="*/ 64770 w 154305"/>
                            <a:gd name="connsiteY6" fmla="*/ 0 h 97155"/>
                            <a:gd name="connsiteX7" fmla="*/ 121920 w 154305"/>
                            <a:gd name="connsiteY7" fmla="*/ 24765 h 97155"/>
                            <a:gd name="connsiteX8" fmla="*/ 154305 w 154305"/>
                            <a:gd name="connsiteY8" fmla="*/ 24765 h 97155"/>
                            <a:gd name="connsiteX0" fmla="*/ 154305 w 154305"/>
                            <a:gd name="connsiteY0" fmla="*/ 22860 h 95250"/>
                            <a:gd name="connsiteX1" fmla="*/ 95250 w 154305"/>
                            <a:gd name="connsiteY1" fmla="*/ 95250 h 95250"/>
                            <a:gd name="connsiteX2" fmla="*/ 0 w 154305"/>
                            <a:gd name="connsiteY2" fmla="*/ 91440 h 95250"/>
                            <a:gd name="connsiteX3" fmla="*/ 5715 w 154305"/>
                            <a:gd name="connsiteY3" fmla="*/ 41910 h 95250"/>
                            <a:gd name="connsiteX4" fmla="*/ 24765 w 154305"/>
                            <a:gd name="connsiteY4" fmla="*/ 24765 h 95250"/>
                            <a:gd name="connsiteX5" fmla="*/ 45720 w 154305"/>
                            <a:gd name="connsiteY5" fmla="*/ 0 h 95250"/>
                            <a:gd name="connsiteX6" fmla="*/ 95250 w 154305"/>
                            <a:gd name="connsiteY6" fmla="*/ 55245 h 95250"/>
                            <a:gd name="connsiteX7" fmla="*/ 121920 w 154305"/>
                            <a:gd name="connsiteY7" fmla="*/ 22860 h 95250"/>
                            <a:gd name="connsiteX8" fmla="*/ 154305 w 154305"/>
                            <a:gd name="connsiteY8" fmla="*/ 22860 h 95250"/>
                            <a:gd name="connsiteX0" fmla="*/ 154305 w 154305"/>
                            <a:gd name="connsiteY0" fmla="*/ 0 h 72390"/>
                            <a:gd name="connsiteX1" fmla="*/ 95250 w 154305"/>
                            <a:gd name="connsiteY1" fmla="*/ 72390 h 72390"/>
                            <a:gd name="connsiteX2" fmla="*/ 0 w 154305"/>
                            <a:gd name="connsiteY2" fmla="*/ 68580 h 72390"/>
                            <a:gd name="connsiteX3" fmla="*/ 5715 w 154305"/>
                            <a:gd name="connsiteY3" fmla="*/ 19050 h 72390"/>
                            <a:gd name="connsiteX4" fmla="*/ 24765 w 154305"/>
                            <a:gd name="connsiteY4" fmla="*/ 1905 h 72390"/>
                            <a:gd name="connsiteX5" fmla="*/ 70485 w 154305"/>
                            <a:gd name="connsiteY5" fmla="*/ 38100 h 72390"/>
                            <a:gd name="connsiteX6" fmla="*/ 95250 w 154305"/>
                            <a:gd name="connsiteY6" fmla="*/ 32385 h 72390"/>
                            <a:gd name="connsiteX7" fmla="*/ 121920 w 154305"/>
                            <a:gd name="connsiteY7" fmla="*/ 0 h 72390"/>
                            <a:gd name="connsiteX8" fmla="*/ 154305 w 154305"/>
                            <a:gd name="connsiteY8" fmla="*/ 0 h 72390"/>
                            <a:gd name="connsiteX0" fmla="*/ 154305 w 154305"/>
                            <a:gd name="connsiteY0" fmla="*/ 0 h 72390"/>
                            <a:gd name="connsiteX1" fmla="*/ 95250 w 154305"/>
                            <a:gd name="connsiteY1" fmla="*/ 72390 h 72390"/>
                            <a:gd name="connsiteX2" fmla="*/ 0 w 154305"/>
                            <a:gd name="connsiteY2" fmla="*/ 68580 h 72390"/>
                            <a:gd name="connsiteX3" fmla="*/ 5715 w 154305"/>
                            <a:gd name="connsiteY3" fmla="*/ 19050 h 72390"/>
                            <a:gd name="connsiteX4" fmla="*/ 47625 w 154305"/>
                            <a:gd name="connsiteY4" fmla="*/ 49530 h 72390"/>
                            <a:gd name="connsiteX5" fmla="*/ 70485 w 154305"/>
                            <a:gd name="connsiteY5" fmla="*/ 38100 h 72390"/>
                            <a:gd name="connsiteX6" fmla="*/ 95250 w 154305"/>
                            <a:gd name="connsiteY6" fmla="*/ 32385 h 72390"/>
                            <a:gd name="connsiteX7" fmla="*/ 121920 w 154305"/>
                            <a:gd name="connsiteY7" fmla="*/ 0 h 72390"/>
                            <a:gd name="connsiteX8" fmla="*/ 154305 w 154305"/>
                            <a:gd name="connsiteY8" fmla="*/ 0 h 72390"/>
                            <a:gd name="connsiteX0" fmla="*/ 154305 w 154305"/>
                            <a:gd name="connsiteY0" fmla="*/ 0 h 72390"/>
                            <a:gd name="connsiteX1" fmla="*/ 95250 w 154305"/>
                            <a:gd name="connsiteY1" fmla="*/ 72390 h 72390"/>
                            <a:gd name="connsiteX2" fmla="*/ 0 w 154305"/>
                            <a:gd name="connsiteY2" fmla="*/ 68580 h 72390"/>
                            <a:gd name="connsiteX3" fmla="*/ 20955 w 154305"/>
                            <a:gd name="connsiteY3" fmla="*/ 49530 h 72390"/>
                            <a:gd name="connsiteX4" fmla="*/ 47625 w 154305"/>
                            <a:gd name="connsiteY4" fmla="*/ 49530 h 72390"/>
                            <a:gd name="connsiteX5" fmla="*/ 70485 w 154305"/>
                            <a:gd name="connsiteY5" fmla="*/ 38100 h 72390"/>
                            <a:gd name="connsiteX6" fmla="*/ 95250 w 154305"/>
                            <a:gd name="connsiteY6" fmla="*/ 32385 h 72390"/>
                            <a:gd name="connsiteX7" fmla="*/ 121920 w 154305"/>
                            <a:gd name="connsiteY7" fmla="*/ 0 h 72390"/>
                            <a:gd name="connsiteX8" fmla="*/ 154305 w 154305"/>
                            <a:gd name="connsiteY8" fmla="*/ 0 h 72390"/>
                            <a:gd name="connsiteX0" fmla="*/ 133350 w 133350"/>
                            <a:gd name="connsiteY0" fmla="*/ 0 h 85725"/>
                            <a:gd name="connsiteX1" fmla="*/ 74295 w 133350"/>
                            <a:gd name="connsiteY1" fmla="*/ 72390 h 85725"/>
                            <a:gd name="connsiteX2" fmla="*/ 7620 w 133350"/>
                            <a:gd name="connsiteY2" fmla="*/ 85725 h 85725"/>
                            <a:gd name="connsiteX3" fmla="*/ 0 w 133350"/>
                            <a:gd name="connsiteY3" fmla="*/ 49530 h 85725"/>
                            <a:gd name="connsiteX4" fmla="*/ 26670 w 133350"/>
                            <a:gd name="connsiteY4" fmla="*/ 49530 h 85725"/>
                            <a:gd name="connsiteX5" fmla="*/ 49530 w 133350"/>
                            <a:gd name="connsiteY5" fmla="*/ 38100 h 85725"/>
                            <a:gd name="connsiteX6" fmla="*/ 74295 w 133350"/>
                            <a:gd name="connsiteY6" fmla="*/ 32385 h 85725"/>
                            <a:gd name="connsiteX7" fmla="*/ 100965 w 133350"/>
                            <a:gd name="connsiteY7" fmla="*/ 0 h 85725"/>
                            <a:gd name="connsiteX8" fmla="*/ 133350 w 133350"/>
                            <a:gd name="connsiteY8" fmla="*/ 0 h 85725"/>
                            <a:gd name="connsiteX0" fmla="*/ 150495 w 150495"/>
                            <a:gd name="connsiteY0" fmla="*/ 0 h 72390"/>
                            <a:gd name="connsiteX1" fmla="*/ 91440 w 150495"/>
                            <a:gd name="connsiteY1" fmla="*/ 72390 h 72390"/>
                            <a:gd name="connsiteX2" fmla="*/ 0 w 150495"/>
                            <a:gd name="connsiteY2" fmla="*/ 62865 h 72390"/>
                            <a:gd name="connsiteX3" fmla="*/ 17145 w 150495"/>
                            <a:gd name="connsiteY3" fmla="*/ 49530 h 72390"/>
                            <a:gd name="connsiteX4" fmla="*/ 43815 w 150495"/>
                            <a:gd name="connsiteY4" fmla="*/ 49530 h 72390"/>
                            <a:gd name="connsiteX5" fmla="*/ 66675 w 150495"/>
                            <a:gd name="connsiteY5" fmla="*/ 38100 h 72390"/>
                            <a:gd name="connsiteX6" fmla="*/ 91440 w 150495"/>
                            <a:gd name="connsiteY6" fmla="*/ 32385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  <a:gd name="connsiteX0" fmla="*/ 150495 w 150495"/>
                            <a:gd name="connsiteY0" fmla="*/ 0 h 72390"/>
                            <a:gd name="connsiteX1" fmla="*/ 91440 w 150495"/>
                            <a:gd name="connsiteY1" fmla="*/ 72390 h 72390"/>
                            <a:gd name="connsiteX2" fmla="*/ 0 w 150495"/>
                            <a:gd name="connsiteY2" fmla="*/ 62865 h 72390"/>
                            <a:gd name="connsiteX3" fmla="*/ 17145 w 150495"/>
                            <a:gd name="connsiteY3" fmla="*/ 49530 h 72390"/>
                            <a:gd name="connsiteX4" fmla="*/ 34290 w 150495"/>
                            <a:gd name="connsiteY4" fmla="*/ 32385 h 72390"/>
                            <a:gd name="connsiteX5" fmla="*/ 66675 w 150495"/>
                            <a:gd name="connsiteY5" fmla="*/ 38100 h 72390"/>
                            <a:gd name="connsiteX6" fmla="*/ 91440 w 150495"/>
                            <a:gd name="connsiteY6" fmla="*/ 32385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  <a:gd name="connsiteX0" fmla="*/ 150495 w 150495"/>
                            <a:gd name="connsiteY0" fmla="*/ 0 h 72390"/>
                            <a:gd name="connsiteX1" fmla="*/ 91440 w 150495"/>
                            <a:gd name="connsiteY1" fmla="*/ 72390 h 72390"/>
                            <a:gd name="connsiteX2" fmla="*/ 0 w 150495"/>
                            <a:gd name="connsiteY2" fmla="*/ 62865 h 72390"/>
                            <a:gd name="connsiteX3" fmla="*/ 17145 w 150495"/>
                            <a:gd name="connsiteY3" fmla="*/ 49530 h 72390"/>
                            <a:gd name="connsiteX4" fmla="*/ 34290 w 150495"/>
                            <a:gd name="connsiteY4" fmla="*/ 32385 h 72390"/>
                            <a:gd name="connsiteX5" fmla="*/ 53340 w 150495"/>
                            <a:gd name="connsiteY5" fmla="*/ 15240 h 72390"/>
                            <a:gd name="connsiteX6" fmla="*/ 91440 w 150495"/>
                            <a:gd name="connsiteY6" fmla="*/ 32385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  <a:gd name="connsiteX0" fmla="*/ 150495 w 150495"/>
                            <a:gd name="connsiteY0" fmla="*/ 0 h 72390"/>
                            <a:gd name="connsiteX1" fmla="*/ 91440 w 150495"/>
                            <a:gd name="connsiteY1" fmla="*/ 72390 h 72390"/>
                            <a:gd name="connsiteX2" fmla="*/ 0 w 150495"/>
                            <a:gd name="connsiteY2" fmla="*/ 62865 h 72390"/>
                            <a:gd name="connsiteX3" fmla="*/ 17145 w 150495"/>
                            <a:gd name="connsiteY3" fmla="*/ 49530 h 72390"/>
                            <a:gd name="connsiteX4" fmla="*/ 34290 w 150495"/>
                            <a:gd name="connsiteY4" fmla="*/ 32385 h 72390"/>
                            <a:gd name="connsiteX5" fmla="*/ 53340 w 150495"/>
                            <a:gd name="connsiteY5" fmla="*/ 15240 h 72390"/>
                            <a:gd name="connsiteX6" fmla="*/ 83820 w 150495"/>
                            <a:gd name="connsiteY6" fmla="*/ 0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  <a:gd name="connsiteX0" fmla="*/ 150495 w 150495"/>
                            <a:gd name="connsiteY0" fmla="*/ 0 h 72390"/>
                            <a:gd name="connsiteX1" fmla="*/ 91440 w 150495"/>
                            <a:gd name="connsiteY1" fmla="*/ 72390 h 72390"/>
                            <a:gd name="connsiteX2" fmla="*/ 0 w 150495"/>
                            <a:gd name="connsiteY2" fmla="*/ 72390 h 72390"/>
                            <a:gd name="connsiteX3" fmla="*/ 17145 w 150495"/>
                            <a:gd name="connsiteY3" fmla="*/ 49530 h 72390"/>
                            <a:gd name="connsiteX4" fmla="*/ 34290 w 150495"/>
                            <a:gd name="connsiteY4" fmla="*/ 32385 h 72390"/>
                            <a:gd name="connsiteX5" fmla="*/ 53340 w 150495"/>
                            <a:gd name="connsiteY5" fmla="*/ 15240 h 72390"/>
                            <a:gd name="connsiteX6" fmla="*/ 83820 w 150495"/>
                            <a:gd name="connsiteY6" fmla="*/ 0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  <a:gd name="connsiteX0" fmla="*/ 150495 w 150495"/>
                            <a:gd name="connsiteY0" fmla="*/ 0 h 72390"/>
                            <a:gd name="connsiteX1" fmla="*/ 93345 w 150495"/>
                            <a:gd name="connsiteY1" fmla="*/ 62865 h 72390"/>
                            <a:gd name="connsiteX2" fmla="*/ 0 w 150495"/>
                            <a:gd name="connsiteY2" fmla="*/ 72390 h 72390"/>
                            <a:gd name="connsiteX3" fmla="*/ 17145 w 150495"/>
                            <a:gd name="connsiteY3" fmla="*/ 49530 h 72390"/>
                            <a:gd name="connsiteX4" fmla="*/ 34290 w 150495"/>
                            <a:gd name="connsiteY4" fmla="*/ 32385 h 72390"/>
                            <a:gd name="connsiteX5" fmla="*/ 53340 w 150495"/>
                            <a:gd name="connsiteY5" fmla="*/ 15240 h 72390"/>
                            <a:gd name="connsiteX6" fmla="*/ 83820 w 150495"/>
                            <a:gd name="connsiteY6" fmla="*/ 0 h 72390"/>
                            <a:gd name="connsiteX7" fmla="*/ 118110 w 150495"/>
                            <a:gd name="connsiteY7" fmla="*/ 0 h 72390"/>
                            <a:gd name="connsiteX8" fmla="*/ 150495 w 150495"/>
                            <a:gd name="connsiteY8" fmla="*/ 0 h 72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0495" h="72390">
                              <a:moveTo>
                                <a:pt x="150495" y="0"/>
                              </a:moveTo>
                              <a:lnTo>
                                <a:pt x="93345" y="62865"/>
                              </a:lnTo>
                              <a:lnTo>
                                <a:pt x="0" y="72390"/>
                              </a:lnTo>
                              <a:lnTo>
                                <a:pt x="17145" y="49530"/>
                              </a:lnTo>
                              <a:lnTo>
                                <a:pt x="34290" y="32385"/>
                              </a:lnTo>
                              <a:lnTo>
                                <a:pt x="53340" y="15240"/>
                              </a:lnTo>
                              <a:lnTo>
                                <a:pt x="83820" y="0"/>
                              </a:lnTo>
                              <a:lnTo>
                                <a:pt x="118110" y="0"/>
                              </a:lnTo>
                              <a:lnTo>
                                <a:pt x="150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5F0D" id="Freeform: Shape 81" o:spid="_x0000_s1026" style="position:absolute;margin-left:376.05pt;margin-top:501pt;width:11.85pt;height:5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UqjwcAAC06AAAOAAAAZHJzL2Uyb0RvYy54bWzsW99v2zYQfh+w/0HQ44DV+mnLRp0iaJBh&#10;QNEWa4dmj4wsxQIkUZOUOOlfv+NRVE6JQ8pOFgyd8mBLFr873pEf70jl3r67LXLrJqmbjJdr233j&#10;2FZSxnyTlVdr+8+v579GttW0rNywnJfJ2r5LGvvdyc8/vd1Vq8TjW55vktoCIWWz2lVre9u21Wo2&#10;a+JtUrDmDa+SEh6mvC5YC7f11WxTsx1IL/KZ5zjz2Y7Xm6rmcdI08OuZfGifoPw0TeL2U5o2SWvl&#10;axv61uJnjZ+X4nN28patrmpWbbO46wY7ohcFy0pQ2os6Yy2zruvskagii2ve8LR9E/NixtM0ixO0&#10;AaxxnQfWfNmyKkFbwDlN1bupeTmx8cebz7WVbdZ25NpWyQoYo/M6SYTHVxZ2wIIn4KZd1ayg9Zfq&#10;c93dNXApbL5N60J8gzXWLbr2rndtcttaMfzohk6wDG0rhkcLz1+i52f32Pi6aX9LOMphNx+aVg7M&#10;Bq7QrZuubzEvyyZrkwsYzLTIYax+mVlu4EWL0Np1F92gPoT8RSGeswxDa2stF24YPgG4AI/0Opah&#10;FzpGFQOEEG1S4REVZvG09dL3A6N4n4gPoT9GAygg8CNAGHwUEA1esJibVQwQ8/nCMamAadMPQxAu&#10;PLOfKMJdOkYj5kTDPFhAl0xziSKMBiyI+MhdjhgGijCKhyW2989IKlDIKCpQ7rhh4INPwUV48QR7&#10;hnTDmWGYSgPyKLppVQwQR9FNK/5F6KbV8DJ006p4GbppVbwI3bQank83rfjj6YZijVQY0G0MFSa6&#10;HRvdtOM80a2Pblo/HU0313OXMj5r5VO+yaTBEBoogUaGHwoZpeO5nPOiOYZqEbmeiIn7M0qtqwYh&#10;DoMiuEqnggYtzGO04mnrpRsERgsohVRGqdVAAQEkP0YNg4ClMkqtiscIg49owOozSq0KijBaQOnT&#10;7xu04ikiDD2Z2OtGmTLoGNKNmayUQceQboyOZ5JODEW/nYTd98M93zMJh6JNKiiFDiPcPAojowWU&#10;PwcTTmx+jBoe08eU2lNEt7/SjgJlz8IJIvPmgSJgG+oYjaAMOpxzvudDpwxz6ZmcM5rwTL4Z5U9c&#10;M43w63INYptnZgLlGhyh+cZhptSZyPZUJjaRzTiRXjGwyTMoU9ih9BxFhQF3JrbJU/d9adIPFdp8&#10;35dH9XjxxAIwOJ4UVIjgZHnUm4BF4C1x2daKp/s2lUZqVVC2wVTFTFKrgQJQsskISh+zeNpakU1r&#10;ACWbh+f6wGetBRQxSgUNbRJgUkERKo/UWkHzyHEjTREqj9SqGJDNcZbynYnWUxRinKyD0IZixQGl&#10;Vj6FGOUP80jxXg8PQPEFX/fa7sHbukdk0+4WKHXkmYQIDDrxFKHIplVBuSP3bDrxtPUcdrXGnQLl&#10;jrtwYTtvsoAiFBW0Fgy4gy/qTCoGiEMTyTkQ2mzFPrZpraDcGTfUFKHYplVBqeO6kQsHUCZPUYgx&#10;S6LUkbPUKJ9CjPInth2ya3sFtvkQ/81ziLJt1Dyl3JnY9kTWdkGpM7FN/MPRoyNPGq3M85S2/i/G&#10;tldgWwjvGs2Oovx04YjeuHDTSDXFtr1TdYpt/7/Y9gpsi/yoewmty+opP41kpinhlEU+Djp0BzZu&#10;saMITOBNVKCRyrxc09ajxNMd2I+RRU5M25ce/VAZJP6XlGk7S5k2KsWj3JmYtv9I64LmgxPT/m2m&#10;QanAlSoGYFtVHxDfll2BAFxZTNScOFiGUfFGlCLQagEoPFC3cBwJgwoiASWqCwxg4A8FYzXEaDBw&#10;iYK9gzRDTKJg/yAwnEBQcHAQGGY3BeOLkdE2Q2ZFwfODNEOmRcGLg8CwuFNwRMGy+918qaEySNQE&#10;5VgT1NoW1ATVtgU1QZcCw1YVa8U0U5fW7r6GZatKWMTDgt8kXzk2a8WUU4Uu0A01y+6b5CVtihUc&#10;2GFclbu+qjbqu0KxsFMCif1BJ9iinqtv2Q4zF2yLp8hambi1xrZ4QKVtiysctsW9r7Ytpt/YVnlA&#10;9VF9d33F09gxDbviIeJTJSnOeZNIMosRQ1b3QydGnNQVNTzPNudZnovRauqry/d5bd0wmAXn5w78&#10;4crB8mrL5K8B/iiFd81R/kBOXoqpMYc3jggfPNunoxNHu1LVTXvGmq3U2tw1Z7ztHQwaReWVrLXC&#10;q/YuT4QFeflHkkLpFkw6T+oWRXNJbxSL46RsXfloyzaJlB9SqxQC7UKBQnIKPupldwJUSylEyZbW&#10;dO0FNMGaux7cOUUH7hGomZdtDy6yktf7LMvBqk6zbK+cJF0jvHTJN3dQ2FZzWfHXVPF5Bm7+wJr2&#10;M6uhbAwIBWWL7Sf4SHMOQwg8xivb2vL6+77fRXuovIOntrWDksG13fx9zerEtvLfS6jJw30PrCd4&#10;g/9WCssKfXJJn5TXxXsOcw+iC/QOL6FPdZury7TmxTeobjwVWuERK2PQDVGshYVK3rxv4R4eQbVe&#10;nJye4jXUFQIBPpRfqlgIF14VE+zr7TdWV5a4XNstlOV95Kq8kK1UxR0Q5r6tQJb89LrlaSbK8XAe&#10;Sr92N1CTiBOnq58URY/0HlvdV3me/AMAAP//AwBQSwMEFAAGAAgAAAAhANiWfrngAAAADQEAAA8A&#10;AABkcnMvZG93bnJldi54bWxMj0FPg0AQhe8m/ofNmHizu2CRBlkaY7Qm3toa63ELUyCys4RdCv57&#10;pyc9zntf3ryXr2fbiTMOvnWkIVooEEilq1qqNXzsX+9WIHwwVJnOEWr4QQ/r4voqN1nlJtrieRdq&#10;wSHkM6OhCaHPpPRlg9b4heuR2Du5wZrA51DLajATh9tOxko9SGta4g+N6fG5wfJ7N1oNcvO5fxmn&#10;N7nsx41LvuTh9E6k9e3N/PQIIuAc/mC41OfqUHCnoxup8qLTkCZxxCgbSsW8ipE0TXjN8SJF90uQ&#10;RS7/ryh+AQAA//8DAFBLAQItABQABgAIAAAAIQC2gziS/gAAAOEBAAATAAAAAAAAAAAAAAAAAAAA&#10;AABbQ29udGVudF9UeXBlc10ueG1sUEsBAi0AFAAGAAgAAAAhADj9If/WAAAAlAEAAAsAAAAAAAAA&#10;AAAAAAAALwEAAF9yZWxzLy5yZWxzUEsBAi0AFAAGAAgAAAAhAIeKZSqPBwAALToAAA4AAAAAAAAA&#10;AAAAAAAALgIAAGRycy9lMm9Eb2MueG1sUEsBAi0AFAAGAAgAAAAhANiWfrngAAAADQEAAA8AAAAA&#10;AAAAAAAAAAAA6QkAAGRycy9kb3ducmV2LnhtbFBLBQYAAAAABAAEAPMAAAD2CgAAAAA=&#10;" path="m150495,l93345,62865,,72390,17145,49530,34290,32385,53340,15240,83820,r34290,l150495,xe" fillcolor="red" strokecolor="red" strokeweight=".5pt">
                <v:fill opacity="26214f"/>
                <v:stroke dashstyle="1 1"/>
                <v:path arrowok="t" o:connecttype="custom" o:connectlocs="150495,0;93345,62865;0,72390;17145,49530;34290,32385;53340,15240;83820,0;118110,0;150495,0" o:connectangles="0,0,0,0,0,0,0,0,0"/>
              </v:shape>
            </w:pict>
          </mc:Fallback>
        </mc:AlternateContent>
      </w:r>
      <w:r w:rsidR="002163C9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C6959A2" wp14:editId="6B76BD02">
                <wp:simplePos x="0" y="0"/>
                <wp:positionH relativeFrom="column">
                  <wp:posOffset>4358640</wp:posOffset>
                </wp:positionH>
                <wp:positionV relativeFrom="paragraph">
                  <wp:posOffset>4642485</wp:posOffset>
                </wp:positionV>
                <wp:extent cx="1418709" cy="2427801"/>
                <wp:effectExtent l="0" t="0" r="10160" b="10795"/>
                <wp:wrapNone/>
                <wp:docPr id="80" name="Freeform: 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09" cy="2427801"/>
                        </a:xfrm>
                        <a:custGeom>
                          <a:avLst/>
                          <a:gdLst>
                            <a:gd name="connsiteX0" fmla="*/ 0 w 1398494"/>
                            <a:gd name="connsiteY0" fmla="*/ 2279794 h 2312894"/>
                            <a:gd name="connsiteX1" fmla="*/ 595808 w 1398494"/>
                            <a:gd name="connsiteY1" fmla="*/ 1683985 h 2312894"/>
                            <a:gd name="connsiteX2" fmla="*/ 508919 w 1398494"/>
                            <a:gd name="connsiteY2" fmla="*/ 1675710 h 2312894"/>
                            <a:gd name="connsiteX3" fmla="*/ 570982 w 1398494"/>
                            <a:gd name="connsiteY3" fmla="*/ 1609509 h 2312894"/>
                            <a:gd name="connsiteX4" fmla="*/ 608220 w 1398494"/>
                            <a:gd name="connsiteY4" fmla="*/ 1601234 h 2312894"/>
                            <a:gd name="connsiteX5" fmla="*/ 686834 w 1398494"/>
                            <a:gd name="connsiteY5" fmla="*/ 1563996 h 2312894"/>
                            <a:gd name="connsiteX6" fmla="*/ 753035 w 1398494"/>
                            <a:gd name="connsiteY6" fmla="*/ 1535033 h 2312894"/>
                            <a:gd name="connsiteX7" fmla="*/ 736485 w 1398494"/>
                            <a:gd name="connsiteY7" fmla="*/ 1497795 h 2312894"/>
                            <a:gd name="connsiteX8" fmla="*/ 711659 w 1398494"/>
                            <a:gd name="connsiteY8" fmla="*/ 1489520 h 2312894"/>
                            <a:gd name="connsiteX9" fmla="*/ 827511 w 1398494"/>
                            <a:gd name="connsiteY9" fmla="*/ 1369531 h 2312894"/>
                            <a:gd name="connsiteX10" fmla="*/ 881299 w 1398494"/>
                            <a:gd name="connsiteY10" fmla="*/ 1299193 h 2312894"/>
                            <a:gd name="connsiteX11" fmla="*/ 968188 w 1398494"/>
                            <a:gd name="connsiteY11" fmla="*/ 1191616 h 2312894"/>
                            <a:gd name="connsiteX12" fmla="*/ 1067489 w 1398494"/>
                            <a:gd name="connsiteY12" fmla="*/ 1063352 h 2312894"/>
                            <a:gd name="connsiteX13" fmla="*/ 1108865 w 1398494"/>
                            <a:gd name="connsiteY13" fmla="*/ 964051 h 2312894"/>
                            <a:gd name="connsiteX14" fmla="*/ 1170928 w 1398494"/>
                            <a:gd name="connsiteY14" fmla="*/ 873024 h 2312894"/>
                            <a:gd name="connsiteX15" fmla="*/ 1191616 w 1398494"/>
                            <a:gd name="connsiteY15" fmla="*/ 786136 h 2312894"/>
                            <a:gd name="connsiteX16" fmla="*/ 1232991 w 1398494"/>
                            <a:gd name="connsiteY16" fmla="*/ 686834 h 2312894"/>
                            <a:gd name="connsiteX17" fmla="*/ 1253679 w 1398494"/>
                            <a:gd name="connsiteY17" fmla="*/ 595808 h 2312894"/>
                            <a:gd name="connsiteX18" fmla="*/ 1261954 w 1398494"/>
                            <a:gd name="connsiteY18" fmla="*/ 533745 h 2312894"/>
                            <a:gd name="connsiteX19" fmla="*/ 1303330 w 1398494"/>
                            <a:gd name="connsiteY19" fmla="*/ 409618 h 2312894"/>
                            <a:gd name="connsiteX20" fmla="*/ 1299192 w 1398494"/>
                            <a:gd name="connsiteY20" fmla="*/ 306179 h 2312894"/>
                            <a:gd name="connsiteX21" fmla="*/ 1295055 w 1398494"/>
                            <a:gd name="connsiteY21" fmla="*/ 244116 h 2312894"/>
                            <a:gd name="connsiteX22" fmla="*/ 1286780 w 1398494"/>
                            <a:gd name="connsiteY22" fmla="*/ 190328 h 2312894"/>
                            <a:gd name="connsiteX23" fmla="*/ 1286780 w 1398494"/>
                            <a:gd name="connsiteY23" fmla="*/ 136539 h 2312894"/>
                            <a:gd name="connsiteX24" fmla="*/ 1274367 w 1398494"/>
                            <a:gd name="connsiteY24" fmla="*/ 99301 h 2312894"/>
                            <a:gd name="connsiteX25" fmla="*/ 1261954 w 1398494"/>
                            <a:gd name="connsiteY25" fmla="*/ 66201 h 2312894"/>
                            <a:gd name="connsiteX26" fmla="*/ 1253679 w 1398494"/>
                            <a:gd name="connsiteY26" fmla="*/ 33100 h 2312894"/>
                            <a:gd name="connsiteX27" fmla="*/ 1237129 w 1398494"/>
                            <a:gd name="connsiteY27" fmla="*/ 16550 h 2312894"/>
                            <a:gd name="connsiteX28" fmla="*/ 1266092 w 1398494"/>
                            <a:gd name="connsiteY28" fmla="*/ 0 h 2312894"/>
                            <a:gd name="connsiteX29" fmla="*/ 1394356 w 1398494"/>
                            <a:gd name="connsiteY29" fmla="*/ 28963 h 2312894"/>
                            <a:gd name="connsiteX30" fmla="*/ 1394356 w 1398494"/>
                            <a:gd name="connsiteY30" fmla="*/ 128264 h 2312894"/>
                            <a:gd name="connsiteX31" fmla="*/ 1398494 w 1398494"/>
                            <a:gd name="connsiteY31" fmla="*/ 239978 h 2312894"/>
                            <a:gd name="connsiteX32" fmla="*/ 1394356 w 1398494"/>
                            <a:gd name="connsiteY32" fmla="*/ 347555 h 2312894"/>
                            <a:gd name="connsiteX33" fmla="*/ 1381944 w 1398494"/>
                            <a:gd name="connsiteY33" fmla="*/ 463406 h 2312894"/>
                            <a:gd name="connsiteX34" fmla="*/ 1381944 w 1398494"/>
                            <a:gd name="connsiteY34" fmla="*/ 525470 h 2312894"/>
                            <a:gd name="connsiteX35" fmla="*/ 1377806 w 1398494"/>
                            <a:gd name="connsiteY35" fmla="*/ 604083 h 2312894"/>
                            <a:gd name="connsiteX36" fmla="*/ 1369531 w 1398494"/>
                            <a:gd name="connsiteY36" fmla="*/ 686834 h 2312894"/>
                            <a:gd name="connsiteX37" fmla="*/ 1357118 w 1398494"/>
                            <a:gd name="connsiteY37" fmla="*/ 744760 h 2312894"/>
                            <a:gd name="connsiteX38" fmla="*/ 1332293 w 1398494"/>
                            <a:gd name="connsiteY38" fmla="*/ 810961 h 2312894"/>
                            <a:gd name="connsiteX39" fmla="*/ 1290917 w 1398494"/>
                            <a:gd name="connsiteY39" fmla="*/ 897850 h 2312894"/>
                            <a:gd name="connsiteX40" fmla="*/ 1212304 w 1398494"/>
                            <a:gd name="connsiteY40" fmla="*/ 1021976 h 2312894"/>
                            <a:gd name="connsiteX41" fmla="*/ 1166791 w 1398494"/>
                            <a:gd name="connsiteY41" fmla="*/ 1117140 h 2312894"/>
                            <a:gd name="connsiteX42" fmla="*/ 1104727 w 1398494"/>
                            <a:gd name="connsiteY42" fmla="*/ 1204029 h 2312894"/>
                            <a:gd name="connsiteX43" fmla="*/ 1001288 w 1398494"/>
                            <a:gd name="connsiteY43" fmla="*/ 1340568 h 2312894"/>
                            <a:gd name="connsiteX44" fmla="*/ 906125 w 1398494"/>
                            <a:gd name="connsiteY44" fmla="*/ 1431595 h 2312894"/>
                            <a:gd name="connsiteX45" fmla="*/ 810961 w 1398494"/>
                            <a:gd name="connsiteY45" fmla="*/ 1526758 h 2312894"/>
                            <a:gd name="connsiteX46" fmla="*/ 678559 w 1398494"/>
                            <a:gd name="connsiteY46" fmla="*/ 1679848 h 2312894"/>
                            <a:gd name="connsiteX47" fmla="*/ 417893 w 1398494"/>
                            <a:gd name="connsiteY47" fmla="*/ 1907414 h 2312894"/>
                            <a:gd name="connsiteX48" fmla="*/ 314454 w 1398494"/>
                            <a:gd name="connsiteY48" fmla="*/ 2031540 h 2312894"/>
                            <a:gd name="connsiteX49" fmla="*/ 165502 w 1398494"/>
                            <a:gd name="connsiteY49" fmla="*/ 2176355 h 2312894"/>
                            <a:gd name="connsiteX50" fmla="*/ 103439 w 1398494"/>
                            <a:gd name="connsiteY50" fmla="*/ 2238418 h 2312894"/>
                            <a:gd name="connsiteX51" fmla="*/ 66201 w 1398494"/>
                            <a:gd name="connsiteY51" fmla="*/ 2288069 h 2312894"/>
                            <a:gd name="connsiteX52" fmla="*/ 45513 w 1398494"/>
                            <a:gd name="connsiteY52" fmla="*/ 2312894 h 2312894"/>
                            <a:gd name="connsiteX53" fmla="*/ 0 w 1398494"/>
                            <a:gd name="connsiteY53" fmla="*/ 2279794 h 2312894"/>
                            <a:gd name="connsiteX0" fmla="*/ 0 w 1411504"/>
                            <a:gd name="connsiteY0" fmla="*/ 2279794 h 2312894"/>
                            <a:gd name="connsiteX1" fmla="*/ 595808 w 1411504"/>
                            <a:gd name="connsiteY1" fmla="*/ 1683985 h 2312894"/>
                            <a:gd name="connsiteX2" fmla="*/ 508919 w 1411504"/>
                            <a:gd name="connsiteY2" fmla="*/ 1675710 h 2312894"/>
                            <a:gd name="connsiteX3" fmla="*/ 570982 w 1411504"/>
                            <a:gd name="connsiteY3" fmla="*/ 1609509 h 2312894"/>
                            <a:gd name="connsiteX4" fmla="*/ 608220 w 1411504"/>
                            <a:gd name="connsiteY4" fmla="*/ 1601234 h 2312894"/>
                            <a:gd name="connsiteX5" fmla="*/ 686834 w 1411504"/>
                            <a:gd name="connsiteY5" fmla="*/ 1563996 h 2312894"/>
                            <a:gd name="connsiteX6" fmla="*/ 753035 w 1411504"/>
                            <a:gd name="connsiteY6" fmla="*/ 1535033 h 2312894"/>
                            <a:gd name="connsiteX7" fmla="*/ 736485 w 1411504"/>
                            <a:gd name="connsiteY7" fmla="*/ 1497795 h 2312894"/>
                            <a:gd name="connsiteX8" fmla="*/ 711659 w 1411504"/>
                            <a:gd name="connsiteY8" fmla="*/ 1489520 h 2312894"/>
                            <a:gd name="connsiteX9" fmla="*/ 827511 w 1411504"/>
                            <a:gd name="connsiteY9" fmla="*/ 1369531 h 2312894"/>
                            <a:gd name="connsiteX10" fmla="*/ 881299 w 1411504"/>
                            <a:gd name="connsiteY10" fmla="*/ 1299193 h 2312894"/>
                            <a:gd name="connsiteX11" fmla="*/ 968188 w 1411504"/>
                            <a:gd name="connsiteY11" fmla="*/ 1191616 h 2312894"/>
                            <a:gd name="connsiteX12" fmla="*/ 1067489 w 1411504"/>
                            <a:gd name="connsiteY12" fmla="*/ 1063352 h 2312894"/>
                            <a:gd name="connsiteX13" fmla="*/ 1108865 w 1411504"/>
                            <a:gd name="connsiteY13" fmla="*/ 964051 h 2312894"/>
                            <a:gd name="connsiteX14" fmla="*/ 1170928 w 1411504"/>
                            <a:gd name="connsiteY14" fmla="*/ 873024 h 2312894"/>
                            <a:gd name="connsiteX15" fmla="*/ 1191616 w 1411504"/>
                            <a:gd name="connsiteY15" fmla="*/ 786136 h 2312894"/>
                            <a:gd name="connsiteX16" fmla="*/ 1232991 w 1411504"/>
                            <a:gd name="connsiteY16" fmla="*/ 686834 h 2312894"/>
                            <a:gd name="connsiteX17" fmla="*/ 1253679 w 1411504"/>
                            <a:gd name="connsiteY17" fmla="*/ 595808 h 2312894"/>
                            <a:gd name="connsiteX18" fmla="*/ 1261954 w 1411504"/>
                            <a:gd name="connsiteY18" fmla="*/ 533745 h 2312894"/>
                            <a:gd name="connsiteX19" fmla="*/ 1303330 w 1411504"/>
                            <a:gd name="connsiteY19" fmla="*/ 409618 h 2312894"/>
                            <a:gd name="connsiteX20" fmla="*/ 1299192 w 1411504"/>
                            <a:gd name="connsiteY20" fmla="*/ 306179 h 2312894"/>
                            <a:gd name="connsiteX21" fmla="*/ 1295055 w 1411504"/>
                            <a:gd name="connsiteY21" fmla="*/ 244116 h 2312894"/>
                            <a:gd name="connsiteX22" fmla="*/ 1286780 w 1411504"/>
                            <a:gd name="connsiteY22" fmla="*/ 190328 h 2312894"/>
                            <a:gd name="connsiteX23" fmla="*/ 1286780 w 1411504"/>
                            <a:gd name="connsiteY23" fmla="*/ 136539 h 2312894"/>
                            <a:gd name="connsiteX24" fmla="*/ 1274367 w 1411504"/>
                            <a:gd name="connsiteY24" fmla="*/ 99301 h 2312894"/>
                            <a:gd name="connsiteX25" fmla="*/ 1261954 w 1411504"/>
                            <a:gd name="connsiteY25" fmla="*/ 66201 h 2312894"/>
                            <a:gd name="connsiteX26" fmla="*/ 1253679 w 1411504"/>
                            <a:gd name="connsiteY26" fmla="*/ 33100 h 2312894"/>
                            <a:gd name="connsiteX27" fmla="*/ 1237129 w 1411504"/>
                            <a:gd name="connsiteY27" fmla="*/ 16550 h 2312894"/>
                            <a:gd name="connsiteX28" fmla="*/ 1266092 w 1411504"/>
                            <a:gd name="connsiteY28" fmla="*/ 0 h 2312894"/>
                            <a:gd name="connsiteX29" fmla="*/ 1411504 w 1411504"/>
                            <a:gd name="connsiteY29" fmla="*/ 0 h 2312894"/>
                            <a:gd name="connsiteX30" fmla="*/ 1394356 w 1411504"/>
                            <a:gd name="connsiteY30" fmla="*/ 128264 h 2312894"/>
                            <a:gd name="connsiteX31" fmla="*/ 1398494 w 1411504"/>
                            <a:gd name="connsiteY31" fmla="*/ 239978 h 2312894"/>
                            <a:gd name="connsiteX32" fmla="*/ 1394356 w 1411504"/>
                            <a:gd name="connsiteY32" fmla="*/ 347555 h 2312894"/>
                            <a:gd name="connsiteX33" fmla="*/ 1381944 w 1411504"/>
                            <a:gd name="connsiteY33" fmla="*/ 463406 h 2312894"/>
                            <a:gd name="connsiteX34" fmla="*/ 1381944 w 1411504"/>
                            <a:gd name="connsiteY34" fmla="*/ 525470 h 2312894"/>
                            <a:gd name="connsiteX35" fmla="*/ 1377806 w 1411504"/>
                            <a:gd name="connsiteY35" fmla="*/ 604083 h 2312894"/>
                            <a:gd name="connsiteX36" fmla="*/ 1369531 w 1411504"/>
                            <a:gd name="connsiteY36" fmla="*/ 686834 h 2312894"/>
                            <a:gd name="connsiteX37" fmla="*/ 1357118 w 1411504"/>
                            <a:gd name="connsiteY37" fmla="*/ 744760 h 2312894"/>
                            <a:gd name="connsiteX38" fmla="*/ 1332293 w 1411504"/>
                            <a:gd name="connsiteY38" fmla="*/ 810961 h 2312894"/>
                            <a:gd name="connsiteX39" fmla="*/ 1290917 w 1411504"/>
                            <a:gd name="connsiteY39" fmla="*/ 897850 h 2312894"/>
                            <a:gd name="connsiteX40" fmla="*/ 1212304 w 1411504"/>
                            <a:gd name="connsiteY40" fmla="*/ 1021976 h 2312894"/>
                            <a:gd name="connsiteX41" fmla="*/ 1166791 w 1411504"/>
                            <a:gd name="connsiteY41" fmla="*/ 1117140 h 2312894"/>
                            <a:gd name="connsiteX42" fmla="*/ 1104727 w 1411504"/>
                            <a:gd name="connsiteY42" fmla="*/ 1204029 h 2312894"/>
                            <a:gd name="connsiteX43" fmla="*/ 1001288 w 1411504"/>
                            <a:gd name="connsiteY43" fmla="*/ 1340568 h 2312894"/>
                            <a:gd name="connsiteX44" fmla="*/ 906125 w 1411504"/>
                            <a:gd name="connsiteY44" fmla="*/ 1431595 h 2312894"/>
                            <a:gd name="connsiteX45" fmla="*/ 810961 w 1411504"/>
                            <a:gd name="connsiteY45" fmla="*/ 1526758 h 2312894"/>
                            <a:gd name="connsiteX46" fmla="*/ 678559 w 1411504"/>
                            <a:gd name="connsiteY46" fmla="*/ 1679848 h 2312894"/>
                            <a:gd name="connsiteX47" fmla="*/ 417893 w 1411504"/>
                            <a:gd name="connsiteY47" fmla="*/ 1907414 h 2312894"/>
                            <a:gd name="connsiteX48" fmla="*/ 314454 w 1411504"/>
                            <a:gd name="connsiteY48" fmla="*/ 2031540 h 2312894"/>
                            <a:gd name="connsiteX49" fmla="*/ 165502 w 1411504"/>
                            <a:gd name="connsiteY49" fmla="*/ 2176355 h 2312894"/>
                            <a:gd name="connsiteX50" fmla="*/ 103439 w 1411504"/>
                            <a:gd name="connsiteY50" fmla="*/ 2238418 h 2312894"/>
                            <a:gd name="connsiteX51" fmla="*/ 66201 w 1411504"/>
                            <a:gd name="connsiteY51" fmla="*/ 2288069 h 2312894"/>
                            <a:gd name="connsiteX52" fmla="*/ 45513 w 1411504"/>
                            <a:gd name="connsiteY52" fmla="*/ 2312894 h 2312894"/>
                            <a:gd name="connsiteX53" fmla="*/ 0 w 1411504"/>
                            <a:gd name="connsiteY53" fmla="*/ 2279794 h 2312894"/>
                            <a:gd name="connsiteX0" fmla="*/ 0 w 1413313"/>
                            <a:gd name="connsiteY0" fmla="*/ 2288730 h 2321830"/>
                            <a:gd name="connsiteX1" fmla="*/ 595808 w 1413313"/>
                            <a:gd name="connsiteY1" fmla="*/ 1692921 h 2321830"/>
                            <a:gd name="connsiteX2" fmla="*/ 508919 w 1413313"/>
                            <a:gd name="connsiteY2" fmla="*/ 1684646 h 2321830"/>
                            <a:gd name="connsiteX3" fmla="*/ 570982 w 1413313"/>
                            <a:gd name="connsiteY3" fmla="*/ 1618445 h 2321830"/>
                            <a:gd name="connsiteX4" fmla="*/ 608220 w 1413313"/>
                            <a:gd name="connsiteY4" fmla="*/ 1610170 h 2321830"/>
                            <a:gd name="connsiteX5" fmla="*/ 686834 w 1413313"/>
                            <a:gd name="connsiteY5" fmla="*/ 1572932 h 2321830"/>
                            <a:gd name="connsiteX6" fmla="*/ 753035 w 1413313"/>
                            <a:gd name="connsiteY6" fmla="*/ 1543969 h 2321830"/>
                            <a:gd name="connsiteX7" fmla="*/ 736485 w 1413313"/>
                            <a:gd name="connsiteY7" fmla="*/ 1506731 h 2321830"/>
                            <a:gd name="connsiteX8" fmla="*/ 711659 w 1413313"/>
                            <a:gd name="connsiteY8" fmla="*/ 1498456 h 2321830"/>
                            <a:gd name="connsiteX9" fmla="*/ 827511 w 1413313"/>
                            <a:gd name="connsiteY9" fmla="*/ 1378467 h 2321830"/>
                            <a:gd name="connsiteX10" fmla="*/ 881299 w 1413313"/>
                            <a:gd name="connsiteY10" fmla="*/ 1308129 h 2321830"/>
                            <a:gd name="connsiteX11" fmla="*/ 968188 w 1413313"/>
                            <a:gd name="connsiteY11" fmla="*/ 1200552 h 2321830"/>
                            <a:gd name="connsiteX12" fmla="*/ 1067489 w 1413313"/>
                            <a:gd name="connsiteY12" fmla="*/ 1072288 h 2321830"/>
                            <a:gd name="connsiteX13" fmla="*/ 1108865 w 1413313"/>
                            <a:gd name="connsiteY13" fmla="*/ 972987 h 2321830"/>
                            <a:gd name="connsiteX14" fmla="*/ 1170928 w 1413313"/>
                            <a:gd name="connsiteY14" fmla="*/ 881960 h 2321830"/>
                            <a:gd name="connsiteX15" fmla="*/ 1191616 w 1413313"/>
                            <a:gd name="connsiteY15" fmla="*/ 795072 h 2321830"/>
                            <a:gd name="connsiteX16" fmla="*/ 1232991 w 1413313"/>
                            <a:gd name="connsiteY16" fmla="*/ 695770 h 2321830"/>
                            <a:gd name="connsiteX17" fmla="*/ 1253679 w 1413313"/>
                            <a:gd name="connsiteY17" fmla="*/ 604744 h 2321830"/>
                            <a:gd name="connsiteX18" fmla="*/ 1261954 w 1413313"/>
                            <a:gd name="connsiteY18" fmla="*/ 542681 h 2321830"/>
                            <a:gd name="connsiteX19" fmla="*/ 1303330 w 1413313"/>
                            <a:gd name="connsiteY19" fmla="*/ 418554 h 2321830"/>
                            <a:gd name="connsiteX20" fmla="*/ 1299192 w 1413313"/>
                            <a:gd name="connsiteY20" fmla="*/ 315115 h 2321830"/>
                            <a:gd name="connsiteX21" fmla="*/ 1295055 w 1413313"/>
                            <a:gd name="connsiteY21" fmla="*/ 253052 h 2321830"/>
                            <a:gd name="connsiteX22" fmla="*/ 1286780 w 1413313"/>
                            <a:gd name="connsiteY22" fmla="*/ 199264 h 2321830"/>
                            <a:gd name="connsiteX23" fmla="*/ 1286780 w 1413313"/>
                            <a:gd name="connsiteY23" fmla="*/ 145475 h 2321830"/>
                            <a:gd name="connsiteX24" fmla="*/ 1274367 w 1413313"/>
                            <a:gd name="connsiteY24" fmla="*/ 108237 h 2321830"/>
                            <a:gd name="connsiteX25" fmla="*/ 1261954 w 1413313"/>
                            <a:gd name="connsiteY25" fmla="*/ 75137 h 2321830"/>
                            <a:gd name="connsiteX26" fmla="*/ 1253679 w 1413313"/>
                            <a:gd name="connsiteY26" fmla="*/ 42036 h 2321830"/>
                            <a:gd name="connsiteX27" fmla="*/ 1237129 w 1413313"/>
                            <a:gd name="connsiteY27" fmla="*/ 25486 h 2321830"/>
                            <a:gd name="connsiteX28" fmla="*/ 1266092 w 1413313"/>
                            <a:gd name="connsiteY28" fmla="*/ 8936 h 2321830"/>
                            <a:gd name="connsiteX29" fmla="*/ 1411504 w 1413313"/>
                            <a:gd name="connsiteY29" fmla="*/ 8936 h 2321830"/>
                            <a:gd name="connsiteX30" fmla="*/ 1342902 w 1413313"/>
                            <a:gd name="connsiteY30" fmla="*/ 129580 h 2321830"/>
                            <a:gd name="connsiteX31" fmla="*/ 1398494 w 1413313"/>
                            <a:gd name="connsiteY31" fmla="*/ 248914 h 2321830"/>
                            <a:gd name="connsiteX32" fmla="*/ 1394356 w 1413313"/>
                            <a:gd name="connsiteY32" fmla="*/ 356491 h 2321830"/>
                            <a:gd name="connsiteX33" fmla="*/ 1381944 w 1413313"/>
                            <a:gd name="connsiteY33" fmla="*/ 472342 h 2321830"/>
                            <a:gd name="connsiteX34" fmla="*/ 1381944 w 1413313"/>
                            <a:gd name="connsiteY34" fmla="*/ 534406 h 2321830"/>
                            <a:gd name="connsiteX35" fmla="*/ 1377806 w 1413313"/>
                            <a:gd name="connsiteY35" fmla="*/ 613019 h 2321830"/>
                            <a:gd name="connsiteX36" fmla="*/ 1369531 w 1413313"/>
                            <a:gd name="connsiteY36" fmla="*/ 695770 h 2321830"/>
                            <a:gd name="connsiteX37" fmla="*/ 1357118 w 1413313"/>
                            <a:gd name="connsiteY37" fmla="*/ 753696 h 2321830"/>
                            <a:gd name="connsiteX38" fmla="*/ 1332293 w 1413313"/>
                            <a:gd name="connsiteY38" fmla="*/ 819897 h 2321830"/>
                            <a:gd name="connsiteX39" fmla="*/ 1290917 w 1413313"/>
                            <a:gd name="connsiteY39" fmla="*/ 906786 h 2321830"/>
                            <a:gd name="connsiteX40" fmla="*/ 1212304 w 1413313"/>
                            <a:gd name="connsiteY40" fmla="*/ 1030912 h 2321830"/>
                            <a:gd name="connsiteX41" fmla="*/ 1166791 w 1413313"/>
                            <a:gd name="connsiteY41" fmla="*/ 1126076 h 2321830"/>
                            <a:gd name="connsiteX42" fmla="*/ 1104727 w 1413313"/>
                            <a:gd name="connsiteY42" fmla="*/ 1212965 h 2321830"/>
                            <a:gd name="connsiteX43" fmla="*/ 1001288 w 1413313"/>
                            <a:gd name="connsiteY43" fmla="*/ 1349504 h 2321830"/>
                            <a:gd name="connsiteX44" fmla="*/ 906125 w 1413313"/>
                            <a:gd name="connsiteY44" fmla="*/ 1440531 h 2321830"/>
                            <a:gd name="connsiteX45" fmla="*/ 810961 w 1413313"/>
                            <a:gd name="connsiteY45" fmla="*/ 1535694 h 2321830"/>
                            <a:gd name="connsiteX46" fmla="*/ 678559 w 1413313"/>
                            <a:gd name="connsiteY46" fmla="*/ 1688784 h 2321830"/>
                            <a:gd name="connsiteX47" fmla="*/ 417893 w 1413313"/>
                            <a:gd name="connsiteY47" fmla="*/ 1916350 h 2321830"/>
                            <a:gd name="connsiteX48" fmla="*/ 314454 w 1413313"/>
                            <a:gd name="connsiteY48" fmla="*/ 2040476 h 2321830"/>
                            <a:gd name="connsiteX49" fmla="*/ 165502 w 1413313"/>
                            <a:gd name="connsiteY49" fmla="*/ 2185291 h 2321830"/>
                            <a:gd name="connsiteX50" fmla="*/ 103439 w 1413313"/>
                            <a:gd name="connsiteY50" fmla="*/ 2247354 h 2321830"/>
                            <a:gd name="connsiteX51" fmla="*/ 66201 w 1413313"/>
                            <a:gd name="connsiteY51" fmla="*/ 2297005 h 2321830"/>
                            <a:gd name="connsiteX52" fmla="*/ 45513 w 1413313"/>
                            <a:gd name="connsiteY52" fmla="*/ 2321830 h 2321830"/>
                            <a:gd name="connsiteX53" fmla="*/ 0 w 1413313"/>
                            <a:gd name="connsiteY53" fmla="*/ 2288730 h 2321830"/>
                            <a:gd name="connsiteX0" fmla="*/ 0 w 1430192"/>
                            <a:gd name="connsiteY0" fmla="*/ 2289294 h 2322394"/>
                            <a:gd name="connsiteX1" fmla="*/ 595808 w 1430192"/>
                            <a:gd name="connsiteY1" fmla="*/ 1693485 h 2322394"/>
                            <a:gd name="connsiteX2" fmla="*/ 508919 w 1430192"/>
                            <a:gd name="connsiteY2" fmla="*/ 1685210 h 2322394"/>
                            <a:gd name="connsiteX3" fmla="*/ 570982 w 1430192"/>
                            <a:gd name="connsiteY3" fmla="*/ 1619009 h 2322394"/>
                            <a:gd name="connsiteX4" fmla="*/ 608220 w 1430192"/>
                            <a:gd name="connsiteY4" fmla="*/ 1610734 h 2322394"/>
                            <a:gd name="connsiteX5" fmla="*/ 686834 w 1430192"/>
                            <a:gd name="connsiteY5" fmla="*/ 1573496 h 2322394"/>
                            <a:gd name="connsiteX6" fmla="*/ 753035 w 1430192"/>
                            <a:gd name="connsiteY6" fmla="*/ 1544533 h 2322394"/>
                            <a:gd name="connsiteX7" fmla="*/ 736485 w 1430192"/>
                            <a:gd name="connsiteY7" fmla="*/ 1507295 h 2322394"/>
                            <a:gd name="connsiteX8" fmla="*/ 711659 w 1430192"/>
                            <a:gd name="connsiteY8" fmla="*/ 1499020 h 2322394"/>
                            <a:gd name="connsiteX9" fmla="*/ 827511 w 1430192"/>
                            <a:gd name="connsiteY9" fmla="*/ 1379031 h 2322394"/>
                            <a:gd name="connsiteX10" fmla="*/ 881299 w 1430192"/>
                            <a:gd name="connsiteY10" fmla="*/ 1308693 h 2322394"/>
                            <a:gd name="connsiteX11" fmla="*/ 968188 w 1430192"/>
                            <a:gd name="connsiteY11" fmla="*/ 1201116 h 2322394"/>
                            <a:gd name="connsiteX12" fmla="*/ 1067489 w 1430192"/>
                            <a:gd name="connsiteY12" fmla="*/ 1072852 h 2322394"/>
                            <a:gd name="connsiteX13" fmla="*/ 1108865 w 1430192"/>
                            <a:gd name="connsiteY13" fmla="*/ 973551 h 2322394"/>
                            <a:gd name="connsiteX14" fmla="*/ 1170928 w 1430192"/>
                            <a:gd name="connsiteY14" fmla="*/ 882524 h 2322394"/>
                            <a:gd name="connsiteX15" fmla="*/ 1191616 w 1430192"/>
                            <a:gd name="connsiteY15" fmla="*/ 795636 h 2322394"/>
                            <a:gd name="connsiteX16" fmla="*/ 1232991 w 1430192"/>
                            <a:gd name="connsiteY16" fmla="*/ 696334 h 2322394"/>
                            <a:gd name="connsiteX17" fmla="*/ 1253679 w 1430192"/>
                            <a:gd name="connsiteY17" fmla="*/ 605308 h 2322394"/>
                            <a:gd name="connsiteX18" fmla="*/ 1261954 w 1430192"/>
                            <a:gd name="connsiteY18" fmla="*/ 543245 h 2322394"/>
                            <a:gd name="connsiteX19" fmla="*/ 1303330 w 1430192"/>
                            <a:gd name="connsiteY19" fmla="*/ 419118 h 2322394"/>
                            <a:gd name="connsiteX20" fmla="*/ 1299192 w 1430192"/>
                            <a:gd name="connsiteY20" fmla="*/ 315679 h 2322394"/>
                            <a:gd name="connsiteX21" fmla="*/ 1295055 w 1430192"/>
                            <a:gd name="connsiteY21" fmla="*/ 253616 h 2322394"/>
                            <a:gd name="connsiteX22" fmla="*/ 1286780 w 1430192"/>
                            <a:gd name="connsiteY22" fmla="*/ 199828 h 2322394"/>
                            <a:gd name="connsiteX23" fmla="*/ 1286780 w 1430192"/>
                            <a:gd name="connsiteY23" fmla="*/ 146039 h 2322394"/>
                            <a:gd name="connsiteX24" fmla="*/ 1274367 w 1430192"/>
                            <a:gd name="connsiteY24" fmla="*/ 108801 h 2322394"/>
                            <a:gd name="connsiteX25" fmla="*/ 1261954 w 1430192"/>
                            <a:gd name="connsiteY25" fmla="*/ 75701 h 2322394"/>
                            <a:gd name="connsiteX26" fmla="*/ 1253679 w 1430192"/>
                            <a:gd name="connsiteY26" fmla="*/ 42600 h 2322394"/>
                            <a:gd name="connsiteX27" fmla="*/ 1237129 w 1430192"/>
                            <a:gd name="connsiteY27" fmla="*/ 26050 h 2322394"/>
                            <a:gd name="connsiteX28" fmla="*/ 1266092 w 1430192"/>
                            <a:gd name="connsiteY28" fmla="*/ 9500 h 2322394"/>
                            <a:gd name="connsiteX29" fmla="*/ 1411504 w 1430192"/>
                            <a:gd name="connsiteY29" fmla="*/ 9500 h 2322394"/>
                            <a:gd name="connsiteX30" fmla="*/ 1413313 w 1430192"/>
                            <a:gd name="connsiteY30" fmla="*/ 137765 h 2322394"/>
                            <a:gd name="connsiteX31" fmla="*/ 1398494 w 1430192"/>
                            <a:gd name="connsiteY31" fmla="*/ 249478 h 2322394"/>
                            <a:gd name="connsiteX32" fmla="*/ 1394356 w 1430192"/>
                            <a:gd name="connsiteY32" fmla="*/ 357055 h 2322394"/>
                            <a:gd name="connsiteX33" fmla="*/ 1381944 w 1430192"/>
                            <a:gd name="connsiteY33" fmla="*/ 472906 h 2322394"/>
                            <a:gd name="connsiteX34" fmla="*/ 1381944 w 1430192"/>
                            <a:gd name="connsiteY34" fmla="*/ 534970 h 2322394"/>
                            <a:gd name="connsiteX35" fmla="*/ 1377806 w 1430192"/>
                            <a:gd name="connsiteY35" fmla="*/ 613583 h 2322394"/>
                            <a:gd name="connsiteX36" fmla="*/ 1369531 w 1430192"/>
                            <a:gd name="connsiteY36" fmla="*/ 696334 h 2322394"/>
                            <a:gd name="connsiteX37" fmla="*/ 1357118 w 1430192"/>
                            <a:gd name="connsiteY37" fmla="*/ 754260 h 2322394"/>
                            <a:gd name="connsiteX38" fmla="*/ 1332293 w 1430192"/>
                            <a:gd name="connsiteY38" fmla="*/ 820461 h 2322394"/>
                            <a:gd name="connsiteX39" fmla="*/ 1290917 w 1430192"/>
                            <a:gd name="connsiteY39" fmla="*/ 907350 h 2322394"/>
                            <a:gd name="connsiteX40" fmla="*/ 1212304 w 1430192"/>
                            <a:gd name="connsiteY40" fmla="*/ 1031476 h 2322394"/>
                            <a:gd name="connsiteX41" fmla="*/ 1166791 w 1430192"/>
                            <a:gd name="connsiteY41" fmla="*/ 1126640 h 2322394"/>
                            <a:gd name="connsiteX42" fmla="*/ 1104727 w 1430192"/>
                            <a:gd name="connsiteY42" fmla="*/ 1213529 h 2322394"/>
                            <a:gd name="connsiteX43" fmla="*/ 1001288 w 1430192"/>
                            <a:gd name="connsiteY43" fmla="*/ 1350068 h 2322394"/>
                            <a:gd name="connsiteX44" fmla="*/ 906125 w 1430192"/>
                            <a:gd name="connsiteY44" fmla="*/ 1441095 h 2322394"/>
                            <a:gd name="connsiteX45" fmla="*/ 810961 w 1430192"/>
                            <a:gd name="connsiteY45" fmla="*/ 1536258 h 2322394"/>
                            <a:gd name="connsiteX46" fmla="*/ 678559 w 1430192"/>
                            <a:gd name="connsiteY46" fmla="*/ 1689348 h 2322394"/>
                            <a:gd name="connsiteX47" fmla="*/ 417893 w 1430192"/>
                            <a:gd name="connsiteY47" fmla="*/ 1916914 h 2322394"/>
                            <a:gd name="connsiteX48" fmla="*/ 314454 w 1430192"/>
                            <a:gd name="connsiteY48" fmla="*/ 2041040 h 2322394"/>
                            <a:gd name="connsiteX49" fmla="*/ 165502 w 1430192"/>
                            <a:gd name="connsiteY49" fmla="*/ 2185855 h 2322394"/>
                            <a:gd name="connsiteX50" fmla="*/ 103439 w 1430192"/>
                            <a:gd name="connsiteY50" fmla="*/ 2247918 h 2322394"/>
                            <a:gd name="connsiteX51" fmla="*/ 66201 w 1430192"/>
                            <a:gd name="connsiteY51" fmla="*/ 2297569 h 2322394"/>
                            <a:gd name="connsiteX52" fmla="*/ 45513 w 1430192"/>
                            <a:gd name="connsiteY52" fmla="*/ 2322394 h 2322394"/>
                            <a:gd name="connsiteX53" fmla="*/ 0 w 1430192"/>
                            <a:gd name="connsiteY53" fmla="*/ 2289294 h 2322394"/>
                            <a:gd name="connsiteX0" fmla="*/ 0 w 1420927"/>
                            <a:gd name="connsiteY0" fmla="*/ 2289294 h 2322394"/>
                            <a:gd name="connsiteX1" fmla="*/ 595808 w 1420927"/>
                            <a:gd name="connsiteY1" fmla="*/ 1693485 h 2322394"/>
                            <a:gd name="connsiteX2" fmla="*/ 508919 w 1420927"/>
                            <a:gd name="connsiteY2" fmla="*/ 1685210 h 2322394"/>
                            <a:gd name="connsiteX3" fmla="*/ 570982 w 1420927"/>
                            <a:gd name="connsiteY3" fmla="*/ 1619009 h 2322394"/>
                            <a:gd name="connsiteX4" fmla="*/ 608220 w 1420927"/>
                            <a:gd name="connsiteY4" fmla="*/ 1610734 h 2322394"/>
                            <a:gd name="connsiteX5" fmla="*/ 686834 w 1420927"/>
                            <a:gd name="connsiteY5" fmla="*/ 1573496 h 2322394"/>
                            <a:gd name="connsiteX6" fmla="*/ 753035 w 1420927"/>
                            <a:gd name="connsiteY6" fmla="*/ 1544533 h 2322394"/>
                            <a:gd name="connsiteX7" fmla="*/ 736485 w 1420927"/>
                            <a:gd name="connsiteY7" fmla="*/ 1507295 h 2322394"/>
                            <a:gd name="connsiteX8" fmla="*/ 711659 w 1420927"/>
                            <a:gd name="connsiteY8" fmla="*/ 1499020 h 2322394"/>
                            <a:gd name="connsiteX9" fmla="*/ 827511 w 1420927"/>
                            <a:gd name="connsiteY9" fmla="*/ 1379031 h 2322394"/>
                            <a:gd name="connsiteX10" fmla="*/ 881299 w 1420927"/>
                            <a:gd name="connsiteY10" fmla="*/ 1308693 h 2322394"/>
                            <a:gd name="connsiteX11" fmla="*/ 968188 w 1420927"/>
                            <a:gd name="connsiteY11" fmla="*/ 1201116 h 2322394"/>
                            <a:gd name="connsiteX12" fmla="*/ 1067489 w 1420927"/>
                            <a:gd name="connsiteY12" fmla="*/ 1072852 h 2322394"/>
                            <a:gd name="connsiteX13" fmla="*/ 1108865 w 1420927"/>
                            <a:gd name="connsiteY13" fmla="*/ 973551 h 2322394"/>
                            <a:gd name="connsiteX14" fmla="*/ 1170928 w 1420927"/>
                            <a:gd name="connsiteY14" fmla="*/ 882524 h 2322394"/>
                            <a:gd name="connsiteX15" fmla="*/ 1191616 w 1420927"/>
                            <a:gd name="connsiteY15" fmla="*/ 795636 h 2322394"/>
                            <a:gd name="connsiteX16" fmla="*/ 1232991 w 1420927"/>
                            <a:gd name="connsiteY16" fmla="*/ 696334 h 2322394"/>
                            <a:gd name="connsiteX17" fmla="*/ 1253679 w 1420927"/>
                            <a:gd name="connsiteY17" fmla="*/ 605308 h 2322394"/>
                            <a:gd name="connsiteX18" fmla="*/ 1261954 w 1420927"/>
                            <a:gd name="connsiteY18" fmla="*/ 543245 h 2322394"/>
                            <a:gd name="connsiteX19" fmla="*/ 1303330 w 1420927"/>
                            <a:gd name="connsiteY19" fmla="*/ 419118 h 2322394"/>
                            <a:gd name="connsiteX20" fmla="*/ 1299192 w 1420927"/>
                            <a:gd name="connsiteY20" fmla="*/ 315679 h 2322394"/>
                            <a:gd name="connsiteX21" fmla="*/ 1295055 w 1420927"/>
                            <a:gd name="connsiteY21" fmla="*/ 253616 h 2322394"/>
                            <a:gd name="connsiteX22" fmla="*/ 1286780 w 1420927"/>
                            <a:gd name="connsiteY22" fmla="*/ 199828 h 2322394"/>
                            <a:gd name="connsiteX23" fmla="*/ 1286780 w 1420927"/>
                            <a:gd name="connsiteY23" fmla="*/ 146039 h 2322394"/>
                            <a:gd name="connsiteX24" fmla="*/ 1274367 w 1420927"/>
                            <a:gd name="connsiteY24" fmla="*/ 108801 h 2322394"/>
                            <a:gd name="connsiteX25" fmla="*/ 1261954 w 1420927"/>
                            <a:gd name="connsiteY25" fmla="*/ 75701 h 2322394"/>
                            <a:gd name="connsiteX26" fmla="*/ 1253679 w 1420927"/>
                            <a:gd name="connsiteY26" fmla="*/ 42600 h 2322394"/>
                            <a:gd name="connsiteX27" fmla="*/ 1237129 w 1420927"/>
                            <a:gd name="connsiteY27" fmla="*/ 26050 h 2322394"/>
                            <a:gd name="connsiteX28" fmla="*/ 1266092 w 1420927"/>
                            <a:gd name="connsiteY28" fmla="*/ 9500 h 2322394"/>
                            <a:gd name="connsiteX29" fmla="*/ 1411504 w 1420927"/>
                            <a:gd name="connsiteY29" fmla="*/ 9500 h 2322394"/>
                            <a:gd name="connsiteX30" fmla="*/ 1413313 w 1420927"/>
                            <a:gd name="connsiteY30" fmla="*/ 137765 h 2322394"/>
                            <a:gd name="connsiteX31" fmla="*/ 1398494 w 1420927"/>
                            <a:gd name="connsiteY31" fmla="*/ 249478 h 2322394"/>
                            <a:gd name="connsiteX32" fmla="*/ 1394356 w 1420927"/>
                            <a:gd name="connsiteY32" fmla="*/ 357055 h 2322394"/>
                            <a:gd name="connsiteX33" fmla="*/ 1381944 w 1420927"/>
                            <a:gd name="connsiteY33" fmla="*/ 472906 h 2322394"/>
                            <a:gd name="connsiteX34" fmla="*/ 1381944 w 1420927"/>
                            <a:gd name="connsiteY34" fmla="*/ 534970 h 2322394"/>
                            <a:gd name="connsiteX35" fmla="*/ 1377806 w 1420927"/>
                            <a:gd name="connsiteY35" fmla="*/ 613583 h 2322394"/>
                            <a:gd name="connsiteX36" fmla="*/ 1369531 w 1420927"/>
                            <a:gd name="connsiteY36" fmla="*/ 696334 h 2322394"/>
                            <a:gd name="connsiteX37" fmla="*/ 1357118 w 1420927"/>
                            <a:gd name="connsiteY37" fmla="*/ 754260 h 2322394"/>
                            <a:gd name="connsiteX38" fmla="*/ 1332293 w 1420927"/>
                            <a:gd name="connsiteY38" fmla="*/ 820461 h 2322394"/>
                            <a:gd name="connsiteX39" fmla="*/ 1290917 w 1420927"/>
                            <a:gd name="connsiteY39" fmla="*/ 907350 h 2322394"/>
                            <a:gd name="connsiteX40" fmla="*/ 1212304 w 1420927"/>
                            <a:gd name="connsiteY40" fmla="*/ 1031476 h 2322394"/>
                            <a:gd name="connsiteX41" fmla="*/ 1166791 w 1420927"/>
                            <a:gd name="connsiteY41" fmla="*/ 1126640 h 2322394"/>
                            <a:gd name="connsiteX42" fmla="*/ 1104727 w 1420927"/>
                            <a:gd name="connsiteY42" fmla="*/ 1213529 h 2322394"/>
                            <a:gd name="connsiteX43" fmla="*/ 1001288 w 1420927"/>
                            <a:gd name="connsiteY43" fmla="*/ 1350068 h 2322394"/>
                            <a:gd name="connsiteX44" fmla="*/ 906125 w 1420927"/>
                            <a:gd name="connsiteY44" fmla="*/ 1441095 h 2322394"/>
                            <a:gd name="connsiteX45" fmla="*/ 810961 w 1420927"/>
                            <a:gd name="connsiteY45" fmla="*/ 1536258 h 2322394"/>
                            <a:gd name="connsiteX46" fmla="*/ 678559 w 1420927"/>
                            <a:gd name="connsiteY46" fmla="*/ 1689348 h 2322394"/>
                            <a:gd name="connsiteX47" fmla="*/ 417893 w 1420927"/>
                            <a:gd name="connsiteY47" fmla="*/ 1916914 h 2322394"/>
                            <a:gd name="connsiteX48" fmla="*/ 314454 w 1420927"/>
                            <a:gd name="connsiteY48" fmla="*/ 2041040 h 2322394"/>
                            <a:gd name="connsiteX49" fmla="*/ 165502 w 1420927"/>
                            <a:gd name="connsiteY49" fmla="*/ 2185855 h 2322394"/>
                            <a:gd name="connsiteX50" fmla="*/ 103439 w 1420927"/>
                            <a:gd name="connsiteY50" fmla="*/ 2247918 h 2322394"/>
                            <a:gd name="connsiteX51" fmla="*/ 66201 w 1420927"/>
                            <a:gd name="connsiteY51" fmla="*/ 2297569 h 2322394"/>
                            <a:gd name="connsiteX52" fmla="*/ 45513 w 1420927"/>
                            <a:gd name="connsiteY52" fmla="*/ 2322394 h 2322394"/>
                            <a:gd name="connsiteX53" fmla="*/ 0 w 1420927"/>
                            <a:gd name="connsiteY53" fmla="*/ 2289294 h 2322394"/>
                            <a:gd name="connsiteX0" fmla="*/ 0 w 1420927"/>
                            <a:gd name="connsiteY0" fmla="*/ 2289294 h 2322394"/>
                            <a:gd name="connsiteX1" fmla="*/ 595808 w 1420927"/>
                            <a:gd name="connsiteY1" fmla="*/ 1693485 h 2322394"/>
                            <a:gd name="connsiteX2" fmla="*/ 508919 w 1420927"/>
                            <a:gd name="connsiteY2" fmla="*/ 1685210 h 2322394"/>
                            <a:gd name="connsiteX3" fmla="*/ 570982 w 1420927"/>
                            <a:gd name="connsiteY3" fmla="*/ 1619009 h 2322394"/>
                            <a:gd name="connsiteX4" fmla="*/ 608220 w 1420927"/>
                            <a:gd name="connsiteY4" fmla="*/ 1610734 h 2322394"/>
                            <a:gd name="connsiteX5" fmla="*/ 686834 w 1420927"/>
                            <a:gd name="connsiteY5" fmla="*/ 1573496 h 2322394"/>
                            <a:gd name="connsiteX6" fmla="*/ 753035 w 1420927"/>
                            <a:gd name="connsiteY6" fmla="*/ 1544533 h 2322394"/>
                            <a:gd name="connsiteX7" fmla="*/ 736485 w 1420927"/>
                            <a:gd name="connsiteY7" fmla="*/ 1507295 h 2322394"/>
                            <a:gd name="connsiteX8" fmla="*/ 711659 w 1420927"/>
                            <a:gd name="connsiteY8" fmla="*/ 1499020 h 2322394"/>
                            <a:gd name="connsiteX9" fmla="*/ 827511 w 1420927"/>
                            <a:gd name="connsiteY9" fmla="*/ 1379031 h 2322394"/>
                            <a:gd name="connsiteX10" fmla="*/ 881299 w 1420927"/>
                            <a:gd name="connsiteY10" fmla="*/ 1308693 h 2322394"/>
                            <a:gd name="connsiteX11" fmla="*/ 968188 w 1420927"/>
                            <a:gd name="connsiteY11" fmla="*/ 1201116 h 2322394"/>
                            <a:gd name="connsiteX12" fmla="*/ 1067489 w 1420927"/>
                            <a:gd name="connsiteY12" fmla="*/ 1072852 h 2322394"/>
                            <a:gd name="connsiteX13" fmla="*/ 1108865 w 1420927"/>
                            <a:gd name="connsiteY13" fmla="*/ 973551 h 2322394"/>
                            <a:gd name="connsiteX14" fmla="*/ 1170928 w 1420927"/>
                            <a:gd name="connsiteY14" fmla="*/ 882524 h 2322394"/>
                            <a:gd name="connsiteX15" fmla="*/ 1191616 w 1420927"/>
                            <a:gd name="connsiteY15" fmla="*/ 795636 h 2322394"/>
                            <a:gd name="connsiteX16" fmla="*/ 1232991 w 1420927"/>
                            <a:gd name="connsiteY16" fmla="*/ 696334 h 2322394"/>
                            <a:gd name="connsiteX17" fmla="*/ 1253679 w 1420927"/>
                            <a:gd name="connsiteY17" fmla="*/ 605308 h 2322394"/>
                            <a:gd name="connsiteX18" fmla="*/ 1261954 w 1420927"/>
                            <a:gd name="connsiteY18" fmla="*/ 543245 h 2322394"/>
                            <a:gd name="connsiteX19" fmla="*/ 1303330 w 1420927"/>
                            <a:gd name="connsiteY19" fmla="*/ 419118 h 2322394"/>
                            <a:gd name="connsiteX20" fmla="*/ 1299192 w 1420927"/>
                            <a:gd name="connsiteY20" fmla="*/ 315679 h 2322394"/>
                            <a:gd name="connsiteX21" fmla="*/ 1295055 w 1420927"/>
                            <a:gd name="connsiteY21" fmla="*/ 253616 h 2322394"/>
                            <a:gd name="connsiteX22" fmla="*/ 1286780 w 1420927"/>
                            <a:gd name="connsiteY22" fmla="*/ 199828 h 2322394"/>
                            <a:gd name="connsiteX23" fmla="*/ 1286780 w 1420927"/>
                            <a:gd name="connsiteY23" fmla="*/ 146039 h 2322394"/>
                            <a:gd name="connsiteX24" fmla="*/ 1274367 w 1420927"/>
                            <a:gd name="connsiteY24" fmla="*/ 108801 h 2322394"/>
                            <a:gd name="connsiteX25" fmla="*/ 1261954 w 1420927"/>
                            <a:gd name="connsiteY25" fmla="*/ 75701 h 2322394"/>
                            <a:gd name="connsiteX26" fmla="*/ 1253679 w 1420927"/>
                            <a:gd name="connsiteY26" fmla="*/ 42600 h 2322394"/>
                            <a:gd name="connsiteX27" fmla="*/ 1237129 w 1420927"/>
                            <a:gd name="connsiteY27" fmla="*/ 26050 h 2322394"/>
                            <a:gd name="connsiteX28" fmla="*/ 1266092 w 1420927"/>
                            <a:gd name="connsiteY28" fmla="*/ 9500 h 2322394"/>
                            <a:gd name="connsiteX29" fmla="*/ 1411504 w 1420927"/>
                            <a:gd name="connsiteY29" fmla="*/ 9500 h 2322394"/>
                            <a:gd name="connsiteX30" fmla="*/ 1413313 w 1420927"/>
                            <a:gd name="connsiteY30" fmla="*/ 137765 h 2322394"/>
                            <a:gd name="connsiteX31" fmla="*/ 1406116 w 1420927"/>
                            <a:gd name="connsiteY31" fmla="*/ 249478 h 2322394"/>
                            <a:gd name="connsiteX32" fmla="*/ 1394356 w 1420927"/>
                            <a:gd name="connsiteY32" fmla="*/ 357055 h 2322394"/>
                            <a:gd name="connsiteX33" fmla="*/ 1381944 w 1420927"/>
                            <a:gd name="connsiteY33" fmla="*/ 472906 h 2322394"/>
                            <a:gd name="connsiteX34" fmla="*/ 1381944 w 1420927"/>
                            <a:gd name="connsiteY34" fmla="*/ 534970 h 2322394"/>
                            <a:gd name="connsiteX35" fmla="*/ 1377806 w 1420927"/>
                            <a:gd name="connsiteY35" fmla="*/ 613583 h 2322394"/>
                            <a:gd name="connsiteX36" fmla="*/ 1369531 w 1420927"/>
                            <a:gd name="connsiteY36" fmla="*/ 696334 h 2322394"/>
                            <a:gd name="connsiteX37" fmla="*/ 1357118 w 1420927"/>
                            <a:gd name="connsiteY37" fmla="*/ 754260 h 2322394"/>
                            <a:gd name="connsiteX38" fmla="*/ 1332293 w 1420927"/>
                            <a:gd name="connsiteY38" fmla="*/ 820461 h 2322394"/>
                            <a:gd name="connsiteX39" fmla="*/ 1290917 w 1420927"/>
                            <a:gd name="connsiteY39" fmla="*/ 907350 h 2322394"/>
                            <a:gd name="connsiteX40" fmla="*/ 1212304 w 1420927"/>
                            <a:gd name="connsiteY40" fmla="*/ 1031476 h 2322394"/>
                            <a:gd name="connsiteX41" fmla="*/ 1166791 w 1420927"/>
                            <a:gd name="connsiteY41" fmla="*/ 1126640 h 2322394"/>
                            <a:gd name="connsiteX42" fmla="*/ 1104727 w 1420927"/>
                            <a:gd name="connsiteY42" fmla="*/ 1213529 h 2322394"/>
                            <a:gd name="connsiteX43" fmla="*/ 1001288 w 1420927"/>
                            <a:gd name="connsiteY43" fmla="*/ 1350068 h 2322394"/>
                            <a:gd name="connsiteX44" fmla="*/ 906125 w 1420927"/>
                            <a:gd name="connsiteY44" fmla="*/ 1441095 h 2322394"/>
                            <a:gd name="connsiteX45" fmla="*/ 810961 w 1420927"/>
                            <a:gd name="connsiteY45" fmla="*/ 1536258 h 2322394"/>
                            <a:gd name="connsiteX46" fmla="*/ 678559 w 1420927"/>
                            <a:gd name="connsiteY46" fmla="*/ 1689348 h 2322394"/>
                            <a:gd name="connsiteX47" fmla="*/ 417893 w 1420927"/>
                            <a:gd name="connsiteY47" fmla="*/ 1916914 h 2322394"/>
                            <a:gd name="connsiteX48" fmla="*/ 314454 w 1420927"/>
                            <a:gd name="connsiteY48" fmla="*/ 2041040 h 2322394"/>
                            <a:gd name="connsiteX49" fmla="*/ 165502 w 1420927"/>
                            <a:gd name="connsiteY49" fmla="*/ 2185855 h 2322394"/>
                            <a:gd name="connsiteX50" fmla="*/ 103439 w 1420927"/>
                            <a:gd name="connsiteY50" fmla="*/ 2247918 h 2322394"/>
                            <a:gd name="connsiteX51" fmla="*/ 66201 w 1420927"/>
                            <a:gd name="connsiteY51" fmla="*/ 2297569 h 2322394"/>
                            <a:gd name="connsiteX52" fmla="*/ 45513 w 1420927"/>
                            <a:gd name="connsiteY52" fmla="*/ 2322394 h 2322394"/>
                            <a:gd name="connsiteX53" fmla="*/ 0 w 1420927"/>
                            <a:gd name="connsiteY53" fmla="*/ 2289294 h 2322394"/>
                            <a:gd name="connsiteX0" fmla="*/ 0 w 1420927"/>
                            <a:gd name="connsiteY0" fmla="*/ 2289294 h 2322394"/>
                            <a:gd name="connsiteX1" fmla="*/ 595808 w 1420927"/>
                            <a:gd name="connsiteY1" fmla="*/ 1693485 h 2322394"/>
                            <a:gd name="connsiteX2" fmla="*/ 508919 w 1420927"/>
                            <a:gd name="connsiteY2" fmla="*/ 1685210 h 2322394"/>
                            <a:gd name="connsiteX3" fmla="*/ 570982 w 1420927"/>
                            <a:gd name="connsiteY3" fmla="*/ 1619009 h 2322394"/>
                            <a:gd name="connsiteX4" fmla="*/ 608220 w 1420927"/>
                            <a:gd name="connsiteY4" fmla="*/ 1610734 h 2322394"/>
                            <a:gd name="connsiteX5" fmla="*/ 686834 w 1420927"/>
                            <a:gd name="connsiteY5" fmla="*/ 1573496 h 2322394"/>
                            <a:gd name="connsiteX6" fmla="*/ 753035 w 1420927"/>
                            <a:gd name="connsiteY6" fmla="*/ 1544533 h 2322394"/>
                            <a:gd name="connsiteX7" fmla="*/ 736485 w 1420927"/>
                            <a:gd name="connsiteY7" fmla="*/ 1507295 h 2322394"/>
                            <a:gd name="connsiteX8" fmla="*/ 711659 w 1420927"/>
                            <a:gd name="connsiteY8" fmla="*/ 1499020 h 2322394"/>
                            <a:gd name="connsiteX9" fmla="*/ 827511 w 1420927"/>
                            <a:gd name="connsiteY9" fmla="*/ 1379031 h 2322394"/>
                            <a:gd name="connsiteX10" fmla="*/ 881299 w 1420927"/>
                            <a:gd name="connsiteY10" fmla="*/ 1308693 h 2322394"/>
                            <a:gd name="connsiteX11" fmla="*/ 968188 w 1420927"/>
                            <a:gd name="connsiteY11" fmla="*/ 1201116 h 2322394"/>
                            <a:gd name="connsiteX12" fmla="*/ 1067489 w 1420927"/>
                            <a:gd name="connsiteY12" fmla="*/ 1072852 h 2322394"/>
                            <a:gd name="connsiteX13" fmla="*/ 1108865 w 1420927"/>
                            <a:gd name="connsiteY13" fmla="*/ 973551 h 2322394"/>
                            <a:gd name="connsiteX14" fmla="*/ 1170928 w 1420927"/>
                            <a:gd name="connsiteY14" fmla="*/ 882524 h 2322394"/>
                            <a:gd name="connsiteX15" fmla="*/ 1191616 w 1420927"/>
                            <a:gd name="connsiteY15" fmla="*/ 795636 h 2322394"/>
                            <a:gd name="connsiteX16" fmla="*/ 1232991 w 1420927"/>
                            <a:gd name="connsiteY16" fmla="*/ 696334 h 2322394"/>
                            <a:gd name="connsiteX17" fmla="*/ 1253679 w 1420927"/>
                            <a:gd name="connsiteY17" fmla="*/ 605308 h 2322394"/>
                            <a:gd name="connsiteX18" fmla="*/ 1261954 w 1420927"/>
                            <a:gd name="connsiteY18" fmla="*/ 543245 h 2322394"/>
                            <a:gd name="connsiteX19" fmla="*/ 1303330 w 1420927"/>
                            <a:gd name="connsiteY19" fmla="*/ 419118 h 2322394"/>
                            <a:gd name="connsiteX20" fmla="*/ 1299192 w 1420927"/>
                            <a:gd name="connsiteY20" fmla="*/ 315679 h 2322394"/>
                            <a:gd name="connsiteX21" fmla="*/ 1295055 w 1420927"/>
                            <a:gd name="connsiteY21" fmla="*/ 253616 h 2322394"/>
                            <a:gd name="connsiteX22" fmla="*/ 1286780 w 1420927"/>
                            <a:gd name="connsiteY22" fmla="*/ 199828 h 2322394"/>
                            <a:gd name="connsiteX23" fmla="*/ 1286780 w 1420927"/>
                            <a:gd name="connsiteY23" fmla="*/ 146039 h 2322394"/>
                            <a:gd name="connsiteX24" fmla="*/ 1274367 w 1420927"/>
                            <a:gd name="connsiteY24" fmla="*/ 108801 h 2322394"/>
                            <a:gd name="connsiteX25" fmla="*/ 1261954 w 1420927"/>
                            <a:gd name="connsiteY25" fmla="*/ 75701 h 2322394"/>
                            <a:gd name="connsiteX26" fmla="*/ 1253679 w 1420927"/>
                            <a:gd name="connsiteY26" fmla="*/ 42600 h 2322394"/>
                            <a:gd name="connsiteX27" fmla="*/ 1237129 w 1420927"/>
                            <a:gd name="connsiteY27" fmla="*/ 26050 h 2322394"/>
                            <a:gd name="connsiteX28" fmla="*/ 1266092 w 1420927"/>
                            <a:gd name="connsiteY28" fmla="*/ 9500 h 2322394"/>
                            <a:gd name="connsiteX29" fmla="*/ 1411504 w 1420927"/>
                            <a:gd name="connsiteY29" fmla="*/ 9500 h 2322394"/>
                            <a:gd name="connsiteX30" fmla="*/ 1413313 w 1420927"/>
                            <a:gd name="connsiteY30" fmla="*/ 137765 h 2322394"/>
                            <a:gd name="connsiteX31" fmla="*/ 1406116 w 1420927"/>
                            <a:gd name="connsiteY31" fmla="*/ 249478 h 2322394"/>
                            <a:gd name="connsiteX32" fmla="*/ 1394356 w 1420927"/>
                            <a:gd name="connsiteY32" fmla="*/ 357055 h 2322394"/>
                            <a:gd name="connsiteX33" fmla="*/ 1381944 w 1420927"/>
                            <a:gd name="connsiteY33" fmla="*/ 472906 h 2322394"/>
                            <a:gd name="connsiteX34" fmla="*/ 1381944 w 1420927"/>
                            <a:gd name="connsiteY34" fmla="*/ 534970 h 2322394"/>
                            <a:gd name="connsiteX35" fmla="*/ 1377806 w 1420927"/>
                            <a:gd name="connsiteY35" fmla="*/ 613583 h 2322394"/>
                            <a:gd name="connsiteX36" fmla="*/ 1369531 w 1420927"/>
                            <a:gd name="connsiteY36" fmla="*/ 696334 h 2322394"/>
                            <a:gd name="connsiteX37" fmla="*/ 1357118 w 1420927"/>
                            <a:gd name="connsiteY37" fmla="*/ 754260 h 2322394"/>
                            <a:gd name="connsiteX38" fmla="*/ 1332293 w 1420927"/>
                            <a:gd name="connsiteY38" fmla="*/ 820461 h 2322394"/>
                            <a:gd name="connsiteX39" fmla="*/ 1254711 w 1420927"/>
                            <a:gd name="connsiteY39" fmla="*/ 865436 h 2322394"/>
                            <a:gd name="connsiteX40" fmla="*/ 1212304 w 1420927"/>
                            <a:gd name="connsiteY40" fmla="*/ 1031476 h 2322394"/>
                            <a:gd name="connsiteX41" fmla="*/ 1166791 w 1420927"/>
                            <a:gd name="connsiteY41" fmla="*/ 1126640 h 2322394"/>
                            <a:gd name="connsiteX42" fmla="*/ 1104727 w 1420927"/>
                            <a:gd name="connsiteY42" fmla="*/ 1213529 h 2322394"/>
                            <a:gd name="connsiteX43" fmla="*/ 1001288 w 1420927"/>
                            <a:gd name="connsiteY43" fmla="*/ 1350068 h 2322394"/>
                            <a:gd name="connsiteX44" fmla="*/ 906125 w 1420927"/>
                            <a:gd name="connsiteY44" fmla="*/ 1441095 h 2322394"/>
                            <a:gd name="connsiteX45" fmla="*/ 810961 w 1420927"/>
                            <a:gd name="connsiteY45" fmla="*/ 1536258 h 2322394"/>
                            <a:gd name="connsiteX46" fmla="*/ 678559 w 1420927"/>
                            <a:gd name="connsiteY46" fmla="*/ 1689348 h 2322394"/>
                            <a:gd name="connsiteX47" fmla="*/ 417893 w 1420927"/>
                            <a:gd name="connsiteY47" fmla="*/ 1916914 h 2322394"/>
                            <a:gd name="connsiteX48" fmla="*/ 314454 w 1420927"/>
                            <a:gd name="connsiteY48" fmla="*/ 2041040 h 2322394"/>
                            <a:gd name="connsiteX49" fmla="*/ 165502 w 1420927"/>
                            <a:gd name="connsiteY49" fmla="*/ 2185855 h 2322394"/>
                            <a:gd name="connsiteX50" fmla="*/ 103439 w 1420927"/>
                            <a:gd name="connsiteY50" fmla="*/ 2247918 h 2322394"/>
                            <a:gd name="connsiteX51" fmla="*/ 66201 w 1420927"/>
                            <a:gd name="connsiteY51" fmla="*/ 2297569 h 2322394"/>
                            <a:gd name="connsiteX52" fmla="*/ 45513 w 1420927"/>
                            <a:gd name="connsiteY52" fmla="*/ 2322394 h 2322394"/>
                            <a:gd name="connsiteX53" fmla="*/ 0 w 1420927"/>
                            <a:gd name="connsiteY53" fmla="*/ 2289294 h 2322394"/>
                            <a:gd name="connsiteX0" fmla="*/ 0 w 1420927"/>
                            <a:gd name="connsiteY0" fmla="*/ 2289294 h 2322394"/>
                            <a:gd name="connsiteX1" fmla="*/ 595808 w 1420927"/>
                            <a:gd name="connsiteY1" fmla="*/ 1693485 h 2322394"/>
                            <a:gd name="connsiteX2" fmla="*/ 508919 w 1420927"/>
                            <a:gd name="connsiteY2" fmla="*/ 1685210 h 2322394"/>
                            <a:gd name="connsiteX3" fmla="*/ 570982 w 1420927"/>
                            <a:gd name="connsiteY3" fmla="*/ 1619009 h 2322394"/>
                            <a:gd name="connsiteX4" fmla="*/ 608220 w 1420927"/>
                            <a:gd name="connsiteY4" fmla="*/ 1610734 h 2322394"/>
                            <a:gd name="connsiteX5" fmla="*/ 686834 w 1420927"/>
                            <a:gd name="connsiteY5" fmla="*/ 1573496 h 2322394"/>
                            <a:gd name="connsiteX6" fmla="*/ 753035 w 1420927"/>
                            <a:gd name="connsiteY6" fmla="*/ 1544533 h 2322394"/>
                            <a:gd name="connsiteX7" fmla="*/ 736485 w 1420927"/>
                            <a:gd name="connsiteY7" fmla="*/ 1507295 h 2322394"/>
                            <a:gd name="connsiteX8" fmla="*/ 711659 w 1420927"/>
                            <a:gd name="connsiteY8" fmla="*/ 1499020 h 2322394"/>
                            <a:gd name="connsiteX9" fmla="*/ 827511 w 1420927"/>
                            <a:gd name="connsiteY9" fmla="*/ 1379031 h 2322394"/>
                            <a:gd name="connsiteX10" fmla="*/ 881299 w 1420927"/>
                            <a:gd name="connsiteY10" fmla="*/ 1308693 h 2322394"/>
                            <a:gd name="connsiteX11" fmla="*/ 968188 w 1420927"/>
                            <a:gd name="connsiteY11" fmla="*/ 1201116 h 2322394"/>
                            <a:gd name="connsiteX12" fmla="*/ 1067489 w 1420927"/>
                            <a:gd name="connsiteY12" fmla="*/ 1072852 h 2322394"/>
                            <a:gd name="connsiteX13" fmla="*/ 1108865 w 1420927"/>
                            <a:gd name="connsiteY13" fmla="*/ 973551 h 2322394"/>
                            <a:gd name="connsiteX14" fmla="*/ 1170928 w 1420927"/>
                            <a:gd name="connsiteY14" fmla="*/ 882524 h 2322394"/>
                            <a:gd name="connsiteX15" fmla="*/ 1191616 w 1420927"/>
                            <a:gd name="connsiteY15" fmla="*/ 795636 h 2322394"/>
                            <a:gd name="connsiteX16" fmla="*/ 1232991 w 1420927"/>
                            <a:gd name="connsiteY16" fmla="*/ 696334 h 2322394"/>
                            <a:gd name="connsiteX17" fmla="*/ 1253679 w 1420927"/>
                            <a:gd name="connsiteY17" fmla="*/ 605308 h 2322394"/>
                            <a:gd name="connsiteX18" fmla="*/ 1261954 w 1420927"/>
                            <a:gd name="connsiteY18" fmla="*/ 543245 h 2322394"/>
                            <a:gd name="connsiteX19" fmla="*/ 1303330 w 1420927"/>
                            <a:gd name="connsiteY19" fmla="*/ 419118 h 2322394"/>
                            <a:gd name="connsiteX20" fmla="*/ 1299192 w 1420927"/>
                            <a:gd name="connsiteY20" fmla="*/ 315679 h 2322394"/>
                            <a:gd name="connsiteX21" fmla="*/ 1295055 w 1420927"/>
                            <a:gd name="connsiteY21" fmla="*/ 253616 h 2322394"/>
                            <a:gd name="connsiteX22" fmla="*/ 1286780 w 1420927"/>
                            <a:gd name="connsiteY22" fmla="*/ 199828 h 2322394"/>
                            <a:gd name="connsiteX23" fmla="*/ 1286780 w 1420927"/>
                            <a:gd name="connsiteY23" fmla="*/ 146039 h 2322394"/>
                            <a:gd name="connsiteX24" fmla="*/ 1274367 w 1420927"/>
                            <a:gd name="connsiteY24" fmla="*/ 108801 h 2322394"/>
                            <a:gd name="connsiteX25" fmla="*/ 1261954 w 1420927"/>
                            <a:gd name="connsiteY25" fmla="*/ 75701 h 2322394"/>
                            <a:gd name="connsiteX26" fmla="*/ 1253679 w 1420927"/>
                            <a:gd name="connsiteY26" fmla="*/ 42600 h 2322394"/>
                            <a:gd name="connsiteX27" fmla="*/ 1237129 w 1420927"/>
                            <a:gd name="connsiteY27" fmla="*/ 26050 h 2322394"/>
                            <a:gd name="connsiteX28" fmla="*/ 1266092 w 1420927"/>
                            <a:gd name="connsiteY28" fmla="*/ 9500 h 2322394"/>
                            <a:gd name="connsiteX29" fmla="*/ 1411504 w 1420927"/>
                            <a:gd name="connsiteY29" fmla="*/ 9500 h 2322394"/>
                            <a:gd name="connsiteX30" fmla="*/ 1413313 w 1420927"/>
                            <a:gd name="connsiteY30" fmla="*/ 137765 h 2322394"/>
                            <a:gd name="connsiteX31" fmla="*/ 1406116 w 1420927"/>
                            <a:gd name="connsiteY31" fmla="*/ 249478 h 2322394"/>
                            <a:gd name="connsiteX32" fmla="*/ 1394356 w 1420927"/>
                            <a:gd name="connsiteY32" fmla="*/ 357055 h 2322394"/>
                            <a:gd name="connsiteX33" fmla="*/ 1381944 w 1420927"/>
                            <a:gd name="connsiteY33" fmla="*/ 472906 h 2322394"/>
                            <a:gd name="connsiteX34" fmla="*/ 1381944 w 1420927"/>
                            <a:gd name="connsiteY34" fmla="*/ 534970 h 2322394"/>
                            <a:gd name="connsiteX35" fmla="*/ 1377806 w 1420927"/>
                            <a:gd name="connsiteY35" fmla="*/ 613583 h 2322394"/>
                            <a:gd name="connsiteX36" fmla="*/ 1369531 w 1420927"/>
                            <a:gd name="connsiteY36" fmla="*/ 696334 h 2322394"/>
                            <a:gd name="connsiteX37" fmla="*/ 1357118 w 1420927"/>
                            <a:gd name="connsiteY37" fmla="*/ 754260 h 2322394"/>
                            <a:gd name="connsiteX38" fmla="*/ 1332293 w 1420927"/>
                            <a:gd name="connsiteY38" fmla="*/ 820461 h 2322394"/>
                            <a:gd name="connsiteX39" fmla="*/ 1287106 w 1420927"/>
                            <a:gd name="connsiteY39" fmla="*/ 890203 h 2322394"/>
                            <a:gd name="connsiteX40" fmla="*/ 1212304 w 1420927"/>
                            <a:gd name="connsiteY40" fmla="*/ 1031476 h 2322394"/>
                            <a:gd name="connsiteX41" fmla="*/ 1166791 w 1420927"/>
                            <a:gd name="connsiteY41" fmla="*/ 1126640 h 2322394"/>
                            <a:gd name="connsiteX42" fmla="*/ 1104727 w 1420927"/>
                            <a:gd name="connsiteY42" fmla="*/ 1213529 h 2322394"/>
                            <a:gd name="connsiteX43" fmla="*/ 1001288 w 1420927"/>
                            <a:gd name="connsiteY43" fmla="*/ 1350068 h 2322394"/>
                            <a:gd name="connsiteX44" fmla="*/ 906125 w 1420927"/>
                            <a:gd name="connsiteY44" fmla="*/ 1441095 h 2322394"/>
                            <a:gd name="connsiteX45" fmla="*/ 810961 w 1420927"/>
                            <a:gd name="connsiteY45" fmla="*/ 1536258 h 2322394"/>
                            <a:gd name="connsiteX46" fmla="*/ 678559 w 1420927"/>
                            <a:gd name="connsiteY46" fmla="*/ 1689348 h 2322394"/>
                            <a:gd name="connsiteX47" fmla="*/ 417893 w 1420927"/>
                            <a:gd name="connsiteY47" fmla="*/ 1916914 h 2322394"/>
                            <a:gd name="connsiteX48" fmla="*/ 314454 w 1420927"/>
                            <a:gd name="connsiteY48" fmla="*/ 2041040 h 2322394"/>
                            <a:gd name="connsiteX49" fmla="*/ 165502 w 1420927"/>
                            <a:gd name="connsiteY49" fmla="*/ 2185855 h 2322394"/>
                            <a:gd name="connsiteX50" fmla="*/ 103439 w 1420927"/>
                            <a:gd name="connsiteY50" fmla="*/ 2247918 h 2322394"/>
                            <a:gd name="connsiteX51" fmla="*/ 66201 w 1420927"/>
                            <a:gd name="connsiteY51" fmla="*/ 2297569 h 2322394"/>
                            <a:gd name="connsiteX52" fmla="*/ 45513 w 1420927"/>
                            <a:gd name="connsiteY52" fmla="*/ 2322394 h 2322394"/>
                            <a:gd name="connsiteX53" fmla="*/ 0 w 1420927"/>
                            <a:gd name="connsiteY53" fmla="*/ 2289294 h 2322394"/>
                            <a:gd name="connsiteX0" fmla="*/ 0 w 1418709"/>
                            <a:gd name="connsiteY0" fmla="*/ 2288685 h 2321785"/>
                            <a:gd name="connsiteX1" fmla="*/ 595808 w 1418709"/>
                            <a:gd name="connsiteY1" fmla="*/ 1692876 h 2321785"/>
                            <a:gd name="connsiteX2" fmla="*/ 508919 w 1418709"/>
                            <a:gd name="connsiteY2" fmla="*/ 1684601 h 2321785"/>
                            <a:gd name="connsiteX3" fmla="*/ 570982 w 1418709"/>
                            <a:gd name="connsiteY3" fmla="*/ 1618400 h 2321785"/>
                            <a:gd name="connsiteX4" fmla="*/ 608220 w 1418709"/>
                            <a:gd name="connsiteY4" fmla="*/ 1610125 h 2321785"/>
                            <a:gd name="connsiteX5" fmla="*/ 686834 w 1418709"/>
                            <a:gd name="connsiteY5" fmla="*/ 1572887 h 2321785"/>
                            <a:gd name="connsiteX6" fmla="*/ 753035 w 1418709"/>
                            <a:gd name="connsiteY6" fmla="*/ 1543924 h 2321785"/>
                            <a:gd name="connsiteX7" fmla="*/ 736485 w 1418709"/>
                            <a:gd name="connsiteY7" fmla="*/ 1506686 h 2321785"/>
                            <a:gd name="connsiteX8" fmla="*/ 711659 w 1418709"/>
                            <a:gd name="connsiteY8" fmla="*/ 1498411 h 2321785"/>
                            <a:gd name="connsiteX9" fmla="*/ 827511 w 1418709"/>
                            <a:gd name="connsiteY9" fmla="*/ 1378422 h 2321785"/>
                            <a:gd name="connsiteX10" fmla="*/ 881299 w 1418709"/>
                            <a:gd name="connsiteY10" fmla="*/ 1308084 h 2321785"/>
                            <a:gd name="connsiteX11" fmla="*/ 968188 w 1418709"/>
                            <a:gd name="connsiteY11" fmla="*/ 1200507 h 2321785"/>
                            <a:gd name="connsiteX12" fmla="*/ 1067489 w 1418709"/>
                            <a:gd name="connsiteY12" fmla="*/ 1072243 h 2321785"/>
                            <a:gd name="connsiteX13" fmla="*/ 1108865 w 1418709"/>
                            <a:gd name="connsiteY13" fmla="*/ 972942 h 2321785"/>
                            <a:gd name="connsiteX14" fmla="*/ 1170928 w 1418709"/>
                            <a:gd name="connsiteY14" fmla="*/ 881915 h 2321785"/>
                            <a:gd name="connsiteX15" fmla="*/ 1191616 w 1418709"/>
                            <a:gd name="connsiteY15" fmla="*/ 795027 h 2321785"/>
                            <a:gd name="connsiteX16" fmla="*/ 1232991 w 1418709"/>
                            <a:gd name="connsiteY16" fmla="*/ 695725 h 2321785"/>
                            <a:gd name="connsiteX17" fmla="*/ 1253679 w 1418709"/>
                            <a:gd name="connsiteY17" fmla="*/ 604699 h 2321785"/>
                            <a:gd name="connsiteX18" fmla="*/ 1261954 w 1418709"/>
                            <a:gd name="connsiteY18" fmla="*/ 542636 h 2321785"/>
                            <a:gd name="connsiteX19" fmla="*/ 1303330 w 1418709"/>
                            <a:gd name="connsiteY19" fmla="*/ 418509 h 2321785"/>
                            <a:gd name="connsiteX20" fmla="*/ 1299192 w 1418709"/>
                            <a:gd name="connsiteY20" fmla="*/ 315070 h 2321785"/>
                            <a:gd name="connsiteX21" fmla="*/ 1295055 w 1418709"/>
                            <a:gd name="connsiteY21" fmla="*/ 253007 h 2321785"/>
                            <a:gd name="connsiteX22" fmla="*/ 1286780 w 1418709"/>
                            <a:gd name="connsiteY22" fmla="*/ 199219 h 2321785"/>
                            <a:gd name="connsiteX23" fmla="*/ 1286780 w 1418709"/>
                            <a:gd name="connsiteY23" fmla="*/ 145430 h 2321785"/>
                            <a:gd name="connsiteX24" fmla="*/ 1274367 w 1418709"/>
                            <a:gd name="connsiteY24" fmla="*/ 108192 h 2321785"/>
                            <a:gd name="connsiteX25" fmla="*/ 1261954 w 1418709"/>
                            <a:gd name="connsiteY25" fmla="*/ 75092 h 2321785"/>
                            <a:gd name="connsiteX26" fmla="*/ 1253679 w 1418709"/>
                            <a:gd name="connsiteY26" fmla="*/ 41991 h 2321785"/>
                            <a:gd name="connsiteX27" fmla="*/ 1237129 w 1418709"/>
                            <a:gd name="connsiteY27" fmla="*/ 25441 h 2321785"/>
                            <a:gd name="connsiteX28" fmla="*/ 1296581 w 1418709"/>
                            <a:gd name="connsiteY28" fmla="*/ 10796 h 2321785"/>
                            <a:gd name="connsiteX29" fmla="*/ 1411504 w 1418709"/>
                            <a:gd name="connsiteY29" fmla="*/ 8891 h 2321785"/>
                            <a:gd name="connsiteX30" fmla="*/ 1413313 w 1418709"/>
                            <a:gd name="connsiteY30" fmla="*/ 137156 h 2321785"/>
                            <a:gd name="connsiteX31" fmla="*/ 1406116 w 1418709"/>
                            <a:gd name="connsiteY31" fmla="*/ 248869 h 2321785"/>
                            <a:gd name="connsiteX32" fmla="*/ 1394356 w 1418709"/>
                            <a:gd name="connsiteY32" fmla="*/ 356446 h 2321785"/>
                            <a:gd name="connsiteX33" fmla="*/ 1381944 w 1418709"/>
                            <a:gd name="connsiteY33" fmla="*/ 472297 h 2321785"/>
                            <a:gd name="connsiteX34" fmla="*/ 1381944 w 1418709"/>
                            <a:gd name="connsiteY34" fmla="*/ 534361 h 2321785"/>
                            <a:gd name="connsiteX35" fmla="*/ 1377806 w 1418709"/>
                            <a:gd name="connsiteY35" fmla="*/ 612974 h 2321785"/>
                            <a:gd name="connsiteX36" fmla="*/ 1369531 w 1418709"/>
                            <a:gd name="connsiteY36" fmla="*/ 695725 h 2321785"/>
                            <a:gd name="connsiteX37" fmla="*/ 1357118 w 1418709"/>
                            <a:gd name="connsiteY37" fmla="*/ 753651 h 2321785"/>
                            <a:gd name="connsiteX38" fmla="*/ 1332293 w 1418709"/>
                            <a:gd name="connsiteY38" fmla="*/ 819852 h 2321785"/>
                            <a:gd name="connsiteX39" fmla="*/ 1287106 w 1418709"/>
                            <a:gd name="connsiteY39" fmla="*/ 889594 h 2321785"/>
                            <a:gd name="connsiteX40" fmla="*/ 1212304 w 1418709"/>
                            <a:gd name="connsiteY40" fmla="*/ 1030867 h 2321785"/>
                            <a:gd name="connsiteX41" fmla="*/ 1166791 w 1418709"/>
                            <a:gd name="connsiteY41" fmla="*/ 1126031 h 2321785"/>
                            <a:gd name="connsiteX42" fmla="*/ 1104727 w 1418709"/>
                            <a:gd name="connsiteY42" fmla="*/ 1212920 h 2321785"/>
                            <a:gd name="connsiteX43" fmla="*/ 1001288 w 1418709"/>
                            <a:gd name="connsiteY43" fmla="*/ 1349459 h 2321785"/>
                            <a:gd name="connsiteX44" fmla="*/ 906125 w 1418709"/>
                            <a:gd name="connsiteY44" fmla="*/ 1440486 h 2321785"/>
                            <a:gd name="connsiteX45" fmla="*/ 810961 w 1418709"/>
                            <a:gd name="connsiteY45" fmla="*/ 1535649 h 2321785"/>
                            <a:gd name="connsiteX46" fmla="*/ 678559 w 1418709"/>
                            <a:gd name="connsiteY46" fmla="*/ 1688739 h 2321785"/>
                            <a:gd name="connsiteX47" fmla="*/ 417893 w 1418709"/>
                            <a:gd name="connsiteY47" fmla="*/ 1916305 h 2321785"/>
                            <a:gd name="connsiteX48" fmla="*/ 314454 w 1418709"/>
                            <a:gd name="connsiteY48" fmla="*/ 2040431 h 2321785"/>
                            <a:gd name="connsiteX49" fmla="*/ 165502 w 1418709"/>
                            <a:gd name="connsiteY49" fmla="*/ 2185246 h 2321785"/>
                            <a:gd name="connsiteX50" fmla="*/ 103439 w 1418709"/>
                            <a:gd name="connsiteY50" fmla="*/ 2247309 h 2321785"/>
                            <a:gd name="connsiteX51" fmla="*/ 66201 w 1418709"/>
                            <a:gd name="connsiteY51" fmla="*/ 2296960 h 2321785"/>
                            <a:gd name="connsiteX52" fmla="*/ 45513 w 1418709"/>
                            <a:gd name="connsiteY52" fmla="*/ 2321785 h 2321785"/>
                            <a:gd name="connsiteX53" fmla="*/ 0 w 1418709"/>
                            <a:gd name="connsiteY53" fmla="*/ 2288685 h 232178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95055 w 1418709"/>
                            <a:gd name="connsiteY21" fmla="*/ 349497 h 2418275"/>
                            <a:gd name="connsiteX22" fmla="*/ 1286780 w 1418709"/>
                            <a:gd name="connsiteY22" fmla="*/ 295709 h 2418275"/>
                            <a:gd name="connsiteX23" fmla="*/ 1286780 w 1418709"/>
                            <a:gd name="connsiteY23" fmla="*/ 241920 h 2418275"/>
                            <a:gd name="connsiteX24" fmla="*/ 1274367 w 1418709"/>
                            <a:gd name="connsiteY24" fmla="*/ 204682 h 2418275"/>
                            <a:gd name="connsiteX25" fmla="*/ 1261954 w 1418709"/>
                            <a:gd name="connsiteY25" fmla="*/ 171582 h 2418275"/>
                            <a:gd name="connsiteX26" fmla="*/ 1253679 w 1418709"/>
                            <a:gd name="connsiteY26" fmla="*/ 138481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95055 w 1418709"/>
                            <a:gd name="connsiteY21" fmla="*/ 349497 h 2418275"/>
                            <a:gd name="connsiteX22" fmla="*/ 1286780 w 1418709"/>
                            <a:gd name="connsiteY22" fmla="*/ 295709 h 2418275"/>
                            <a:gd name="connsiteX23" fmla="*/ 1286780 w 1418709"/>
                            <a:gd name="connsiteY23" fmla="*/ 241920 h 2418275"/>
                            <a:gd name="connsiteX24" fmla="*/ 1274367 w 1418709"/>
                            <a:gd name="connsiteY24" fmla="*/ 204682 h 2418275"/>
                            <a:gd name="connsiteX25" fmla="*/ 1261954 w 1418709"/>
                            <a:gd name="connsiteY25" fmla="*/ 171582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95055 w 1418709"/>
                            <a:gd name="connsiteY21" fmla="*/ 349497 h 2418275"/>
                            <a:gd name="connsiteX22" fmla="*/ 1286780 w 1418709"/>
                            <a:gd name="connsiteY22" fmla="*/ 295709 h 2418275"/>
                            <a:gd name="connsiteX23" fmla="*/ 1286780 w 1418709"/>
                            <a:gd name="connsiteY23" fmla="*/ 241920 h 2418275"/>
                            <a:gd name="connsiteX24" fmla="*/ 1274367 w 1418709"/>
                            <a:gd name="connsiteY24" fmla="*/ 204682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95055 w 1418709"/>
                            <a:gd name="connsiteY21" fmla="*/ 349497 h 2418275"/>
                            <a:gd name="connsiteX22" fmla="*/ 1286780 w 1418709"/>
                            <a:gd name="connsiteY22" fmla="*/ 295709 h 2418275"/>
                            <a:gd name="connsiteX23" fmla="*/ 1286780 w 1418709"/>
                            <a:gd name="connsiteY23" fmla="*/ 241920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95055 w 1418709"/>
                            <a:gd name="connsiteY21" fmla="*/ 349497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99192 w 1418709"/>
                            <a:gd name="connsiteY20" fmla="*/ 411560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303330 w 1418709"/>
                            <a:gd name="connsiteY19" fmla="*/ 514999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61954 w 1418709"/>
                            <a:gd name="connsiteY18" fmla="*/ 639126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53679 w 1418709"/>
                            <a:gd name="connsiteY17" fmla="*/ 701189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2991 w 1418709"/>
                            <a:gd name="connsiteY16" fmla="*/ 79221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191616 w 1418709"/>
                            <a:gd name="connsiteY15" fmla="*/ 891517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70928 w 1418709"/>
                            <a:gd name="connsiteY14" fmla="*/ 978405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67489 w 1418709"/>
                            <a:gd name="connsiteY12" fmla="*/ 116873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68188 w 1418709"/>
                            <a:gd name="connsiteY11" fmla="*/ 1296997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81299 w 1418709"/>
                            <a:gd name="connsiteY10" fmla="*/ 140457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27511 w 1418709"/>
                            <a:gd name="connsiteY9" fmla="*/ 1474912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12304 w 1418709"/>
                            <a:gd name="connsiteY40" fmla="*/ 1127357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87106 w 1418709"/>
                            <a:gd name="connsiteY39" fmla="*/ 986084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06116 w 1418709"/>
                            <a:gd name="connsiteY31" fmla="*/ 34535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394356 w 1418709"/>
                            <a:gd name="connsiteY32" fmla="*/ 452936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381944 w 1418709"/>
                            <a:gd name="connsiteY33" fmla="*/ 568787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81944 w 1418709"/>
                            <a:gd name="connsiteY34" fmla="*/ 630851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77806 w 1418709"/>
                            <a:gd name="connsiteY35" fmla="*/ 709464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69531 w 1418709"/>
                            <a:gd name="connsiteY36" fmla="*/ 792215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6125 w 1418709"/>
                            <a:gd name="connsiteY44" fmla="*/ 1536976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10961 w 1418709"/>
                            <a:gd name="connsiteY45" fmla="*/ 1632139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17893 w 1418709"/>
                            <a:gd name="connsiteY47" fmla="*/ 2012795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11659 w 1418709"/>
                            <a:gd name="connsiteY8" fmla="*/ 1594901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6834 w 1418709"/>
                            <a:gd name="connsiteY5" fmla="*/ 1669377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02133 w 1418709"/>
                            <a:gd name="connsiteY8" fmla="*/ 1594614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06615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02133 w 1418709"/>
                            <a:gd name="connsiteY8" fmla="*/ 1594614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70982 w 1418709"/>
                            <a:gd name="connsiteY3" fmla="*/ 1714890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02133 w 1418709"/>
                            <a:gd name="connsiteY8" fmla="*/ 1594614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702133 w 1418709"/>
                            <a:gd name="connsiteY8" fmla="*/ 1594614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804649 w 1418709"/>
                            <a:gd name="connsiteY9" fmla="*/ 146919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62247 w 1418709"/>
                            <a:gd name="connsiteY10" fmla="*/ 1400764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9137 w 1418709"/>
                            <a:gd name="connsiteY11" fmla="*/ 1287471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33895 w 1418709"/>
                            <a:gd name="connsiteY11" fmla="*/ 1251273 h 2418275"/>
                            <a:gd name="connsiteX12" fmla="*/ 1042722 w 1418709"/>
                            <a:gd name="connsiteY12" fmla="*/ 1161113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33895 w 1418709"/>
                            <a:gd name="connsiteY11" fmla="*/ 1251273 h 2418275"/>
                            <a:gd name="connsiteX12" fmla="*/ 1035102 w 1418709"/>
                            <a:gd name="connsiteY12" fmla="*/ 1132535 h 2418275"/>
                            <a:gd name="connsiteX13" fmla="*/ 1108865 w 1418709"/>
                            <a:gd name="connsiteY13" fmla="*/ 1069432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33895 w 1418709"/>
                            <a:gd name="connsiteY11" fmla="*/ 1251273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56432 w 1418709"/>
                            <a:gd name="connsiteY14" fmla="*/ 980310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33895 w 1418709"/>
                            <a:gd name="connsiteY11" fmla="*/ 1251273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201142 w 1418709"/>
                            <a:gd name="connsiteY15" fmla="*/ 901043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38707 w 1418709"/>
                            <a:gd name="connsiteY16" fmla="*/ 799835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61300 w 1418709"/>
                            <a:gd name="connsiteY17" fmla="*/ 703094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71480 w 1418709"/>
                            <a:gd name="connsiteY18" fmla="*/ 641031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78563 w 1418709"/>
                            <a:gd name="connsiteY19" fmla="*/ 560722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87761 w 1418709"/>
                            <a:gd name="connsiteY20" fmla="*/ 445853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89339 w 1418709"/>
                            <a:gd name="connsiteY21" fmla="*/ 36578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86780 w 1418709"/>
                            <a:gd name="connsiteY22" fmla="*/ 295709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81064 w 1418709"/>
                            <a:gd name="connsiteY23" fmla="*/ 255257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52487 w 1418709"/>
                            <a:gd name="connsiteY23" fmla="*/ 230490 h 2418275"/>
                            <a:gd name="connsiteX24" fmla="*/ 1259126 w 1418709"/>
                            <a:gd name="connsiteY24" fmla="*/ 164674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52487 w 1418709"/>
                            <a:gd name="connsiteY23" fmla="*/ 230490 h 2418275"/>
                            <a:gd name="connsiteX24" fmla="*/ 1232453 w 1418709"/>
                            <a:gd name="connsiteY24" fmla="*/ 158959 h 2418275"/>
                            <a:gd name="connsiteX25" fmla="*/ 1242902 w 1418709"/>
                            <a:gd name="connsiteY25" fmla="*/ 106807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52487 w 1418709"/>
                            <a:gd name="connsiteY23" fmla="*/ 230490 h 2418275"/>
                            <a:gd name="connsiteX24" fmla="*/ 1232453 w 1418709"/>
                            <a:gd name="connsiteY24" fmla="*/ 158959 h 2418275"/>
                            <a:gd name="connsiteX25" fmla="*/ 1210515 w 1418709"/>
                            <a:gd name="connsiteY25" fmla="*/ 99186 h 2418275"/>
                            <a:gd name="connsiteX26" fmla="*/ 1213671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52487 w 1418709"/>
                            <a:gd name="connsiteY23" fmla="*/ 230490 h 2418275"/>
                            <a:gd name="connsiteX24" fmla="*/ 1232453 w 1418709"/>
                            <a:gd name="connsiteY24" fmla="*/ 158959 h 2418275"/>
                            <a:gd name="connsiteX25" fmla="*/ 1210515 w 1418709"/>
                            <a:gd name="connsiteY25" fmla="*/ 99186 h 2418275"/>
                            <a:gd name="connsiteX26" fmla="*/ 1202240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18275"/>
                            <a:gd name="connsiteX1" fmla="*/ 595808 w 1418709"/>
                            <a:gd name="connsiteY1" fmla="*/ 1789366 h 2418275"/>
                            <a:gd name="connsiteX2" fmla="*/ 508919 w 1418709"/>
                            <a:gd name="connsiteY2" fmla="*/ 1781091 h 2418275"/>
                            <a:gd name="connsiteX3" fmla="*/ 559551 w 1418709"/>
                            <a:gd name="connsiteY3" fmla="*/ 1720354 h 2418275"/>
                            <a:gd name="connsiteX4" fmla="*/ 608220 w 1418709"/>
                            <a:gd name="connsiteY4" fmla="*/ 1720354 h 2418275"/>
                            <a:gd name="connsiteX5" fmla="*/ 684928 w 1418709"/>
                            <a:gd name="connsiteY5" fmla="*/ 1682713 h 2418275"/>
                            <a:gd name="connsiteX6" fmla="*/ 753035 w 1418709"/>
                            <a:gd name="connsiteY6" fmla="*/ 1640414 h 2418275"/>
                            <a:gd name="connsiteX7" fmla="*/ 736485 w 1418709"/>
                            <a:gd name="connsiteY7" fmla="*/ 1603176 h 2418275"/>
                            <a:gd name="connsiteX8" fmla="*/ 684986 w 1418709"/>
                            <a:gd name="connsiteY8" fmla="*/ 1594614 h 2418275"/>
                            <a:gd name="connsiteX9" fmla="*/ 791313 w 1418709"/>
                            <a:gd name="connsiteY9" fmla="*/ 1465386 h 2418275"/>
                            <a:gd name="connsiteX10" fmla="*/ 848911 w 1418709"/>
                            <a:gd name="connsiteY10" fmla="*/ 1381712 h 2418275"/>
                            <a:gd name="connsiteX11" fmla="*/ 943421 w 1418709"/>
                            <a:gd name="connsiteY11" fmla="*/ 1260799 h 2418275"/>
                            <a:gd name="connsiteX12" fmla="*/ 1035102 w 1418709"/>
                            <a:gd name="connsiteY12" fmla="*/ 1132535 h 2418275"/>
                            <a:gd name="connsiteX13" fmla="*/ 1095529 w 1418709"/>
                            <a:gd name="connsiteY13" fmla="*/ 1031329 h 2418275"/>
                            <a:gd name="connsiteX14" fmla="*/ 1139286 w 1418709"/>
                            <a:gd name="connsiteY14" fmla="*/ 955543 h 2418275"/>
                            <a:gd name="connsiteX15" fmla="*/ 1182090 w 1418709"/>
                            <a:gd name="connsiteY15" fmla="*/ 861034 h 2418275"/>
                            <a:gd name="connsiteX16" fmla="*/ 1221560 w 1418709"/>
                            <a:gd name="connsiteY16" fmla="*/ 763638 h 2418275"/>
                            <a:gd name="connsiteX17" fmla="*/ 1244153 w 1418709"/>
                            <a:gd name="connsiteY17" fmla="*/ 682137 h 2418275"/>
                            <a:gd name="connsiteX18" fmla="*/ 1250523 w 1418709"/>
                            <a:gd name="connsiteY18" fmla="*/ 620074 h 2418275"/>
                            <a:gd name="connsiteX19" fmla="*/ 1261417 w 1418709"/>
                            <a:gd name="connsiteY19" fmla="*/ 541671 h 2418275"/>
                            <a:gd name="connsiteX20" fmla="*/ 1264899 w 1418709"/>
                            <a:gd name="connsiteY20" fmla="*/ 434422 h 2418275"/>
                            <a:gd name="connsiteX21" fmla="*/ 1272193 w 1418709"/>
                            <a:gd name="connsiteY21" fmla="*/ 354359 h 2418275"/>
                            <a:gd name="connsiteX22" fmla="*/ 1262013 w 1418709"/>
                            <a:gd name="connsiteY22" fmla="*/ 284278 h 2418275"/>
                            <a:gd name="connsiteX23" fmla="*/ 1252487 w 1418709"/>
                            <a:gd name="connsiteY23" fmla="*/ 230490 h 2418275"/>
                            <a:gd name="connsiteX24" fmla="*/ 1232453 w 1418709"/>
                            <a:gd name="connsiteY24" fmla="*/ 158959 h 2418275"/>
                            <a:gd name="connsiteX25" fmla="*/ 1216231 w 1418709"/>
                            <a:gd name="connsiteY25" fmla="*/ 101091 h 2418275"/>
                            <a:gd name="connsiteX26" fmla="*/ 1202240 w 1418709"/>
                            <a:gd name="connsiteY26" fmla="*/ 0 h 2418275"/>
                            <a:gd name="connsiteX27" fmla="*/ 1277137 w 1418709"/>
                            <a:gd name="connsiteY27" fmla="*/ 0 h 2418275"/>
                            <a:gd name="connsiteX28" fmla="*/ 1296581 w 1418709"/>
                            <a:gd name="connsiteY28" fmla="*/ 107286 h 2418275"/>
                            <a:gd name="connsiteX29" fmla="*/ 1411504 w 1418709"/>
                            <a:gd name="connsiteY29" fmla="*/ 105381 h 2418275"/>
                            <a:gd name="connsiteX30" fmla="*/ 1413313 w 1418709"/>
                            <a:gd name="connsiteY30" fmla="*/ 233646 h 2418275"/>
                            <a:gd name="connsiteX31" fmla="*/ 1418709 w 1418709"/>
                            <a:gd name="connsiteY31" fmla="*/ 365789 h 2418275"/>
                            <a:gd name="connsiteX32" fmla="*/ 1418709 w 1418709"/>
                            <a:gd name="connsiteY32" fmla="*/ 477703 h 2418275"/>
                            <a:gd name="connsiteX33" fmla="*/ 1402901 w 1418709"/>
                            <a:gd name="connsiteY33" fmla="*/ 587838 h 2418275"/>
                            <a:gd name="connsiteX34" fmla="*/ 1395280 w 1418709"/>
                            <a:gd name="connsiteY34" fmla="*/ 657523 h 2418275"/>
                            <a:gd name="connsiteX35" fmla="*/ 1385426 w 1418709"/>
                            <a:gd name="connsiteY35" fmla="*/ 734231 h 2418275"/>
                            <a:gd name="connsiteX36" fmla="*/ 1373341 w 1418709"/>
                            <a:gd name="connsiteY36" fmla="*/ 801741 h 2418275"/>
                            <a:gd name="connsiteX37" fmla="*/ 1357118 w 1418709"/>
                            <a:gd name="connsiteY37" fmla="*/ 850141 h 2418275"/>
                            <a:gd name="connsiteX38" fmla="*/ 1332293 w 1418709"/>
                            <a:gd name="connsiteY38" fmla="*/ 916342 h 2418275"/>
                            <a:gd name="connsiteX39" fmla="*/ 1292821 w 1418709"/>
                            <a:gd name="connsiteY39" fmla="*/ 1010852 h 2418275"/>
                            <a:gd name="connsiteX40" fmla="*/ 1221829 w 1418709"/>
                            <a:gd name="connsiteY40" fmla="*/ 1129262 h 2418275"/>
                            <a:gd name="connsiteX41" fmla="*/ 1166791 w 1418709"/>
                            <a:gd name="connsiteY41" fmla="*/ 1222521 h 2418275"/>
                            <a:gd name="connsiteX42" fmla="*/ 1104727 w 1418709"/>
                            <a:gd name="connsiteY42" fmla="*/ 1309410 h 2418275"/>
                            <a:gd name="connsiteX43" fmla="*/ 1001288 w 1418709"/>
                            <a:gd name="connsiteY43" fmla="*/ 1445949 h 2418275"/>
                            <a:gd name="connsiteX44" fmla="*/ 908030 w 1418709"/>
                            <a:gd name="connsiteY44" fmla="*/ 1548407 h 2418275"/>
                            <a:gd name="connsiteX45" fmla="*/ 822392 w 1418709"/>
                            <a:gd name="connsiteY45" fmla="*/ 1645475 h 2418275"/>
                            <a:gd name="connsiteX46" fmla="*/ 678559 w 1418709"/>
                            <a:gd name="connsiteY46" fmla="*/ 1785229 h 2418275"/>
                            <a:gd name="connsiteX47" fmla="*/ 433134 w 1418709"/>
                            <a:gd name="connsiteY47" fmla="*/ 2023273 h 2418275"/>
                            <a:gd name="connsiteX48" fmla="*/ 314454 w 1418709"/>
                            <a:gd name="connsiteY48" fmla="*/ 2136921 h 2418275"/>
                            <a:gd name="connsiteX49" fmla="*/ 165502 w 1418709"/>
                            <a:gd name="connsiteY49" fmla="*/ 2281736 h 2418275"/>
                            <a:gd name="connsiteX50" fmla="*/ 103439 w 1418709"/>
                            <a:gd name="connsiteY50" fmla="*/ 2343799 h 2418275"/>
                            <a:gd name="connsiteX51" fmla="*/ 66201 w 1418709"/>
                            <a:gd name="connsiteY51" fmla="*/ 2393450 h 2418275"/>
                            <a:gd name="connsiteX52" fmla="*/ 45513 w 1418709"/>
                            <a:gd name="connsiteY52" fmla="*/ 2418275 h 2418275"/>
                            <a:gd name="connsiteX53" fmla="*/ 0 w 1418709"/>
                            <a:gd name="connsiteY53" fmla="*/ 2385175 h 2418275"/>
                            <a:gd name="connsiteX0" fmla="*/ 0 w 1418709"/>
                            <a:gd name="connsiteY0" fmla="*/ 2385175 h 2427801"/>
                            <a:gd name="connsiteX1" fmla="*/ 595808 w 1418709"/>
                            <a:gd name="connsiteY1" fmla="*/ 1789366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65502 w 1418709"/>
                            <a:gd name="connsiteY49" fmla="*/ 2281736 h 2427801"/>
                            <a:gd name="connsiteX50" fmla="*/ 103439 w 1418709"/>
                            <a:gd name="connsiteY50" fmla="*/ 2343799 h 2427801"/>
                            <a:gd name="connsiteX51" fmla="*/ 66201 w 1418709"/>
                            <a:gd name="connsiteY51" fmla="*/ 239345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595808 w 1418709"/>
                            <a:gd name="connsiteY1" fmla="*/ 1789366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65502 w 1418709"/>
                            <a:gd name="connsiteY49" fmla="*/ 2281736 h 2427801"/>
                            <a:gd name="connsiteX50" fmla="*/ 116775 w 1418709"/>
                            <a:gd name="connsiteY50" fmla="*/ 2345704 h 2427801"/>
                            <a:gd name="connsiteX51" fmla="*/ 66201 w 1418709"/>
                            <a:gd name="connsiteY51" fmla="*/ 239345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595808 w 1418709"/>
                            <a:gd name="connsiteY1" fmla="*/ 1789366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90269 w 1418709"/>
                            <a:gd name="connsiteY49" fmla="*/ 2270943 h 2427801"/>
                            <a:gd name="connsiteX50" fmla="*/ 116775 w 1418709"/>
                            <a:gd name="connsiteY50" fmla="*/ 2345704 h 2427801"/>
                            <a:gd name="connsiteX51" fmla="*/ 66201 w 1418709"/>
                            <a:gd name="connsiteY51" fmla="*/ 239345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595808 w 1418709"/>
                            <a:gd name="connsiteY1" fmla="*/ 1789366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90269 w 1418709"/>
                            <a:gd name="connsiteY49" fmla="*/ 2270943 h 2427801"/>
                            <a:gd name="connsiteX50" fmla="*/ 116775 w 1418709"/>
                            <a:gd name="connsiteY50" fmla="*/ 2345704 h 2427801"/>
                            <a:gd name="connsiteX51" fmla="*/ 77632 w 1418709"/>
                            <a:gd name="connsiteY51" fmla="*/ 238583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628196 w 1418709"/>
                            <a:gd name="connsiteY1" fmla="*/ 1769888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90269 w 1418709"/>
                            <a:gd name="connsiteY49" fmla="*/ 2270943 h 2427801"/>
                            <a:gd name="connsiteX50" fmla="*/ 116775 w 1418709"/>
                            <a:gd name="connsiteY50" fmla="*/ 2345704 h 2427801"/>
                            <a:gd name="connsiteX51" fmla="*/ 77632 w 1418709"/>
                            <a:gd name="connsiteY51" fmla="*/ 238583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614860 w 1418709"/>
                            <a:gd name="connsiteY1" fmla="*/ 1783224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90269 w 1418709"/>
                            <a:gd name="connsiteY49" fmla="*/ 2270943 h 2427801"/>
                            <a:gd name="connsiteX50" fmla="*/ 116775 w 1418709"/>
                            <a:gd name="connsiteY50" fmla="*/ 2345704 h 2427801"/>
                            <a:gd name="connsiteX51" fmla="*/ 77632 w 1418709"/>
                            <a:gd name="connsiteY51" fmla="*/ 238583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  <a:gd name="connsiteX0" fmla="*/ 0 w 1418709"/>
                            <a:gd name="connsiteY0" fmla="*/ 2385175 h 2427801"/>
                            <a:gd name="connsiteX1" fmla="*/ 624385 w 1418709"/>
                            <a:gd name="connsiteY1" fmla="*/ 1769888 h 2427801"/>
                            <a:gd name="connsiteX2" fmla="*/ 508919 w 1418709"/>
                            <a:gd name="connsiteY2" fmla="*/ 1781091 h 2427801"/>
                            <a:gd name="connsiteX3" fmla="*/ 559551 w 1418709"/>
                            <a:gd name="connsiteY3" fmla="*/ 1720354 h 2427801"/>
                            <a:gd name="connsiteX4" fmla="*/ 608220 w 1418709"/>
                            <a:gd name="connsiteY4" fmla="*/ 1720354 h 2427801"/>
                            <a:gd name="connsiteX5" fmla="*/ 684928 w 1418709"/>
                            <a:gd name="connsiteY5" fmla="*/ 1682713 h 2427801"/>
                            <a:gd name="connsiteX6" fmla="*/ 753035 w 1418709"/>
                            <a:gd name="connsiteY6" fmla="*/ 1640414 h 2427801"/>
                            <a:gd name="connsiteX7" fmla="*/ 736485 w 1418709"/>
                            <a:gd name="connsiteY7" fmla="*/ 1603176 h 2427801"/>
                            <a:gd name="connsiteX8" fmla="*/ 684986 w 1418709"/>
                            <a:gd name="connsiteY8" fmla="*/ 1594614 h 2427801"/>
                            <a:gd name="connsiteX9" fmla="*/ 791313 w 1418709"/>
                            <a:gd name="connsiteY9" fmla="*/ 1465386 h 2427801"/>
                            <a:gd name="connsiteX10" fmla="*/ 848911 w 1418709"/>
                            <a:gd name="connsiteY10" fmla="*/ 1381712 h 2427801"/>
                            <a:gd name="connsiteX11" fmla="*/ 943421 w 1418709"/>
                            <a:gd name="connsiteY11" fmla="*/ 1260799 h 2427801"/>
                            <a:gd name="connsiteX12" fmla="*/ 1035102 w 1418709"/>
                            <a:gd name="connsiteY12" fmla="*/ 1132535 h 2427801"/>
                            <a:gd name="connsiteX13" fmla="*/ 1095529 w 1418709"/>
                            <a:gd name="connsiteY13" fmla="*/ 1031329 h 2427801"/>
                            <a:gd name="connsiteX14" fmla="*/ 1139286 w 1418709"/>
                            <a:gd name="connsiteY14" fmla="*/ 955543 h 2427801"/>
                            <a:gd name="connsiteX15" fmla="*/ 1182090 w 1418709"/>
                            <a:gd name="connsiteY15" fmla="*/ 861034 h 2427801"/>
                            <a:gd name="connsiteX16" fmla="*/ 1221560 w 1418709"/>
                            <a:gd name="connsiteY16" fmla="*/ 763638 h 2427801"/>
                            <a:gd name="connsiteX17" fmla="*/ 1244153 w 1418709"/>
                            <a:gd name="connsiteY17" fmla="*/ 682137 h 2427801"/>
                            <a:gd name="connsiteX18" fmla="*/ 1250523 w 1418709"/>
                            <a:gd name="connsiteY18" fmla="*/ 620074 h 2427801"/>
                            <a:gd name="connsiteX19" fmla="*/ 1261417 w 1418709"/>
                            <a:gd name="connsiteY19" fmla="*/ 541671 h 2427801"/>
                            <a:gd name="connsiteX20" fmla="*/ 1264899 w 1418709"/>
                            <a:gd name="connsiteY20" fmla="*/ 434422 h 2427801"/>
                            <a:gd name="connsiteX21" fmla="*/ 1272193 w 1418709"/>
                            <a:gd name="connsiteY21" fmla="*/ 354359 h 2427801"/>
                            <a:gd name="connsiteX22" fmla="*/ 1262013 w 1418709"/>
                            <a:gd name="connsiteY22" fmla="*/ 284278 h 2427801"/>
                            <a:gd name="connsiteX23" fmla="*/ 1252487 w 1418709"/>
                            <a:gd name="connsiteY23" fmla="*/ 230490 h 2427801"/>
                            <a:gd name="connsiteX24" fmla="*/ 1232453 w 1418709"/>
                            <a:gd name="connsiteY24" fmla="*/ 158959 h 2427801"/>
                            <a:gd name="connsiteX25" fmla="*/ 1216231 w 1418709"/>
                            <a:gd name="connsiteY25" fmla="*/ 101091 h 2427801"/>
                            <a:gd name="connsiteX26" fmla="*/ 1202240 w 1418709"/>
                            <a:gd name="connsiteY26" fmla="*/ 0 h 2427801"/>
                            <a:gd name="connsiteX27" fmla="*/ 1277137 w 1418709"/>
                            <a:gd name="connsiteY27" fmla="*/ 0 h 2427801"/>
                            <a:gd name="connsiteX28" fmla="*/ 1296581 w 1418709"/>
                            <a:gd name="connsiteY28" fmla="*/ 107286 h 2427801"/>
                            <a:gd name="connsiteX29" fmla="*/ 1411504 w 1418709"/>
                            <a:gd name="connsiteY29" fmla="*/ 105381 h 2427801"/>
                            <a:gd name="connsiteX30" fmla="*/ 1413313 w 1418709"/>
                            <a:gd name="connsiteY30" fmla="*/ 233646 h 2427801"/>
                            <a:gd name="connsiteX31" fmla="*/ 1418709 w 1418709"/>
                            <a:gd name="connsiteY31" fmla="*/ 365789 h 2427801"/>
                            <a:gd name="connsiteX32" fmla="*/ 1418709 w 1418709"/>
                            <a:gd name="connsiteY32" fmla="*/ 477703 h 2427801"/>
                            <a:gd name="connsiteX33" fmla="*/ 1402901 w 1418709"/>
                            <a:gd name="connsiteY33" fmla="*/ 587838 h 2427801"/>
                            <a:gd name="connsiteX34" fmla="*/ 1395280 w 1418709"/>
                            <a:gd name="connsiteY34" fmla="*/ 657523 h 2427801"/>
                            <a:gd name="connsiteX35" fmla="*/ 1385426 w 1418709"/>
                            <a:gd name="connsiteY35" fmla="*/ 734231 h 2427801"/>
                            <a:gd name="connsiteX36" fmla="*/ 1373341 w 1418709"/>
                            <a:gd name="connsiteY36" fmla="*/ 801741 h 2427801"/>
                            <a:gd name="connsiteX37" fmla="*/ 1357118 w 1418709"/>
                            <a:gd name="connsiteY37" fmla="*/ 850141 h 2427801"/>
                            <a:gd name="connsiteX38" fmla="*/ 1332293 w 1418709"/>
                            <a:gd name="connsiteY38" fmla="*/ 916342 h 2427801"/>
                            <a:gd name="connsiteX39" fmla="*/ 1292821 w 1418709"/>
                            <a:gd name="connsiteY39" fmla="*/ 1010852 h 2427801"/>
                            <a:gd name="connsiteX40" fmla="*/ 1221829 w 1418709"/>
                            <a:gd name="connsiteY40" fmla="*/ 1129262 h 2427801"/>
                            <a:gd name="connsiteX41" fmla="*/ 1166791 w 1418709"/>
                            <a:gd name="connsiteY41" fmla="*/ 1222521 h 2427801"/>
                            <a:gd name="connsiteX42" fmla="*/ 1104727 w 1418709"/>
                            <a:gd name="connsiteY42" fmla="*/ 1309410 h 2427801"/>
                            <a:gd name="connsiteX43" fmla="*/ 1001288 w 1418709"/>
                            <a:gd name="connsiteY43" fmla="*/ 1445949 h 2427801"/>
                            <a:gd name="connsiteX44" fmla="*/ 908030 w 1418709"/>
                            <a:gd name="connsiteY44" fmla="*/ 1548407 h 2427801"/>
                            <a:gd name="connsiteX45" fmla="*/ 822392 w 1418709"/>
                            <a:gd name="connsiteY45" fmla="*/ 1645475 h 2427801"/>
                            <a:gd name="connsiteX46" fmla="*/ 678559 w 1418709"/>
                            <a:gd name="connsiteY46" fmla="*/ 1785229 h 2427801"/>
                            <a:gd name="connsiteX47" fmla="*/ 433134 w 1418709"/>
                            <a:gd name="connsiteY47" fmla="*/ 2023273 h 2427801"/>
                            <a:gd name="connsiteX48" fmla="*/ 314454 w 1418709"/>
                            <a:gd name="connsiteY48" fmla="*/ 2136921 h 2427801"/>
                            <a:gd name="connsiteX49" fmla="*/ 190269 w 1418709"/>
                            <a:gd name="connsiteY49" fmla="*/ 2270943 h 2427801"/>
                            <a:gd name="connsiteX50" fmla="*/ 116775 w 1418709"/>
                            <a:gd name="connsiteY50" fmla="*/ 2345704 h 2427801"/>
                            <a:gd name="connsiteX51" fmla="*/ 77632 w 1418709"/>
                            <a:gd name="connsiteY51" fmla="*/ 2385830 h 2427801"/>
                            <a:gd name="connsiteX52" fmla="*/ 41914 w 1418709"/>
                            <a:gd name="connsiteY52" fmla="*/ 2427801 h 2427801"/>
                            <a:gd name="connsiteX53" fmla="*/ 0 w 1418709"/>
                            <a:gd name="connsiteY53" fmla="*/ 2385175 h 2427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1418709" h="2427801">
                              <a:moveTo>
                                <a:pt x="0" y="2385175"/>
                              </a:moveTo>
                              <a:lnTo>
                                <a:pt x="624385" y="1769888"/>
                              </a:lnTo>
                              <a:lnTo>
                                <a:pt x="508919" y="1781091"/>
                              </a:lnTo>
                              <a:lnTo>
                                <a:pt x="559551" y="1720354"/>
                              </a:lnTo>
                              <a:lnTo>
                                <a:pt x="608220" y="1720354"/>
                              </a:lnTo>
                              <a:lnTo>
                                <a:pt x="684928" y="1682713"/>
                              </a:lnTo>
                              <a:lnTo>
                                <a:pt x="753035" y="1640414"/>
                              </a:lnTo>
                              <a:lnTo>
                                <a:pt x="736485" y="1603176"/>
                              </a:lnTo>
                              <a:lnTo>
                                <a:pt x="684986" y="1594614"/>
                              </a:lnTo>
                              <a:lnTo>
                                <a:pt x="791313" y="1465386"/>
                              </a:lnTo>
                              <a:lnTo>
                                <a:pt x="848911" y="1381712"/>
                              </a:lnTo>
                              <a:lnTo>
                                <a:pt x="943421" y="1260799"/>
                              </a:lnTo>
                              <a:lnTo>
                                <a:pt x="1035102" y="1132535"/>
                              </a:lnTo>
                              <a:lnTo>
                                <a:pt x="1095529" y="1031329"/>
                              </a:lnTo>
                              <a:lnTo>
                                <a:pt x="1139286" y="955543"/>
                              </a:lnTo>
                              <a:lnTo>
                                <a:pt x="1182090" y="861034"/>
                              </a:lnTo>
                              <a:lnTo>
                                <a:pt x="1221560" y="763638"/>
                              </a:lnTo>
                              <a:lnTo>
                                <a:pt x="1244153" y="682137"/>
                              </a:lnTo>
                              <a:lnTo>
                                <a:pt x="1250523" y="620074"/>
                              </a:lnTo>
                              <a:lnTo>
                                <a:pt x="1261417" y="541671"/>
                              </a:lnTo>
                              <a:lnTo>
                                <a:pt x="1264899" y="434422"/>
                              </a:lnTo>
                              <a:lnTo>
                                <a:pt x="1272193" y="354359"/>
                              </a:lnTo>
                              <a:lnTo>
                                <a:pt x="1262013" y="284278"/>
                              </a:lnTo>
                              <a:lnTo>
                                <a:pt x="1252487" y="230490"/>
                              </a:lnTo>
                              <a:lnTo>
                                <a:pt x="1232453" y="158959"/>
                              </a:lnTo>
                              <a:lnTo>
                                <a:pt x="1216231" y="101091"/>
                              </a:lnTo>
                              <a:lnTo>
                                <a:pt x="1202240" y="0"/>
                              </a:lnTo>
                              <a:lnTo>
                                <a:pt x="1277137" y="0"/>
                              </a:lnTo>
                              <a:lnTo>
                                <a:pt x="1296581" y="107286"/>
                              </a:lnTo>
                              <a:cubicBezTo>
                                <a:pt x="1345052" y="107286"/>
                                <a:pt x="1392049" y="84321"/>
                                <a:pt x="1411504" y="105381"/>
                              </a:cubicBezTo>
                              <a:cubicBezTo>
                                <a:pt x="1430959" y="126441"/>
                                <a:pt x="1403791" y="187716"/>
                                <a:pt x="1413313" y="233646"/>
                              </a:cubicBezTo>
                              <a:lnTo>
                                <a:pt x="1418709" y="365789"/>
                              </a:lnTo>
                              <a:lnTo>
                                <a:pt x="1418709" y="477703"/>
                              </a:lnTo>
                              <a:lnTo>
                                <a:pt x="1402901" y="587838"/>
                              </a:lnTo>
                              <a:lnTo>
                                <a:pt x="1395280" y="657523"/>
                              </a:lnTo>
                              <a:lnTo>
                                <a:pt x="1385426" y="734231"/>
                              </a:lnTo>
                              <a:lnTo>
                                <a:pt x="1373341" y="801741"/>
                              </a:lnTo>
                              <a:lnTo>
                                <a:pt x="1357118" y="850141"/>
                              </a:lnTo>
                              <a:lnTo>
                                <a:pt x="1332293" y="916342"/>
                              </a:lnTo>
                              <a:lnTo>
                                <a:pt x="1292821" y="1010852"/>
                              </a:lnTo>
                              <a:lnTo>
                                <a:pt x="1221829" y="1129262"/>
                              </a:lnTo>
                              <a:lnTo>
                                <a:pt x="1166791" y="1222521"/>
                              </a:lnTo>
                              <a:lnTo>
                                <a:pt x="1104727" y="1309410"/>
                              </a:lnTo>
                              <a:lnTo>
                                <a:pt x="1001288" y="1445949"/>
                              </a:lnTo>
                              <a:lnTo>
                                <a:pt x="908030" y="1548407"/>
                              </a:lnTo>
                              <a:lnTo>
                                <a:pt x="822392" y="1645475"/>
                              </a:lnTo>
                              <a:lnTo>
                                <a:pt x="678559" y="1785229"/>
                              </a:lnTo>
                              <a:lnTo>
                                <a:pt x="433134" y="2023273"/>
                              </a:lnTo>
                              <a:lnTo>
                                <a:pt x="314454" y="2136921"/>
                              </a:lnTo>
                              <a:lnTo>
                                <a:pt x="190269" y="2270943"/>
                              </a:lnTo>
                              <a:lnTo>
                                <a:pt x="116775" y="2345704"/>
                              </a:lnTo>
                              <a:lnTo>
                                <a:pt x="77632" y="2385830"/>
                              </a:lnTo>
                              <a:lnTo>
                                <a:pt x="41914" y="2427801"/>
                              </a:lnTo>
                              <a:lnTo>
                                <a:pt x="0" y="2385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0000"/>
                          </a:srgbClr>
                        </a:solidFill>
                        <a:ln w="254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A5EF" id="Freeform: Shape 80" o:spid="_x0000_s1026" style="position:absolute;margin-left:343.2pt;margin-top:365.55pt;width:111.7pt;height:191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8709,242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yEekQAAAsqBgAOAAAAZHJzL2Uyb0RvYy54bWzsnU+PXTeS5fcDzHdIaNnAdF7+5zUs96bR&#10;sxnMNNAzQOYyR0rbAqyUIanL1d9+4r73LnlC5SSj3s1RqdxnU91VFh26fGSQ/PHwxPf/9Of3v9z8&#10;6fHjp3cfnl6/cv+4vLp5fHrz4e27p59ev/o///tf/lt9dfPp88PT24dfPjw9vn71H4+fXv3TD//1&#10;v3z/26/fPfoPP3/45e3jxxv5lzx9+u63X1+/+vnz51+/u7399Obnx/cPn/7xw6+PT/IPf/zw8f3D&#10;Z/mvH3+6ffvx4Tf5t7//5dYvS7797cPHt79+/PDm8dMn+V//+fwPX/1w+vf/+OPjm8//68cfPz1+&#10;vvnl9Sv5u30+/efH03/+3+0/b3/4/uG7nz4+/PrzuzeXv8bDFX+L9w/vniRo+1f988Pnh5t///ju&#10;L/5V79+9+fjh04cfP//jmw/vbz/8+OO7N4+nb5CvccsXX/NvPz/8+nj6FumcT7+2bvr0cv/aN//z&#10;T//68ebd29evqnTP08N7+Y3+5ePj49bj392c/gI38k+km3779dN38qf/7dd//Xj5b5/k/92++c8/&#10;fny//V/5mps/n7r2P1rXPv75880b+R9ddLUs66ubN/LPfPSlLm77t9725m/+/dPn//744fSvevjT&#10;//j0+fzbvJX/79Szby9/vTcfnp4+vfv8eCd/4R/f/yI/1z/c3iw3v924sNa4xstv+uUfv8c/7n1Z&#10;yxpvfr7xwfn6bKM7BzHSmupS54GwjctV/lZpHshjoKWubp0HwjYul1TcMg8UMJD8JNXPA2Ebl5c1&#10;Les8UIRAeaneG34jbCOBnA+G3yhhoCodHudfhG1cymFd8/yLMgQqKSwhzQNhG5dCWkKYByoYKOQo&#10;A2g6vLGNi2spq2HUSXZuU6g4l5Nh1GEbF+ua5IedziOZ+S1Q9SU5N/8ibONCXlNw80AOp3mtzq+G&#10;T1KNtiZuNfxKDif6mqurluSAjZxbXXaGkefUVF9ykX6fd+CXrUJI3tCDara7pdZsGH4OW605Lsny&#10;Y6n57iQbeUsXYqtawuINScKpGX/p9+mkUq1KzTIMDR2o5rwP23gy/FjYKp/T2HRaOTXrfQq5WMYF&#10;trqsavNQat777NZkyLMOW6UQSjRkJadnvqTMYFg7VKu4rNnV+W/lMV2cZ75hPVStwpKd9Pq0A72a&#10;+V4W0WSYV6qVj1GStCGUShe+ZtluzUegV63WJchknH8VznvZShlDqVYhp2DpQJz3zpcoo93wVdhq&#10;XcNiyEteJQvrWFetcpYNvaH7cNY76wT22CoEtxhWYI+TXjZWRUa7ofdUq5ySJRLOeeezbBgtcwpb&#10;WaLoJLHGkLLhe7CVbPyzYZ0PKkcEYyTdylefDatUUDnifJ6Zf5Rq5WUvWwwTN6jZbv4qbBViSZLD&#10;pjki6Nle3RoNS4dqFXOIiyHzBZztLlhDYavkUyyGARhUkghFcqxhAKpWeYlLtYxAnO/7Vni6eQnY&#10;yrqjCGrCBzlTyjI6D4WtSowlWzoQZ7wLwXvZdc9DYavqtnXeMAJx2kviW1ZnWDoCtqoyqyzZL6ps&#10;4SXTLobBrlst3q3FMNqjShcuy+7PsNP8opUrLhp+rYgz37klFm/oQt3Ky3iXVWeaMKJKGItwAMvR&#10;SreSfJGyIQ9GnPur7OW8YVemGrkYnOyiDZ+FGeMydKfjPWIjl7xwHstXqbkvI9dyso/YSICS4DRL&#10;KJz70ZVqmcURG7l1KdEZlseIcz+4GC1HENXIL/JbmYY7zn0BI2kx7GEiNvKu5GBZHpPKGEuIshme&#10;DgvVyPtQBbDOR2DChHHeos4jYRsvM3HJhimcMF3ElJwhtas2FzBr+CZMFoZjTsI/bwbB+BudgshJ&#10;LC1fAzaPA+GPcxA2jwPh73kQNo8D4c9zEDaPA2HiPwibx4F0Bj8Em8eBVP4+BpvHgVT2Pgabx4Ew&#10;4R+EzeNAmLn3HfZ0n6K4cYfN40iq0VHYPAmlssNR2DyJpRLEko/B5kkszBFHYfMkFGaJo7B5Egrz&#10;xFHYPAmFmcJ6NHwONk9CYa44CpsnoTBbHIXNk1CYL47C5nGoF4XNk1CYL47C5kkolS4OwuZJKMwW&#10;ktsPweZJKMwWB2HzJBImi4OweRIJc8VB2DyJhKnidOaa7/49znmAzZNI2MoAPzxOd9GybFv/7Yw2&#10;iYKtDFE0Mu5IdhxFtzoImiehVH44CJonoTA/HAXNk1CYH46C5kkozA9HQfMklEoQB0HzJBRmCOtu&#10;4jnQPAmFKeIoaJ6EwhxxFDRPQmGiOAqax6FeFjRPYmG6cO4gaJ7EwnzhjoLmSSxMGO4gaJ6EwoRx&#10;FDRPQmHCOAqaJ6EwYRwFzZNQmDCOguZJKEwYR0HzJBQmjKOgeRzqJUHzJBKmi4OgeRIJk8UB0DyJ&#10;gmniCGiWTXewqZrrRihOm2bvqmwMLxLqL5XT2NFd1RzlDvb5QNjG5dWv/nzvOgyE/ZyaqnkcCNsI&#10;0Y45nm9Ch4Gwq1NTNY8DYRuRYVa5Tpp3HebjrmoeB8I2EmgRoeM8EGbjy57qdOAY/UbYxqUi9+ln&#10;veew6zAXd1Xz+IuwjdynhfVyJTQMhJm4NFXzOBC2kUNXLhcN8DAQ5uGuah4HwjYin65R1EQb/x0G&#10;wizcVc3jQNjGhSLju8wDKWaMoHk0GlQjF5ZNDG0IhRO9q5rHH6Wk0LL7EmmjYeR9qU/eVc2TWCpB&#10;LGVbKQyfpWZ7VzVPYmGrVSZUtfxYar53VfMkFLaSn3i9SGiGA1Dpk3c1+TRNqFbyTkD60NCBas53&#10;VfPkq7CVSPiLJfU9D5qHwx1zhSir5HRo+Co177vSc/JV2CpFL9p/Qyg985uqeRIKW8kdfxLJwzQv&#10;KWR8vmI6qRfGoVQrkUkI5TKEwnQhoXZV8yQUthLV62JJF1qf3KXGk1AqXazrrsMcziuP8x5UzZNQ&#10;qpWIU4qlA3Heg6p5Ekq1ktdVwZCYlEBZWOku4Z+Ewl2FvNwxRcJpD7LmSSRsFeUEZViCn5M1TyJh&#10;rhC9Z7VEwkmvSPMoKyk+LdIoSyCc8go2DwNhK1sgTY5DFF2kIU3oVjLj5W3BNCMpifLloeYZoI++&#10;SbXy8ubpIhIbzt3nhM3jEaFaiZQ8ipJy/lVqwne18SQUthIZpXS8IZSa8OZQ2CqFuGuoxx2IE16m&#10;+y5snnwVtpKHUou8YJ13IM74XXYx3b9oYbNxU/E8bx6OQEwUcjrKl3ei4w5UmaILmycdiK1k/ycc&#10;2NCBOOtl+d2FzZNQ2Eo0ryI2mIfS5LgLm8ehdKslyF/QMNq/kCg3YfMkFu4qnKTo5SKiHv5aWqLc&#10;hc2TWGpbIb2xyivJ6XjXEuUubJ7EwoQhvFk2WYZNoNIod2HzJBQmDBHYLvuj23EX4tzvwuZJKGy0&#10;PY3Olwf541CYMWTgXoTNk1DYSJhSlWO34cfCud+FzZNQ2GhTXMmTb0MonPtd2DwJhY22Gw95dmEI&#10;hXO/C5snobCR/D7JW5ZHhY5dEzaPQ6lG3scSLCee3xc2TyJhupDHJ0Wwxbz/lEi5CZsnkTBZXJiS&#10;IRJO+4vmeLRWfSFsNrLgvxQ2b0u3fwYdf+GiUYUDX2aSvDt7Tg39jItGHAbCH0d4c9hMEE75dRQI&#10;+xl48zAQtpHckPzFRUNE9c9/Ef40wJuHgbCNYOB1ubhoDANhPgbePAyEbTbeXC4uGsNAmI2BNw8D&#10;YRvhzbIyXRLQqOswFwNvHgbCNsKbo4j75oMBMzHw5mEgbCO8WYifYdRhHgbePAyEbYQ3y8nrskyM&#10;ug6zMPDmYSBsI5t5UdpdDjajQAodA28eRlKNNt4ss3b+Kyl0DLx5HEplB3lpvT+LHw7xZ3nzOJZK&#10;EDIkJEUYPkvNduDN41jYapWl7+KiMf4sNd+BN49DYatafbq4aIxDqRnfXTQmqRxbCW/OOwUZDkE1&#10;54E3j78KW8lhLVhS37O8eRwKc0WWjbJ4Q00XKOWHgQhuHAqzhVy3+f2mctiBeuZ33jwOha2i/MKX&#10;Z2XDYaHIMfLmYSjVSnjz5l0y7UDlh4G8eRwK88XmsnBx0Rh/lZr4wJvHoVSrVfy1DMPiWd48DoXZ&#10;wsW8XFw0xl+F8x558ziUaiWeQBdzi3EonPfmwa4otZiamSLhtEfePP4obCW3OBcbjfE34awHG41x&#10;BlSUWgLtZ8LR/FXkGHnz+JswVQgoMOwqnhU3jwNhorAF0uT4fGQ6QeBhIN1KcOQOWkadp8gx8uZx&#10;KJUmxEvwYqQxHBGKHEuo3YhkPCJUK7FZ2MyApslPWWKAu8UkFKYJ4c3Cggyh1IQH3jzuQGwlvFnO&#10;1IZQKk0Abx6HwlbCm9PFSGP8W+GMR948DoWtrJuKZ3nzOBSml7JdLVs6EOc8GGlMhgW2qsKPLkYa&#10;4w7EWY+8efxV2Eoe+zcmNprCmhwDbx6G0q3ksNOg2DAWTnw5S+xGGuMe/IJSi9PRxVlg2IXP8ubx&#10;d6lthZfxvot5ht+FU19sonYjjcl3qVbyYy0XI43xd+HcB948/ixsJLxZ/FwMeVB5YgBvHofChCG8&#10;OfuLkcb4q9Tc77x5HAobCVPa6NU8DypPDODN41CYMLYDWbsjHY4LnPvAm8ehsJHkC7kqMSQn5YkB&#10;vHkcChPGxpuF8887UKFj4M3DUKrRxptXy4nnGd48joRJZuPNcuNh+Cic+J03jyNhGzk6b0PBEAmn&#10;/Zk3j6PgnxcVno0F/yVv9uIPV74Gbx4Gwh/nKG8eBsLf5ihvHgbCn+cobx4GUjn8IG8eBtIZ/Bhv&#10;HgZS+fsgbx4GUtn7IG8eBsLcfZQ3DwNh5j7Mm4eRXpY3j0Op7HCYN49jqQRxmDePY2GOOMybx6Ew&#10;SxzmzeNQmCcO8+ZxKMwU1qPhs7x5HApzxWHePA6F2eIwbx6HwnxxmDcPQ70sbx6HwnxxmDePQ6l0&#10;cZQ3j0NhtjjMm8ehMFtst2cmCozzHnnzOBS2Osqbx5EwWRzlzeNImCuO8uZxJEwVNgz8LG8eB8JE&#10;YQukyTHw5mEg3eoobx6HUmniKG8eh8I0cZg3j0NhmjjMm8ehME0c5s3jUJgmDvPmcSjME9ZNxbO8&#10;eRwKE8Vh3jwOhZniMG8eh1K54ihvHoZ6Yd48joXpYtM3H+PN41iYL9xh3jyOhQlDyPYx3jwOhQnj&#10;MG8eh8KEcZg3j0NhwjjMm8ehMGEc5s3jUJgwDvPmcShMGId58zDUi/LmcSRMF0d58zgSJosjvHkc&#10;BdMEeTPom4fdhr8NefOpWiTom4ddpzM4ebMU2gR987DrMHeTN+9lSkHfPOw9JYoWP42D+uZxLJUg&#10;yJtbnUr00xj3IOYJ8ubegWAxMO5AzBbkzdCBArpE+bC9iB52oFJFkzdDB7YqgZMOVOdC8uZzVW3U&#10;N4/HH54KyZu3iuRi3LE91pzP3RfgzWLrsD2AmqYJpYr25M37tgyl1MNxrsoLkjf3PNsLBY7zrKLU&#10;5M29A0HfPByB5M2Pr1+9+fD09Ond58e7Z/00xn2IIIm8+aaNQvDTGHcgeXMfgoiOQd887kBsRN7c&#10;BmDXNw+7T3lwkDdXeXk83fvhZQD1zWcMLL6JYrsw7Tp1NqS+eTvdgJ/GcKbiufCon8YwEBIk8ub9&#10;YEPe/KrvbqhvbuusgB2/nmuFj89rDnd6VikS9c3thHLvcKdHfTOMwCqnDcPiq12fqW/eUzv1zXtP&#10;kDeTN9+/rJ/GcKupXDiob+4pXdyRN7vY6XnqC/9mm0mXIscC7USIYjj1qlbfPm+WkgHO0oG4qahZ&#10;bswNji6aHJM3w8mA+mboDPDTGKZBZcJBfXM/Z4KfxrgDkVlQ39w78FzOerqMKA8O6puFyhmOU2i/&#10;YdZQIzuGeoHD0Y1tyJvJm/s2kX4a23kN/JuH8wi3evTT6IuEk7IlUhFoftr4wvX5qH/z8MeS8qn9&#10;b0je3Oc8eXPrC+qbW1egf/NwXlHf3PQmXt1Ge+qbfzlrlemncdpjYr3A8ZTCjcU37qdBfXNLmeTN&#10;rSvQv3k41Mmb2+oRcNaLG3CRbfR8C61a1a1WjaGwC3kzKJXvtesz/TT6MYm8uWe0o/7NwzQYyZtb&#10;HlTsmLz59sbMghEgn3mzq2VZjf7NVQrsnZ2onXipP9PouXqBw0Bf8GZZ2vZimINA+PQd/DSGgbCN&#10;+GlI2Z29UvQgEHIhqBc4DIRtxL+5xr2Yy6jr8HQI9QKHgbDNVi9QCujMfyN88w5+GsNA2EbqBXop&#10;UTkPhApEqBc4DIRtpF5gWPfiZqOuQ60y6JuHgbCN6Juz9MT8izAPg5/GMBC2EX1zjaITONWLGX0R&#10;bvaANw8DYRvhzTX6vV7zYHgrK2aoFziMpBpt9QKXVpV3FAonOuibx6GwkfhpSAEmw8j7ghx33jyO&#10;pRKE+Gn4eNktj34qRY4d1Ascx8IcsUppn1ZKftSDar5DvcBxKGwlP/HqDEnCqRm/2YVdnimPQ2Er&#10;8dNYvOXHUnMeePM4FLYS+VKxpL5n9c3jUJgrspTbWS/VH4bDQs178NMYh8JWWxGhXR80DKVnfq8X&#10;OA6FraJU6tiL2o5CKSdmrBc4DKVaSb3AZS8uNQylZ3730xiHwlbip7FY0oVWKkO9wHEolS7W1TvD&#10;sHi2XuA4FGYLF2VdvNRvGXYgznusFzgOpVotki4Mq4iq/If65nEolS1k/Fki4bTHeoHjSNhKtPyt&#10;Bvog2arKf+inMY6EucLLhblhsf+iXuCaUz1LCceRMFVIqei9gvNwSOCcR+A8joStarV0nrbGAEON&#10;YSDdKhSpLDrfKilrDAfAeRxK5YlYpeSxIZSa8VAwcBwKW4WUY7R8lZrxUMVvHApbCXCWUkWGr1Iz&#10;3hwKW4mhhlRmNYTCGS97VHlHcoaY46/CVllWnXKpiTQa6godI3Aeh8JEYd1VKKkyCpzHoTBTyPEo&#10;7xWjh1+lJn2QAlFSqXvT241DYSvJ6K0O9jAUznoEzuNQ2EpyRdrrV41CPQuch6F0q2UrW24Y7V+U&#10;/usFA8exMF1sBs6tGPvwu3Dmy9FAZmSZ/1pfAme/7hXmh7Fw6mPBwPF3qVZS9jMmQx6MOPehYOA4&#10;FDYSA+clWk7cSqsMwHkcChOGCJwl51q+Ss192RlIV0ynVsRGApVq2Us5D38snPtQMHD8VdhoO5GF&#10;xXCQU+wYBM7jUJgwROC8RHkdMoUWzxUMHIfChLEZanjL8qi8mKFg4DCUarQVDAyWI88zwHkcCdOF&#10;5Gh5f2vYsCtzjG6oMY6EKUbOztuom/9SCae9gQWrPy/A2QaDjwDnUJMrpy+Rpc2X/3/AuUiNz3za&#10;kI0DYT9fBZzLlr1Os2gcCH+aq4BzcaKuPA23cSDMx1cB5yLU9MySxoEwG18FnHNeZa+4DetxIMzF&#10;VwFnKcsQ3WlzOQ6Emfgq4LztH87XHONAmIevAs6y/1rP1xzjQJiFrwLOscTVnQ7w40CKHV8HnOVH&#10;SucjwCQUZuErgbOk7vMZahIK0wMKnIfJW2Nq2T2UcALOk1iYIa4DzvI3lGr3ll8Lk4S7ijivchNx&#10;3qhMPgvTBDo4j7sQWwmakFVjnieUNwY6aoxDqfSyem/JfS9AnIuYiItcfpr9HCYLM4RTrXKQOWxY&#10;DJU3hlwAhSBAcrpXVq3S5vVj+CrFjq8jznLjls77r/EIVFplVDgPh4VqtZ2gLPniBYizlzuP8/51&#10;8lUqXZjhNraSZfdyBp2EUtkCFM7jDsRWctjI1ZCYXoA4O+GLplA4769DzmJTG4XpTqfwF8y5FGFk&#10;83mlWhk2fi/Dm2UkGT4I9xXXAWe3JGGS81AaHl+FnH0I+Xz6HI/zF0DOIQqWMKQ/5Y7hrkLOMQkk&#10;NPxWyh0DjZWHs1e1SrKFOStDJh2IU94eClsJ/ZAjomFY4AbhOuQsaTZmw6ngBZBzMW4rXgA5y4Wv&#10;TEhDB6ptxVXIeWNVZ33DZFiobAEa5/EIxFZrlaOs4bfS8Bg8NYahdCu5UxU3k3kPvgRy9t4nb/i1&#10;NDy+DjkLFovOsI486+E87kPcWQgH3k6ohj7EuX8dcpYrltVy5n4B5JwFxJ058HjAK3oMHs7jDlT7&#10;EeF9AhgNHYjM4irkLMWMvGh6DKEwY1yHnLcLO9Nwx7kPHs7jDsRGQjOdIJz5Vyl6fB1yllvSYjnz&#10;HEfOYZUNhmEKH0fO5wFu6D6c9obDokbOVhxM5AzP2OUugMj59obI+eQySOR8emZL5NwfcEnpISLn&#10;3YyUyLkPDCLn/rJvs9sWZeqUbitQTeQMHdj9oofbciWNJnKGDpTTULEogvFgaNj8K24sZzvSZin+&#10;R9rcFkTS5jYHSZtbV1wncCZt7h1I2oyQgrS577uvEziTNre5RdrcusKTNl8M5kibKXCmwPkMgSlw&#10;1g7OQyKB94SOAue2tFDgrNQIFDg3ZCCOC7kYns0pWTRpc59ZpM2tLyhwbl3hfPRi3mm4hFBqxyXX&#10;s/3JWIXkkRtvFZVIm6ltvnhSL1kuiefjTimiqW3uE/cqOw3SZujAXi9wuFdXimjS5t6BpM2kzc09&#10;l9rmvSvuIwqiqW3ulxDUNl+48cVtgNpmOT4MjKLxlb1IjmmnIZLjpXoxbZpqxhAjyeN62mnc3tBO&#10;41wTnnYaDSpCvcBxIlImHNQ2w5J+lYEz7TTgFJXdmuI8o9NOY99g3yljDNpp9Nl4pbY5nbxZpnsK&#10;XWZQ/AwsVklf2GmQNp9qcs/9OvClqwzx65yb6aRxLgR5nXkzaXNfpUibW1/QSaN1xXXmzXTSQG5M&#10;J42+fxFHZTpp7MWLT8Rrfi4gbX7VDgZ00nh6+vTu8+O9ct8gbZYyYvOJRNq8DZ07JMekzdQ2t80e&#10;zZsbN9589y1mrNqGmbQZ9r00b24Ty+z8Sm1z2+kpTwyaN/cj1LXaZnl5YbiE0E4aKXmLS6Xmxp60&#10;eV9H6KSxudkslnGnHkzRSWMfQfRt7pmP2ua+oxD3YCntMD/zUtvcdhTagZnaZtirSx0O+jbvKZdO&#10;Gi3NUNvcVx9qm6lt3mBhWhNp841UwGGpQJEcJ6lglebbMPVMlqUCt3lE2rxvODb1F2lz6w2WCmz7&#10;L6sSSXFj0ua+afv2SwXKoycp9zKX5uLldchJHkvNH5f9DUsFkjZfdsvSEXTSSFKFbz7ElSJ6KdQ2&#10;U9ssSidWCWwEk1UCmxLwPmC2YJXAvuUR0x3xUTPkW11bkFUCgYezSmA7gohImVUC971cTslipRbx&#10;MptVAttYiim5MN8IUtvcszlp80mgS9q8dQNp82kwbGV/F0NBY8zCpM2Nr5I2w07PkTa35Zm0uXWF&#10;CGJCCAYbJodJ5kraXEvJhvOaUkRL8fOaggEBIzeW17ykzbuKgdrmviLQt5m0eT/jRvo27xMjSY3j&#10;WuZJNuCTSkcnjbaMWncUSqXMKoH9+E8nDbVXX2LxZQ6QonLzo7a5jydqm1tuora5Dwtqm/dTwbnc&#10;yXzJTwESk+GcqP68DzW5kuZRlr8uCP5xcww8IJI2kza3BEnaTNqMyWHN1VXDk0OHjahtVmdD0uae&#10;XlbvnWEN/M+gbfYissiGm3FNm7NoJP18E6G48WboSNp8FlbSSaNNRlYJPBWts/h1oO6Qvs39DOlD&#10;EMfweTpS9f7o29w7kLS5pyNxiU3BcCeqFNGkzb0DZZmXlydzVBrw/pq0GXiLo29zz030be59Eenb&#10;vF+QUtvcMi61zSaijWyItJm0uc0f0mbSZkwOpM24F13yGoOB9TnS5v217L1D0x3r2fBvR5u3Jy6G&#10;i2RdJTDKzb3hJYTixo60ua06dNJoXSG2MawSeJGBWDgw1oCXKVVcMCjTPLayRCFtbvk8aHkLafOu&#10;2DYLjlGzRNrcMx9pc+sLOml00EcnDUwYTp6cycPb+QVfxDMInTTa1KKTBkwtOmnsiuOwShliw1ZQ&#10;uWKQNpM236SyrNUb7niRJNFJY+OspM2kzaTN3U3PqZ0eaXPftPngV4ub3kvQ5iy2ExYEjBCpLNv7&#10;xvmuXHFj4VWkzZcNGJ00YLDL+1BWCTxJgenbLD5R9G2+vBSgtnmXfNntLXBLQdrckyxpc+sL0mZA&#10;YvRtRk5B2txmSZbXgclQIySi4IW0GaYWaTNpcx8OhiO2lhoY3ToQKFHbTG1zS+CkzaTNmByobcad&#10;HmlzSxROXJvKYtARfkGb1ypFSH++8Wf3qle3P3z/8N1Pb2+eHt4/vm6Q/+4LbTNp8840Ep009q4Q&#10;fxA5bhh2SKq2IJ00YApHv1qKxPikkyCrBJI2kzY/3ql6f6TN/dgqap8ol3PTZV55YoizO500LvCD&#10;tLkPJmqb8XqK2uY+Mkib217Ob9nTG95XqoJ/jrSZtLnPJ8NZirT507vPsvODAxG1zSdkmvMaiqEC&#10;Cd78kTaTNpM2N+x5/3embZa6FC4aXnU45EdSD3OJhnJwihuTNvdVOtNJAxAwqwTuO1hWCezDglUC&#10;WSXwMi/o29yXDmqbGzAhbe7DgrS59wVpM7IN0uY+MkibW/IkbYZhkeUYPHc2SMg5PJ00bm9Im8tW&#10;49RwZ4MZmbSZtLnl4SK7FctzG2XNuFljScaaijOw3Eb1JTlDlsM2LpYoNp3zQA4vlWqVSkWGF0Sq&#10;kZzxYioGwYkq+EdtM9xiySPyq3ybU97cnn+7cSLoFdnPM4Lee+X2vFaxAjb4SClu7Eib+7ynk0Zn&#10;fawSuPcFtc1thrBKIKsE9sEQXQjOULSUvs27hTW1zf010n3A+2tqm/u8CsH71TKv8ABC2tzhEWkz&#10;sg3S5j4ySJtbmiFthmFB2nwjL4+TyVMZuRJpM2nzRo5zzTXEObDCLZ/YXVHbLE7UpM1nv81vnzZH&#10;X7yFynokwC47J6fk6cWAVim7pdac5hNKtyJtbtsbapthe0Nt8w5zxd6C2mZqm+WxmccnU247DRXD&#10;VaxqZbhsU/X+WCXw4qydpGLdfEVU3FhuQkmbLxM3JuGD2dCBCgOxSmDbHJA2t66QWUXavD9qkAQd&#10;kuG1bUTZIWmzSjP0bW5zi7S5dQVpMxzHSJtJm2/SUldnkGQqmETaTNrcUEYWvWcxHANQJkDafLZY&#10;vFLbLNLrYHHnVftDX0sUtjAnwGqqL6TNfcmktrntpJynb/OeAunbDMOCvs37sHA5Zsu7Fe3A7Onb&#10;LDf5FqaNGwp5V8QqgfuFCqsEtilI2txSM2lz6wrS5r6ndaTNqJNZFrmbr3PFSyRtbs9JVME/0uaW&#10;Zkibe5rJpM2kzaTNZ+VJWXJ2hkpZqFOmtvnsDULavPVDzd5HCwLGZxJCm5diKd2inTRIm/syRicN&#10;6AtWCWxbPfo2t66gtrlPEU/f5obiqG1e6Nu8SxzjIu+R8hyzBLzCDjEFcUSb3mAHdYMdxPoqWUJh&#10;K2qbez6Xyi91sXQgHldIm6EDqW1uqwBpM2nzh6enrdDWfcSE4XKQHYIhu5M27+D9PuIVOGlz33eT&#10;Nt+SNpM2kzb3lFBCjtVgZVBwff62tc2L1OE2SPe1b3MWub9Bra0smEmb+ziSYyudNNp2nr7N7ZhX&#10;6NvchwV9m/e+oG9zmyH0bT5tyKhtPt3k00mjTQzS5tYV8rCNtPlyS1LTIn4zhvsOxEDUNuNenU4a&#10;0BvUNvc0Q9rc+iJs1twG11TS5lc7eb9TFf9Im0mbb0mbSZv7WkvafD7jkTbvHMjRSQNuVuik0bZf&#10;dNLoaZNOGjAs6KTRciedNOTND32bzzvMhb7Nu4ya2uaWL3NYpHKQAZYq0SFpc+tA0ubWFc57V71B&#10;WhPV80oxIfLZUBOdvs2PUICTThodK1LbvBNWapv7FCFtlscCCQ13WCWQvs0nwEgnja0bSJtJm+8c&#10;vl8lbY6kzedndndOPWmgb3M75pE2t64Q0w4x7jPUUfaYZahthg6kbzN9m3cuS21zmxjUNreuoLa5&#10;3/R++7R59dUbSrEG9bxykYrZyYKAFTgmbobNugvLKpWi5zc5GhxT3NzzDMXNrS8obm5d4UMMZTU4&#10;rFDcTNy8lSaHpEzcTNzcEglxM3EzcfN7FDE44uaLqxtxc7+4v3d4OCRubisIcXMnISwTeFpNfSmm&#10;orYeb7MMlMCrx/EsE9jmoL+uTKCrYu371xo351Sq4eBJ4+YmBbwPuKOguLkNWxeSVA83VGgLmCiI&#10;m2HBIW4GskHcDJ1R3bJmw6UHnZtbor5TthjEzS1REzfvzxcNshqqm4mbz574kI0d1c3b0ZC4mbiZ&#10;uJm4+YfvH7776e3N0wN2BXEzcfPvDQulUyZuhtM/vTTopbGfTNw376Xx9XBztIZCXUwsRXz/51rF&#10;gK9XXahujQbHTdUq5VpqMYRCcGwPha2ImxvFIG6GpYPqZjydyxvL4g012CMmDOJm6ELi5pZnpJCO&#10;L2uap3fi5mYRkvARBXHzvqkjbs6GAmeYlKluPhFG4mbi5j2JuEjr5tYXtG6GTRutm9umjdbN/XBI&#10;dTMMC5pptNxJ3Ezc3AYDcXPriq+Im+Pi18Wg6tO4WWhzqHMeoXTKxM19QSyr6GwNQEfplImbewc6&#10;4mbYdjviZhgaKeS1GCiPEioTN7ctKnEzDKZFjDEMT5qIm/cnvkqtTNxM3JyX6r1hIKDIgOrmUzkb&#10;qpupbqa6GSW99zTT2K+4qW6mupnq5jMqe3X7uw8A7r3aVBA3Ezc3xkrc3LriD4qb1+QtrvUKUosZ&#10;SfIWzTYrBe77kHsFqWmmAfCIZhoIqend3IcGcTNx89P2qP9OkWNH3PxwIl9e9iS+GG5IiZvbNk5s&#10;1AJxM3HziZnmuEQX5xINNEIjbiZuJm4mbv5dlkbcTNxM3EzcPN9SKBdmeblK7+bbG5pptPO+I25u&#10;fXElbq4p+mzw2UZIXUL0wc1nb8iK2eU1Savfbi6/2nMXbaoV1c3tB3aepQI79XTe+ySFE3++ufCd&#10;Z4bTnbbFoLoZupDq5ja5otuQ1zw5RYQcVDfDYCJuJm4WTUhaU10MZRMcbg2ImzdaSNxM3NwWpLrE&#10;HA2vRbDyF800cD2Kvng/X9EdOvQ4l51zBtGOU0aLUo275mSIpVoteY3BUMRb6ZSdS3lrNT1GqVY0&#10;02gTi2YafZLQTAOGBc002vU/1c1UN7fBQHVz6wri5pYvv33cXEKIfy1urosr0mgKFZVOmWYafUdB&#10;Mw19nKB3c8sYjri59QVxc+sK76sTteA851Ld/HSSed8nTDFUNxM337jiYl0NVcrxDStxM3Fzy8LE&#10;ze2Q52uJxXAG0OCY3s1woUfc3CYWcXM/HBI3w7Agbm4Zl7iZuLkNBuLm1hXEzS1fEje3riBu7jsK&#10;4mZkQX9c7+a6BIvtJ+INl2KNi6GQKb2bm/0O1c2v9r6gmcbFhZm4GcAG1c0nZkrcvHVDSWEJBtWn&#10;egVHM42t64ib2yGPuBnyK9XN/WxT1rVKeplqkRw+SSNu7h1I3NyZgSdubhmXuJm4uQ0G4ubWFcTN&#10;LV8SN7euIG7uOwriZuLmRgjv4wvgZu/DanjMqRi1yzFFi6FtRPKQS03J8KBYNRJXjOT9Oj+EKHJM&#10;dXPLnlQ3t66IKcnL6um7Zaqb+3pD3Ezc3OYPcfNpMKQ1blXGp1gMjTGIm9shj7iZuHm/2XW4PyRu&#10;bplWjGZryoa9isMkQ9wMHUjc3DIucTNxcxsMxM2tK4ibW74kbm5dQdzcj//EzcTNxM2/VylE4+YQ&#10;XIhzsqga+cUHXwxOj7HCgTG4KOzdEAobeRfyarIqx+OEyyktlqsBbETc3BYS4mZnuSNCH2biZuLm&#10;Nn/+gLh5kUxsoDqYu53g5mwpfohZmLi5HfKIm2H3QHVzP9sQN7dMS9zch0UQFFINehOvToZUN/fB&#10;RNxM3NyWX+Lm1hXEzS1HEDe3riBu7msvcbPaVPxhSwV+PTONP6a6mbh5X1SJm9tCQtxM3HyTyrJW&#10;w52NKgP2jZtpRKk6PL/wwvLQLlcvhdrnEl0lP/zjmWkQN78+3afEZSk5zoeDw7soUXm7UOYDTzVy&#10;xM3EzVQ3v715enj/+LpJR+6UTpm4uR95iZvbBtb5tIp7zDzjevXslbiZuHk/Djri5tYVxM0tsxA3&#10;t64gbu5rL3EzcXPbotJMA7brSqgciZv3RZW4uS0kxM3Ezd86bvbijmzAfoiOcyVuvr1xeQmuGEqi&#10;olK5EDcTN39+vHPqcskttWaDR7luteQ1Bm8g9goFuZS3VlOHJ4etWCqwren0bu6HQ5ppwLCgmcZ+&#10;AhDrw1wMewqPmwrno18tTyl1qyVXS/kgj7fYbnvrKcVjpzlQtTIUbvba5L3I/brhclS1skTBDYXz&#10;a07V8i2q1VJEjT9fOjw+mHJRnsYshne1uhVxc5sXxM0tXxI3t64gbu47CuJm4mbiZpppuCoizVe3&#10;P3z/O11xH3FXQtzcFhLiZuLmG7GPFwvv+dlGAahipMDIhPJSvbfUe0WxozUQngyJm08CXeLmEzmu&#10;2ftoOFW7Bccd1c2wxyZu7p0hLuVLNLyCUC7MzgfZn1gGIWInmmm0nQrVzX0EUt0Mw4Lq5h0WWkAw&#10;cfO7z4/3xM1vLq9p7oKiR8TNLbMQN7euIG7uay9xs0oYNNOAoZFijZarZVX1T5DIH7FUINXN+7aM&#10;uLktJMTNxM3EzWc5K800Nka9kXqRFU11VUqKRO/mXx5Og4hmGkjsqW5uCy1xc9+W5+jk2cVcuUgz&#10;jS6j8WjZQ9wM84q4eT/XEDdT3dwmhjVHEDf3JBuUNiaV5A23ygF1Li7UFC3ePqpVCdFbFsSAV9Hy&#10;LiGEaFEJYau6uCKNpkW9g7qXCqk4ZzAnVK1qWuS5gSGUOkqE4P1qqB0TsNXqsnShIRSqDuXZha9S&#10;LWx61AmqlYgNajLEikq84r2rfp3H0q22v2K2xMLdgXM5l9XwXVG18t4nU+004uaeMSJmDEfc3JYf&#10;mmm0riBubl1B3EzcTNxM3Aws6GvhZtkRSfHa+QZM7fViTsHyxlYJlalu7j+v7EWdsziUa1sMqpt7&#10;F1Ld3LYPIjl2sRreqzg8HBI3QwfWNQTDMZS4uekxtQszvZvbYCJuJm5ug4G4uXWFC2vyllWKuLkl&#10;WQWOqW7uuz+qm4mbiZt/x0Hijt7Ne/akmUabIXcJ0wVxM3EzcTNxc99OfTV181fEzbGuznDbrxi1&#10;6FRccQZlgar6R3Uz1c37M2WaabRNxz1x874VvVPgWKqEEjdfXob4lHwqc4kacXOfV/Ru1rfR9G7e&#10;pe7EzcTNT5825xiliaa6uQ8Lqptxs051M/TGutQlGGQUVDe3vQhxc+sK4ubWFcTNHa2Jn2YibiZu&#10;Jm7uc4K4+WyLcSVuDqGulpJ6+h1bEpmo4d2mw5tCcU3zxVtK6qlWVDf3se784pw8wpw+p3T4YJbq&#10;ZjixUd28850YU02GSUzc3Pai9x7LQRA3w7xiqUCWCrxcw4gjwVaWaL5KBdxUEDf32UR1c+sL4ubW&#10;FTTTwHzhiJuJm5/OF1QR7XdcEe8Y8YGZ+u9Q3bxLSoib2xafuLnjBuLmE2hlqcBzYb0qT8MNvABz&#10;cUlhCQa8iG1cjkt0cZ6/0T6thByrIRC2cdeUCiRu/rvBzSG5xcJKNW4OPsmInW4eaKbxuq2Z98TN&#10;+07qTumUaabRNxPEzXCQr27JcQ7IiJvbvFI6ZeeJm4mbiZtP4ly8kkq11FDnuxdli0Ezjb5KETfD&#10;KkXv5j4wiJvRhpnq5j5NiJt7X+SULEfuiG+u6N3c+o9mGlQ3U91MdXPfdhA3EzfLKe9O4+ZllZfu&#10;BoHVF63EnNtyL+5wpyfvoXMMFoyOrVZ5/OYM5qUKHFPd3Od9kceDq+EOjLi530J4rAZE3Nx2lWIR&#10;Qty8w8IlV0u1euJmj/7ubiFu3kcQ1c0tsxA3t65gqcC+eWGpQFDmslQgXlA52ZeJxeH8hkr5YhA3&#10;9zxD3Nz7grj5sinxYQ0xGQ7c9G5uo4fqZqqb22Bwmermf7i9IW4mbv4b4+YgqpM8l0YqSC04PEXD&#10;0wTi5k5LHT6FIG7uK4GvpWSD2TtxcxfnqiMecXMfTMTNa07VMpuIm3fbf2WLQTONzhWJm3tiCSWE&#10;aJhX9G5uq1RA1SHNNGim0V8w3hE379PknmYa7ZB0p4TKjriZuLnvRgzm7ihIIm4mbu7bN+LmzVOE&#10;uPkQbo4hesMRQNUXdD4vZTVcwH/h3fwVzTS+qrqZuHn3A5ZRUU3OJwiOZTi5sBiWQuLmfYN9p8Cx&#10;iHOJm/dt5Zo239ip946yxaC6uW9JReZNdTNx83lT4YN4ouX5bCJubuf9+4AXWcTN/bxC3Nz6gupm&#10;qpt7xoiYMahu7nuRLELlZHijStzcBhNx835Guk94O0V1s7AywxmbuHkrV3yHGZnezfRubjs34mbi&#10;5v806mZX/bIaFg2lia7ZLcFiO6EM2+Vqs8ij+nlVQmxF3NzykthE15SDoQNRwZTkIkfKac5pKW4L&#10;iJv7CcUTN+93P85Hv1qc+zwWFiVu9lQ370OIuLnn87jIbDLczBM37wf+O6VTpplGX6WIm4mbGyG8&#10;J25ufXGnyDFxc1t+tuIYqwjDpicDqpsvT66Im0/gFA+KBnKAf5zqZqqbWwKimcZpMBA3EzcTNz89&#10;vH/sD+10qcArcbMXT2rD+uQUbs4hWyojKZ0y1c39HErc3Nc3cagp1TACPZYWJW6GDiRuPkk6pkc0&#10;7cJM3NyGEHFz6wpH3Nz6osiTuGBAH8TNjaPdB7TeIW4mbu5Dg7i59QVxc+uK+4gZg7i5H5Jy9pZ7&#10;X6qbNy6C/NhwmMI/TtxM3Nz2fMTNxM24aQvVFWcQRipfjJVmGn0ZExHwVaUCv56ZxtdUN39F3Byj&#10;SxYdMFpwiJWQ6KXmt/0sFdg3sMqCg6UC+1JK7+beFzTToLqZ6ubTi0p8Uknc3DdKxM09XYbg/WrY&#10;vBA3dznEXcR37iwVqPMMSwXuyw/VzS3PEDf35Ye4+fbGjIKRHxM3F6kJv1ouyoGs0UyDZhotD1Pd&#10;THUz1c1/3+rmr4ib05K84XCoILVcpi/F4kaCthg00+j7w5BTqRZDZdQpi0UI1c0XR2onDrqWEaht&#10;MWimse2TDNXIqW7uV1IBzydUN7d9JnFzz+fEzX1YEDf3ceG2aobZIHkhbsa3iFQ3t+WH6ubWFVQ3&#10;w/2UUioTNxM3396kpa7OYOyuzpTEzXu9O1/nPp/KZJGlAveuq3nedfgyxaU1ZmcASMiPyupE/DoP&#10;hG1czCnI3276nNfhIa9GmUgGl0DVyFHdDPveP2ipQKqb2znvSnXzV8TNkmGcxfwaE0aKLhfD7avS&#10;KdO7uc98mmm0GULv5tPzJ+LmkzghumDavhA3d+thrTqkd/OuOiRu7kmWuLkvvsTNKmMsi+zMDKd6&#10;4ubGWImbW1cQNxM3K4fMhMmF6mbi5tO+vvglJAPKRHS8SXSJm10WN4NigLOIjqluprqZ6maqm1/d&#10;/vD9w3c/vb3RXXGndMrO/zFxc5YLKstFL15qiY1ONFUlVA9ffV1DsITCVlQ3dzzh0ypm5fNbSx/h&#10;PRfVzaetlS9lM9CZli/16LpD3EzcfB9Q4xJLKUuYawBU0T+qmztWJG7u+Zy4uY8L4mYkQo64uU+T&#10;HFMsaZ5zWSpwv+0kbiZuJm5WNanucBdH3Ezc3NaXEgSBpPnJEA+GxM1nckx1M+5gg0/BsE9xeqe3&#10;puQNVOyLVvRu3gVMzv8xvZuJm/df+ErcXLyzWFV6hZtTDIlmGmdkSty8j0ALCFb7A+Lm0xBa5MWU&#10;4QWE0inLSwuqmy/WNMTNbZsub+JStNx+BVTHEDdDB9K7uXcGzTTwjpi4uY8M4ubWF8FJ2ZQ4RyMs&#10;FdiU3nc003i8p7qZuPmTKCvvlRCJ6ubtTETcfDoZ0kyjrbJSiC+5xc+XWYd3WE6K9xE37xauNNNo&#10;w4lmGq0rRC379dTNXxE3bwWoDe5FHvOFr9GXOlfReHU7xVKBfTCxVCBLBe4XAvRu7vMi0kxjHxbE&#10;zX1YUN2M2hB6N0NvEDf3aULc3PqCuLl1hQ8xFHmXOTUbJW4mbv78SNxM3NyvoFCJRNxM3HynwTFx&#10;M0gfRH0tks/5OutQVeSIm9tOhbi5dQVxcz/jXYmbk4/V4tKAkNqHJa4Wha66jaaZRhu3lr7DPYVU&#10;36SZxu2No7p5556i2a5lMbxiopnG/kb7TumUqW7uS0dNi4yn+ZYsoJefvBnw3vLcR7VaXQ7RUFIv&#10;YF2HTTpcvaGmi261uKUmQ6yITlvb47ZqeR6oW1HdDFt8mmn0uSVuYDTTuIiGiJvbDpC4ed/JLHMZ&#10;HtXNxM3EzcTNyl/mXu0QqW5uSwvVzYidiJv7wPAxumSQsTpkT8TN0IFUN+/btm8fNwcfLYNdezen&#10;uprcSNTllI9+tTwn8aoV1c1UN7fZFMQTzVBMI6B1jp0BYyurv7sCx/ZQ+AKCZhp96aCZRusL4mbA&#10;g8TNCI7DskZnuB3VRf+obm5zi7i5zy3i5jYsiJv3nRZxczbsM3EXR+/mk6CVZho009iTiCNubksL&#10;cTNx84enp+1+7k6BY0fc3CZJii4Xg8LKaykScfOecYmb21hyXnSwzlA/QeHmdXXVsvHLeBz3LmzD&#10;dl7DD1sZju+q5h/Fza9PG0yKm/fJTtrcIUZOJXnDcymKm5s+5j7g/TVpcx9MFDcj2HCkzX1oVO/D&#10;arBEjOoOm+Lmti0jbW5dQdq872RIm0mb8yK51TAQECM50mbS5j2JkDb3bQppM6YJipvbnoO0uU8S&#10;0mYYFl/Ruvkreml8RXHz16PNi/fRsFHypM0I6aNzaTHUDPLqwRRpc99e0Upj7wvS5r5yhFTEdmx+&#10;+UXa3Mj7nTbFoLYZ8zRpc9+hkja3POMXH3wx3PCpmn+kzb0D6dx88Vcx7J1ppUErDVpp9A0LKgXo&#10;3HzSIVHb3JYW0mbSZmqbf3p786StdxyiJNLmni88afOOktx1Vhou+2BRHCsZkjh9rhZ1PYJjJwcv&#10;4maTJhxnu2hziZt3P0vBpdVQMohWGm3DfR9wR0Hc3JcO4ubeF3RuRnDslli8oUZDpLi55Zk7pVMm&#10;bm5zi7i530LI8T4GQw2FhK8yKW7ed/jfOm6W6uuLe3X7w/cP3/3FEfYOLdHSmupiuOnFNk52fuEi&#10;bh4GwqR81EpjGAgr9CT5pGQ4RmEb1BwPA6kd3EFx8zAQnvFyjVIEYn4bj22ceJdK3ZxTYYthIDwX&#10;lhSkXts8ELYR16UlujgP9JK4efhFWKlj6zo5501f8WIbl9aYLV+EZ8OyuiDdPQ2EbVDcPPwih0m4&#10;xro6w/hWjaTkiyvuXBBkHAon+hqlYIklFDaSwmTLXk12HArTw3HcPI6lZvsiGcJS58TpVvIDS6ut&#10;Su44FiYJ5+RpmWUEOmwF4uZxKDXljxYKHIdSk17kLSkbFkGHrUoOOVRDB2KqOCxuHn+Vmvg+LduD&#10;4+kkdthKsOdSDPlPgWOZJEKTDAcb1Qpw8/CrXtZKYxxKT/3inaUuksdWQWpiXoyHx6FUvjiKm8eh&#10;1MT3B8XN41A4753oYQ45N49DqWzhD+LmcSic90dw8ziKThTXFwocR8HZLsWucqqGNdGrVkvZFoHp&#10;0qF1ykdx8/CrAu4pJBcF0/ZFtfLduXkcCme73eACW4Fz8ziUyhFHCwWOQ6kcERfxQTcMi4CtUi3V&#10;siAqcCwbiuSrYe1VrQA3j79K5Yijzs3jUCpHhBKCFOKbrr0BW8kht1yq941DqURxFDePQ6l5f7RQ&#10;4DiUOkwcLhQ4jPXC6uZxLJz5zuUsh6v5wIiqlfeyap/vRcexVMI4jJvHsXDuHy8UOI6F24p1qUsw&#10;ZIyIjVyKNS5lvmi9LG4efxVO/lyqsB7DwMBGwq6S1O40fBWmjLitjoZ3RhEbIW4efxWmjMPq5nEo&#10;lTJySpbaHREbeS8kIRj2MoocH8bNw69KOPXzpkOZjwrVRvxfQkxn97ZxJEwX0a2CiaYrVsI2F3Yw&#10;H39KrWyYu+rPe1m4XUnzKLgJNATBP26OgT8OcfNJZwoWF8Phhvn4qJfGMBDu+oibT79RXoIrhjyH&#10;yZu4+eFs6EjcjFetxM3tDr7mbSswX5gUON68+4ibz1OLuLmNJXHPJW6+6DF9WOJq2MDqkn/EzW0w&#10;WfoOT3dHrJuHWzENjomb2y9E3Ny64v+xd30/cuJI+F9BPN5LsDENHW1Hyma1p5Oiu+h2pd15ZHqY&#10;9Eg9TR/N5Mf+9ffZZRsbJYD3YXU6VR4CHqrKpvqzscvlKsHmZq+LGj4KODaxurcSGY4Fm5u9Avdi&#10;BxVuUGBoBsI+mGy2+IaUEVfg3bw4CLK5uTt4h96773o3L+uQzc1He4LxLrJRh4kClzUYWo7Z3OxH&#10;DJ0bY79pdyXq/H+huRkpZ2D+XDfNxgZNVdWIJrb6JYlMx2xufpVtNgWH6mZzc934s5uLw1A4jrN3&#10;Mxln2bv5b68yNjezudnkngtHCIwp7N3szumwudlP2gR7N3td4FyDkhuWvJGfMpubpz0tNjd7LLF3&#10;s2DvZve9Ye/maYxg7+ZpjGBzs9cFm5ujABfs3TyNGEIpnL3d4pwbOsaxd7PvW+zdHIBpX8jdFvfw&#10;0EYtZV3g1PMGG3BoysQZBTY3a7scezdzMI2Mg2kYH1gOpmEs9RxMw3rocTCNcN4L53oOpmF3L9i7&#10;2U9g2bvZq4LNzdNcns3NASz+fOzmRS8Dyd7N2Eu9i0NwTKkCF3UXhcXgYBpTx1V1XRcbltNRWAz2&#10;bp4UyN7N08jHwTQmXAjtgL3bsIUdh8XgYBrhIoTNzb5zsXezV8Wf9G7+vzQ314jZKDf4UYcxHrQ3&#10;cINwM+t+1GFgDA6msSlgR6joHUKx7DcEtw15ENJg3zQbgnCGvw3HbjamzK1ROziYhl5IRctJDqZh&#10;9gQ4dnM4gy1lhWjjq5+JWRRm9m72MxX2bvaqYO/mqWexd3MIC6maDXG2ZXiEgs3NgQLZ3Myxm+0W&#10;Nns3T4MsezdPYwR7N3tdsHdzaGBlc3OoDTY3+27C5mavCjY3Tx9VNjf/DwfTQMaiZlPOp3DMQ4IL&#10;pBpfN/KwuVnbTMNjLZvdqNnczOZmF+jq9yjrH5ubp08LEvGxudkfU+ZUgX7+hUSpiAa5/oWKkv6x&#10;uXnqWWxu9lgCLNjc7IyFiPWJvE2r23syDLLIwTQ4mMbUmzbn7ws9XDhV4KRAThXodcGpAr0qOHZz&#10;OF4guQinCvTY4GAaXhUcTGOa4wv2bvaJVti7OfsrYjfvpIIj+brveTSWs3ez9lTmVIHGX3unCoUE&#10;nasr0NBTGalN1RbUhTyCvZvZu7m7E+EeFpubw11ANjf7WSWbm70qhMRYu98Qok2GwdbY3BwokM3N&#10;fkuLzc37XdVsyHweJxjk2M0eQWxu9iMLezd7VXCqwMkMxN7N0ayWYzdP0ODYzZMu2LvZj57s3TzB&#10;gr2bv+Pd/Kp9/fHh/W1880P7uj3h5pW+O3652L/hLmsvHw95kesH1/6WfZnSo/6O1eHXqXhX5GCH&#10;SHBZMUvMMB+HzCKJGRafkFkmMePEachcJjHDUzhkVknM8BgOmaskZrjrhMy7JGaYTUPmOom5iZmb&#10;JGZEeQ9r3icxa6/akBvlJIzNQZaGMm1YjGpPw5mOnxCxpyFNzKCGctK7z8Am0tAmZnBDOan2GeBE&#10;GuK0z2ekujTMiRnoUE5pvDZ7hbWjnMQ+Qx2SmSWxz1An01CnD9RHjU9DnZyhDuWkxs9QJ9NQp30S&#10;o8anoU6HUo3Y01CnDTQRexrqdATTiD0NdTqWaciOcormyxnqUE5in6GuTEOdjiMaNT4NdeUMdSgn&#10;NX6GujINdeUMdSgn1T5DXZmGunKGOpSTap+hrkxDnZqhDuWU2nWUy/B3RzmJfYY6lYY6NUMdykm1&#10;z1Cn0lCnc9tH756GOjVDHcpJjZ+hTqWhTs1Qh3JS7TPUqTTUVTPUoZxSu04EH2oe5ST2GeqqNNRV&#10;M9ShHNROCyC7gBq645idD/k5z8ZDPubZcMiHPLs/5PeaB0uqdtTrLnebfT7kNthHnp0Ouc3rY1Zf&#10;z/2n7tfeUI56GUYqtCngbQsmmvMlpCWfHqM0G4jQMjgyd70a0RR30JKbZOnL5BVig9FPYg9PLpKT&#10;l4yVLouyct3ONcJdqTE62bb9Mgts4taYVpO6HZm7EjmlfyHp5IiyTG78Tiw5kmPUrhc6qe46Naah&#10;jisow8qy9L1Avg2SrnZVCdalttO5QSIvG1FjAbJETplNiFzuinrvOqFrs7tS2wVULQrCvnWTWBRv&#10;E1qTfMobskwvSvxQpBwAovKjsWuGu9rmkHOCEU8B1ZalU7YOQ47gqDv/mXRS3dVKl0oJ21Np639F&#10;elVUdupMuTBWyHEoG2saPQpVClnI3ADkGuGurjFmw92Q0zb6ivRaij3BBr2jrFZ+V8SjLizKZKMQ&#10;MH9Futm8No2hgFsr5KVUVpGiavarjRE7aeeiwmwNr0g3Ya5MY9w3wOnOXZ0Oa3R9UvkapdmQNTLp&#10;VM+sCceX+6fjj90f4QgpSqURMGPCAG0GRI3sAt84/Xs3qqQVnX+ohKgKmksIk7jA1hfXE5esXFUi&#10;azzJ1V4ZNH2aBBdlvbcDa4PXN6PH9FSUbnCRJYYxN7bEFc20SHut5kXowM5MN98np5QCK+SF3BfU&#10;YNrJXCanYzKmMbuq1v1vabgTcEtVdoVI4flXyOuytPNTOoSyQl7VwtodmqpA914hR3wF20dpd26Z&#10;HFHjcd7VwksUjZ9zOIW7q0O7xPBogUEh55flU8Qfkk8HK1boC1Xb5bIABpW3rLl2uKttT1EI2dCc&#10;0e44Lcqn4wzUnEo1qnCzUyfWXUl8IyV6GJHvVKVqN5V2ZO5K5LTPQ+Q1VAlFLQFH6X5C/VMWspT1&#10;Ms5K/YKWXJS7vbffuEa4q1WNcdE3jbFZLBcbQzkriRxjTo2BY6ntZu/CUhsH+EVqE8ybqPV3AF1x&#10;Sfa3ZpDu3Y7n/tYRs56jGsO+n6zqOe7Lbfx71z/r+eitPz89/Px0PpvC8PH+3XnIPrWY9xbFjwXm&#10;9vrv7fl6aumvqsA/27IbkRv5kZzzRU+GZQViwx89tFxRJdTYiOw63Maf2tuJ6B5w5/WBCj9fb69v&#10;1w/Dmx/M3fj13OmGni//7h6zpwdMsSXVfDx1z51/p/Z47C6joEen9qEj6VX4Uo7DvJYRqCU/QkVe&#10;thXgKEmIk03vYuk1a/f4iKWEZ7YqWWL2HKbm/jIxPz9d+uFbb3bGW9maid4piVSjtXTfP3z9MGRD&#10;j+UM4HO7Hn9+gpLft7fxQzsgrxr++Kkbxn/hv8dzj18QqxZzh/VMP/zxrb9r+kOun+bZ56G9HvLb&#10;f17aocuz8z8ut0O+R3+E2NEU0GNgjs2G8Ml9+OTy8vyuB/Qw1qJ15lbTj2d3+zj0z7/1w8NbXSse&#10;tZcj6sY+1oiVGRXejSjj0WM/HLu3b839sX8G/t9ffrketXCtVQ2vX7/81g7XTN9igdd9Gf/Z/3Jq&#10;r50haD/Rnhr6y0SrOS/925exf3zSG24Gh6RXW/h8uxrgfIQyTk/Hn9qxDcuG6nUn+1N/fuiGN/8F&#10;AAD//wMAUEsDBBQABgAIAAAAIQDcdL1s4AAAAAwBAAAPAAAAZHJzL2Rvd25yZXYueG1sTI9BSwMx&#10;EIXvgv8hjODNZtOW2N1utkhBUTyIVfCabtLN0s1kSdJ2/feOJz0O8/He9+rN5Ad2tjH1ARWIWQHM&#10;YhtMj52Cz4/HuxWwlDUaPQS0Cr5tgk1zfVXryoQLvtvzLneMQjBVWoHLeaw4T62zXqdZGC3S7xCi&#10;15nO2HET9YXC/cDnRSG51z1Sg9Oj3TrbHncnr+C1fEmTMFs5D29HdPlJfz1HqdTtzfSwBpbtlP9g&#10;+NUndWjIaR9OaBIbFMiVXBKq4H4hBDAiyqKkMXtChVgsgTc1/z+i+QEAAP//AwBQSwECLQAUAAYA&#10;CAAAACEAtoM4kv4AAADhAQAAEwAAAAAAAAAAAAAAAAAAAAAAW0NvbnRlbnRfVHlwZXNdLnhtbFBL&#10;AQItABQABgAIAAAAIQA4/SH/1gAAAJQBAAALAAAAAAAAAAAAAAAAAC8BAABfcmVscy8ucmVsc1BL&#10;AQItABQABgAIAAAAIQDLsYyEekQAAAsqBgAOAAAAAAAAAAAAAAAAAC4CAABkcnMvZTJvRG9jLnht&#10;bFBLAQItABQABgAIAAAAIQDcdL1s4AAAAAwBAAAPAAAAAAAAAAAAAAAAANRGAABkcnMvZG93bnJl&#10;di54bWxQSwUGAAAAAAQABADzAAAA4UcAAAAA&#10;" path="m,2385175l624385,1769888r-115466,11203l559551,1720354r48669,l684928,1682713r68107,-42299l736485,1603176r-51499,-8562l791313,1465386r57598,-83674l943421,1260799r91681,-128264l1095529,1031329r43757,-75786l1182090,861034r39470,-97396l1244153,682137r6370,-62063l1261417,541671r3482,-107249l1272193,354359r-10180,-70081l1252487,230490r-20034,-71531l1216231,101091,1202240,r74897,l1296581,107286v48471,,95468,-22965,114923,-1905c1430959,126441,1403791,187716,1413313,233646r5396,132143l1418709,477703r-15808,110135l1395280,657523r-9854,76708l1373341,801741r-16223,48400l1332293,916342r-39472,94510l1221829,1129262r-55038,93259l1104727,1309410r-103439,136539l908030,1548407r-85638,97068l678559,1785229,433134,2023273,314454,2136921,190269,2270943r-73494,74761l77632,2385830r-35718,41971l,2385175xe" fillcolor="#00b050" strokecolor="#00b050" strokeweight="2pt">
                <v:fill opacity="26214f"/>
                <v:stroke dashstyle="dash"/>
                <v:path arrowok="t" o:connecttype="custom" o:connectlocs="0,2385175;624385,1769888;508919,1781091;559551,1720354;608220,1720354;684928,1682713;753035,1640414;736485,1603176;684986,1594614;791313,1465386;848911,1381712;943421,1260799;1035102,1132535;1095529,1031329;1139286,955543;1182090,861034;1221560,763638;1244153,682137;1250523,620074;1261417,541671;1264899,434422;1272193,354359;1262013,284278;1252487,230490;1232453,158959;1216231,101091;1202240,0;1277137,0;1296581,107286;1411504,105381;1413313,233646;1418709,365789;1418709,477703;1402901,587838;1395280,657523;1385426,734231;1373341,801741;1357118,850141;1332293,916342;1292821,1010852;1221829,1129262;1166791,1222521;1104727,1309410;1001288,1445949;908030,1548407;822392,1645475;678559,1785229;433134,2023273;314454,2136921;190269,2270943;116775,2345704;77632,2385830;41914,2427801;0,2385175" o:connectangles="0,0,0,0,0,0,0,0,0,0,0,0,0,0,0,0,0,0,0,0,0,0,0,0,0,0,0,0,0,0,0,0,0,0,0,0,0,0,0,0,0,0,0,0,0,0,0,0,0,0,0,0,0,0"/>
              </v:shape>
            </w:pict>
          </mc:Fallback>
        </mc:AlternateContent>
      </w:r>
      <w:r w:rsidR="00C361C1">
        <w:rPr>
          <w:noProof/>
        </w:rPr>
        <mc:AlternateContent>
          <mc:Choice Requires="wps">
            <w:drawing>
              <wp:anchor distT="0" distB="0" distL="114300" distR="114300" simplePos="0" relativeHeight="251642354" behindDoc="0" locked="0" layoutInCell="1" allowOverlap="1" wp14:anchorId="1DFF610D" wp14:editId="48A5E89D">
                <wp:simplePos x="0" y="0"/>
                <wp:positionH relativeFrom="column">
                  <wp:posOffset>1328009</wp:posOffset>
                </wp:positionH>
                <wp:positionV relativeFrom="paragraph">
                  <wp:posOffset>3337256</wp:posOffset>
                </wp:positionV>
                <wp:extent cx="4189450" cy="4227554"/>
                <wp:effectExtent l="0" t="0" r="20955" b="20955"/>
                <wp:wrapNone/>
                <wp:docPr id="79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450" cy="4227554"/>
                        </a:xfrm>
                        <a:custGeom>
                          <a:avLst/>
                          <a:gdLst>
                            <a:gd name="connsiteX0" fmla="*/ 0 w 4128447"/>
                            <a:gd name="connsiteY0" fmla="*/ 4223982 h 4223982"/>
                            <a:gd name="connsiteX1" fmla="*/ 484495 w 4128447"/>
                            <a:gd name="connsiteY1" fmla="*/ 3828197 h 4223982"/>
                            <a:gd name="connsiteX2" fmla="*/ 723331 w 4128447"/>
                            <a:gd name="connsiteY2" fmla="*/ 3643952 h 4223982"/>
                            <a:gd name="connsiteX3" fmla="*/ 1412543 w 4128447"/>
                            <a:gd name="connsiteY3" fmla="*/ 2906973 h 4223982"/>
                            <a:gd name="connsiteX4" fmla="*/ 2879677 w 4128447"/>
                            <a:gd name="connsiteY4" fmla="*/ 1371600 h 4223982"/>
                            <a:gd name="connsiteX5" fmla="*/ 3091217 w 4128447"/>
                            <a:gd name="connsiteY5" fmla="*/ 1201003 h 4223982"/>
                            <a:gd name="connsiteX6" fmla="*/ 3289110 w 4128447"/>
                            <a:gd name="connsiteY6" fmla="*/ 1132764 h 4223982"/>
                            <a:gd name="connsiteX7" fmla="*/ 3500650 w 4128447"/>
                            <a:gd name="connsiteY7" fmla="*/ 1091821 h 4223982"/>
                            <a:gd name="connsiteX8" fmla="*/ 3637128 w 4128447"/>
                            <a:gd name="connsiteY8" fmla="*/ 1050877 h 4223982"/>
                            <a:gd name="connsiteX9" fmla="*/ 3719014 w 4128447"/>
                            <a:gd name="connsiteY9" fmla="*/ 1009934 h 4223982"/>
                            <a:gd name="connsiteX10" fmla="*/ 3780429 w 4128447"/>
                            <a:gd name="connsiteY10" fmla="*/ 962167 h 4223982"/>
                            <a:gd name="connsiteX11" fmla="*/ 3835020 w 4128447"/>
                            <a:gd name="connsiteY11" fmla="*/ 880280 h 4223982"/>
                            <a:gd name="connsiteX12" fmla="*/ 3964674 w 4128447"/>
                            <a:gd name="connsiteY12" fmla="*/ 655092 h 4223982"/>
                            <a:gd name="connsiteX13" fmla="*/ 4067032 w 4128447"/>
                            <a:gd name="connsiteY13" fmla="*/ 334370 h 4223982"/>
                            <a:gd name="connsiteX14" fmla="*/ 4114800 w 4128447"/>
                            <a:gd name="connsiteY14" fmla="*/ 163773 h 4223982"/>
                            <a:gd name="connsiteX15" fmla="*/ 4121623 w 4128447"/>
                            <a:gd name="connsiteY15" fmla="*/ 122830 h 4223982"/>
                            <a:gd name="connsiteX16" fmla="*/ 4121623 w 4128447"/>
                            <a:gd name="connsiteY16" fmla="*/ 68238 h 4223982"/>
                            <a:gd name="connsiteX17" fmla="*/ 4128447 w 4128447"/>
                            <a:gd name="connsiteY17" fmla="*/ 0 h 4223982"/>
                            <a:gd name="connsiteX18" fmla="*/ 4128447 w 4128447"/>
                            <a:gd name="connsiteY18" fmla="*/ 0 h 4223982"/>
                            <a:gd name="connsiteX19" fmla="*/ 4060208 w 4128447"/>
                            <a:gd name="connsiteY19" fmla="*/ 75062 h 4223982"/>
                            <a:gd name="connsiteX20" fmla="*/ 3957850 w 4128447"/>
                            <a:gd name="connsiteY20" fmla="*/ 191068 h 4223982"/>
                            <a:gd name="connsiteX21" fmla="*/ 3732662 w 4128447"/>
                            <a:gd name="connsiteY21" fmla="*/ 429904 h 4223982"/>
                            <a:gd name="connsiteX22" fmla="*/ 3562065 w 4128447"/>
                            <a:gd name="connsiteY22" fmla="*/ 600501 h 4223982"/>
                            <a:gd name="connsiteX23" fmla="*/ 3357349 w 4128447"/>
                            <a:gd name="connsiteY23" fmla="*/ 812041 h 4223982"/>
                            <a:gd name="connsiteX24" fmla="*/ 3207223 w 4128447"/>
                            <a:gd name="connsiteY24" fmla="*/ 962167 h 4223982"/>
                            <a:gd name="connsiteX25" fmla="*/ 2586250 w 4128447"/>
                            <a:gd name="connsiteY25" fmla="*/ 1569492 h 4223982"/>
                            <a:gd name="connsiteX26" fmla="*/ 1146411 w 4128447"/>
                            <a:gd name="connsiteY26" fmla="*/ 3043450 h 4223982"/>
                            <a:gd name="connsiteX27" fmla="*/ 805217 w 4128447"/>
                            <a:gd name="connsiteY27" fmla="*/ 3452883 h 4223982"/>
                            <a:gd name="connsiteX28" fmla="*/ 641444 w 4128447"/>
                            <a:gd name="connsiteY28" fmla="*/ 3582537 h 4223982"/>
                            <a:gd name="connsiteX29" fmla="*/ 457200 w 4128447"/>
                            <a:gd name="connsiteY29" fmla="*/ 3766782 h 4223982"/>
                            <a:gd name="connsiteX30" fmla="*/ 348017 w 4128447"/>
                            <a:gd name="connsiteY30" fmla="*/ 3855492 h 4223982"/>
                            <a:gd name="connsiteX31" fmla="*/ 279779 w 4128447"/>
                            <a:gd name="connsiteY31" fmla="*/ 3930555 h 4223982"/>
                            <a:gd name="connsiteX32" fmla="*/ 184244 w 4128447"/>
                            <a:gd name="connsiteY32" fmla="*/ 4026089 h 4223982"/>
                            <a:gd name="connsiteX33" fmla="*/ 129653 w 4128447"/>
                            <a:gd name="connsiteY33" fmla="*/ 4067033 h 4223982"/>
                            <a:gd name="connsiteX34" fmla="*/ 68238 w 4128447"/>
                            <a:gd name="connsiteY34" fmla="*/ 4114800 h 4223982"/>
                            <a:gd name="connsiteX35" fmla="*/ 40943 w 4128447"/>
                            <a:gd name="connsiteY35" fmla="*/ 4155743 h 4223982"/>
                            <a:gd name="connsiteX36" fmla="*/ 0 w 4128447"/>
                            <a:gd name="connsiteY36" fmla="*/ 4223982 h 4223982"/>
                            <a:gd name="connsiteX0" fmla="*/ 0 w 4128447"/>
                            <a:gd name="connsiteY0" fmla="*/ 4223982 h 4223982"/>
                            <a:gd name="connsiteX1" fmla="*/ 484495 w 4128447"/>
                            <a:gd name="connsiteY1" fmla="*/ 3828197 h 4223982"/>
                            <a:gd name="connsiteX2" fmla="*/ 723331 w 4128447"/>
                            <a:gd name="connsiteY2" fmla="*/ 3643952 h 4223982"/>
                            <a:gd name="connsiteX3" fmla="*/ 1412543 w 4128447"/>
                            <a:gd name="connsiteY3" fmla="*/ 2906973 h 4223982"/>
                            <a:gd name="connsiteX4" fmla="*/ 2879677 w 4128447"/>
                            <a:gd name="connsiteY4" fmla="*/ 1371600 h 4223982"/>
                            <a:gd name="connsiteX5" fmla="*/ 3091217 w 4128447"/>
                            <a:gd name="connsiteY5" fmla="*/ 1201003 h 4223982"/>
                            <a:gd name="connsiteX6" fmla="*/ 3289110 w 4128447"/>
                            <a:gd name="connsiteY6" fmla="*/ 1132764 h 4223982"/>
                            <a:gd name="connsiteX7" fmla="*/ 3500650 w 4128447"/>
                            <a:gd name="connsiteY7" fmla="*/ 1091821 h 4223982"/>
                            <a:gd name="connsiteX8" fmla="*/ 3637128 w 4128447"/>
                            <a:gd name="connsiteY8" fmla="*/ 1050877 h 4223982"/>
                            <a:gd name="connsiteX9" fmla="*/ 3719014 w 4128447"/>
                            <a:gd name="connsiteY9" fmla="*/ 1009934 h 4223982"/>
                            <a:gd name="connsiteX10" fmla="*/ 3780429 w 4128447"/>
                            <a:gd name="connsiteY10" fmla="*/ 962167 h 4223982"/>
                            <a:gd name="connsiteX11" fmla="*/ 3835020 w 4128447"/>
                            <a:gd name="connsiteY11" fmla="*/ 880280 h 4223982"/>
                            <a:gd name="connsiteX12" fmla="*/ 3964674 w 4128447"/>
                            <a:gd name="connsiteY12" fmla="*/ 655092 h 4223982"/>
                            <a:gd name="connsiteX13" fmla="*/ 4067032 w 4128447"/>
                            <a:gd name="connsiteY13" fmla="*/ 334370 h 4223982"/>
                            <a:gd name="connsiteX14" fmla="*/ 4114800 w 4128447"/>
                            <a:gd name="connsiteY14" fmla="*/ 163773 h 4223982"/>
                            <a:gd name="connsiteX15" fmla="*/ 4121623 w 4128447"/>
                            <a:gd name="connsiteY15" fmla="*/ 122830 h 4223982"/>
                            <a:gd name="connsiteX16" fmla="*/ 4121623 w 4128447"/>
                            <a:gd name="connsiteY16" fmla="*/ 68238 h 4223982"/>
                            <a:gd name="connsiteX17" fmla="*/ 4128447 w 4128447"/>
                            <a:gd name="connsiteY17" fmla="*/ 0 h 4223982"/>
                            <a:gd name="connsiteX18" fmla="*/ 4128447 w 4128447"/>
                            <a:gd name="connsiteY18" fmla="*/ 0 h 4223982"/>
                            <a:gd name="connsiteX19" fmla="*/ 4001902 w 4128447"/>
                            <a:gd name="connsiteY19" fmla="*/ 133371 h 4223982"/>
                            <a:gd name="connsiteX20" fmla="*/ 3957850 w 4128447"/>
                            <a:gd name="connsiteY20" fmla="*/ 191068 h 4223982"/>
                            <a:gd name="connsiteX21" fmla="*/ 3732662 w 4128447"/>
                            <a:gd name="connsiteY21" fmla="*/ 429904 h 4223982"/>
                            <a:gd name="connsiteX22" fmla="*/ 3562065 w 4128447"/>
                            <a:gd name="connsiteY22" fmla="*/ 600501 h 4223982"/>
                            <a:gd name="connsiteX23" fmla="*/ 3357349 w 4128447"/>
                            <a:gd name="connsiteY23" fmla="*/ 812041 h 4223982"/>
                            <a:gd name="connsiteX24" fmla="*/ 3207223 w 4128447"/>
                            <a:gd name="connsiteY24" fmla="*/ 962167 h 4223982"/>
                            <a:gd name="connsiteX25" fmla="*/ 2586250 w 4128447"/>
                            <a:gd name="connsiteY25" fmla="*/ 1569492 h 4223982"/>
                            <a:gd name="connsiteX26" fmla="*/ 1146411 w 4128447"/>
                            <a:gd name="connsiteY26" fmla="*/ 3043450 h 4223982"/>
                            <a:gd name="connsiteX27" fmla="*/ 805217 w 4128447"/>
                            <a:gd name="connsiteY27" fmla="*/ 3452883 h 4223982"/>
                            <a:gd name="connsiteX28" fmla="*/ 641444 w 4128447"/>
                            <a:gd name="connsiteY28" fmla="*/ 3582537 h 4223982"/>
                            <a:gd name="connsiteX29" fmla="*/ 457200 w 4128447"/>
                            <a:gd name="connsiteY29" fmla="*/ 3766782 h 4223982"/>
                            <a:gd name="connsiteX30" fmla="*/ 348017 w 4128447"/>
                            <a:gd name="connsiteY30" fmla="*/ 3855492 h 4223982"/>
                            <a:gd name="connsiteX31" fmla="*/ 279779 w 4128447"/>
                            <a:gd name="connsiteY31" fmla="*/ 3930555 h 4223982"/>
                            <a:gd name="connsiteX32" fmla="*/ 184244 w 4128447"/>
                            <a:gd name="connsiteY32" fmla="*/ 4026089 h 4223982"/>
                            <a:gd name="connsiteX33" fmla="*/ 129653 w 4128447"/>
                            <a:gd name="connsiteY33" fmla="*/ 4067033 h 4223982"/>
                            <a:gd name="connsiteX34" fmla="*/ 68238 w 4128447"/>
                            <a:gd name="connsiteY34" fmla="*/ 4114800 h 4223982"/>
                            <a:gd name="connsiteX35" fmla="*/ 40943 w 4128447"/>
                            <a:gd name="connsiteY35" fmla="*/ 4155743 h 4223982"/>
                            <a:gd name="connsiteX36" fmla="*/ 0 w 4128447"/>
                            <a:gd name="connsiteY36" fmla="*/ 4223982 h 4223982"/>
                            <a:gd name="connsiteX0" fmla="*/ 0 w 4132838"/>
                            <a:gd name="connsiteY0" fmla="*/ 4224327 h 4224327"/>
                            <a:gd name="connsiteX1" fmla="*/ 484495 w 4132838"/>
                            <a:gd name="connsiteY1" fmla="*/ 3828542 h 4224327"/>
                            <a:gd name="connsiteX2" fmla="*/ 723331 w 4132838"/>
                            <a:gd name="connsiteY2" fmla="*/ 3644297 h 4224327"/>
                            <a:gd name="connsiteX3" fmla="*/ 1412543 w 4132838"/>
                            <a:gd name="connsiteY3" fmla="*/ 2907318 h 4224327"/>
                            <a:gd name="connsiteX4" fmla="*/ 2879677 w 4132838"/>
                            <a:gd name="connsiteY4" fmla="*/ 1371945 h 4224327"/>
                            <a:gd name="connsiteX5" fmla="*/ 3091217 w 4132838"/>
                            <a:gd name="connsiteY5" fmla="*/ 1201348 h 4224327"/>
                            <a:gd name="connsiteX6" fmla="*/ 3289110 w 4132838"/>
                            <a:gd name="connsiteY6" fmla="*/ 1133109 h 4224327"/>
                            <a:gd name="connsiteX7" fmla="*/ 3500650 w 4132838"/>
                            <a:gd name="connsiteY7" fmla="*/ 1092166 h 4224327"/>
                            <a:gd name="connsiteX8" fmla="*/ 3637128 w 4132838"/>
                            <a:gd name="connsiteY8" fmla="*/ 1051222 h 4224327"/>
                            <a:gd name="connsiteX9" fmla="*/ 3719014 w 4132838"/>
                            <a:gd name="connsiteY9" fmla="*/ 1010279 h 4224327"/>
                            <a:gd name="connsiteX10" fmla="*/ 3780429 w 4132838"/>
                            <a:gd name="connsiteY10" fmla="*/ 962512 h 4224327"/>
                            <a:gd name="connsiteX11" fmla="*/ 3835020 w 4132838"/>
                            <a:gd name="connsiteY11" fmla="*/ 880625 h 4224327"/>
                            <a:gd name="connsiteX12" fmla="*/ 3964674 w 4132838"/>
                            <a:gd name="connsiteY12" fmla="*/ 655437 h 4224327"/>
                            <a:gd name="connsiteX13" fmla="*/ 4067032 w 4132838"/>
                            <a:gd name="connsiteY13" fmla="*/ 334715 h 4224327"/>
                            <a:gd name="connsiteX14" fmla="*/ 4114800 w 4132838"/>
                            <a:gd name="connsiteY14" fmla="*/ 164118 h 4224327"/>
                            <a:gd name="connsiteX15" fmla="*/ 4121623 w 4132838"/>
                            <a:gd name="connsiteY15" fmla="*/ 123175 h 4224327"/>
                            <a:gd name="connsiteX16" fmla="*/ 4121623 w 4132838"/>
                            <a:gd name="connsiteY16" fmla="*/ 68583 h 4224327"/>
                            <a:gd name="connsiteX17" fmla="*/ 4128447 w 4132838"/>
                            <a:gd name="connsiteY17" fmla="*/ 345 h 4224327"/>
                            <a:gd name="connsiteX18" fmla="*/ 4048661 w 4132838"/>
                            <a:gd name="connsiteY18" fmla="*/ 98550 h 4224327"/>
                            <a:gd name="connsiteX19" fmla="*/ 4001902 w 4132838"/>
                            <a:gd name="connsiteY19" fmla="*/ 133716 h 4224327"/>
                            <a:gd name="connsiteX20" fmla="*/ 3957850 w 4132838"/>
                            <a:gd name="connsiteY20" fmla="*/ 191413 h 4224327"/>
                            <a:gd name="connsiteX21" fmla="*/ 3732662 w 4132838"/>
                            <a:gd name="connsiteY21" fmla="*/ 430249 h 4224327"/>
                            <a:gd name="connsiteX22" fmla="*/ 3562065 w 4132838"/>
                            <a:gd name="connsiteY22" fmla="*/ 600846 h 4224327"/>
                            <a:gd name="connsiteX23" fmla="*/ 3357349 w 4132838"/>
                            <a:gd name="connsiteY23" fmla="*/ 812386 h 4224327"/>
                            <a:gd name="connsiteX24" fmla="*/ 3207223 w 4132838"/>
                            <a:gd name="connsiteY24" fmla="*/ 962512 h 4224327"/>
                            <a:gd name="connsiteX25" fmla="*/ 2586250 w 4132838"/>
                            <a:gd name="connsiteY25" fmla="*/ 1569837 h 4224327"/>
                            <a:gd name="connsiteX26" fmla="*/ 1146411 w 4132838"/>
                            <a:gd name="connsiteY26" fmla="*/ 3043795 h 4224327"/>
                            <a:gd name="connsiteX27" fmla="*/ 805217 w 4132838"/>
                            <a:gd name="connsiteY27" fmla="*/ 3453228 h 4224327"/>
                            <a:gd name="connsiteX28" fmla="*/ 641444 w 4132838"/>
                            <a:gd name="connsiteY28" fmla="*/ 3582882 h 4224327"/>
                            <a:gd name="connsiteX29" fmla="*/ 457200 w 4132838"/>
                            <a:gd name="connsiteY29" fmla="*/ 3767127 h 4224327"/>
                            <a:gd name="connsiteX30" fmla="*/ 348017 w 4132838"/>
                            <a:gd name="connsiteY30" fmla="*/ 3855837 h 4224327"/>
                            <a:gd name="connsiteX31" fmla="*/ 279779 w 4132838"/>
                            <a:gd name="connsiteY31" fmla="*/ 3930900 h 4224327"/>
                            <a:gd name="connsiteX32" fmla="*/ 184244 w 4132838"/>
                            <a:gd name="connsiteY32" fmla="*/ 4026434 h 4224327"/>
                            <a:gd name="connsiteX33" fmla="*/ 129653 w 4132838"/>
                            <a:gd name="connsiteY33" fmla="*/ 4067378 h 4224327"/>
                            <a:gd name="connsiteX34" fmla="*/ 68238 w 4132838"/>
                            <a:gd name="connsiteY34" fmla="*/ 4115145 h 4224327"/>
                            <a:gd name="connsiteX35" fmla="*/ 40943 w 4132838"/>
                            <a:gd name="connsiteY35" fmla="*/ 4156088 h 4224327"/>
                            <a:gd name="connsiteX36" fmla="*/ 0 w 4132838"/>
                            <a:gd name="connsiteY36" fmla="*/ 4224327 h 4224327"/>
                            <a:gd name="connsiteX0" fmla="*/ 0 w 4129591"/>
                            <a:gd name="connsiteY0" fmla="*/ 4224033 h 4224033"/>
                            <a:gd name="connsiteX1" fmla="*/ 484495 w 4129591"/>
                            <a:gd name="connsiteY1" fmla="*/ 3828248 h 4224033"/>
                            <a:gd name="connsiteX2" fmla="*/ 723331 w 4129591"/>
                            <a:gd name="connsiteY2" fmla="*/ 3644003 h 4224033"/>
                            <a:gd name="connsiteX3" fmla="*/ 1412543 w 4129591"/>
                            <a:gd name="connsiteY3" fmla="*/ 2907024 h 4224033"/>
                            <a:gd name="connsiteX4" fmla="*/ 2879677 w 4129591"/>
                            <a:gd name="connsiteY4" fmla="*/ 1371651 h 4224033"/>
                            <a:gd name="connsiteX5" fmla="*/ 3091217 w 4129591"/>
                            <a:gd name="connsiteY5" fmla="*/ 1201054 h 4224033"/>
                            <a:gd name="connsiteX6" fmla="*/ 3289110 w 4129591"/>
                            <a:gd name="connsiteY6" fmla="*/ 1132815 h 4224033"/>
                            <a:gd name="connsiteX7" fmla="*/ 3500650 w 4129591"/>
                            <a:gd name="connsiteY7" fmla="*/ 1091872 h 4224033"/>
                            <a:gd name="connsiteX8" fmla="*/ 3637128 w 4129591"/>
                            <a:gd name="connsiteY8" fmla="*/ 1050928 h 4224033"/>
                            <a:gd name="connsiteX9" fmla="*/ 3719014 w 4129591"/>
                            <a:gd name="connsiteY9" fmla="*/ 1009985 h 4224033"/>
                            <a:gd name="connsiteX10" fmla="*/ 3780429 w 4129591"/>
                            <a:gd name="connsiteY10" fmla="*/ 962218 h 4224033"/>
                            <a:gd name="connsiteX11" fmla="*/ 3835020 w 4129591"/>
                            <a:gd name="connsiteY11" fmla="*/ 880331 h 4224033"/>
                            <a:gd name="connsiteX12" fmla="*/ 3964674 w 4129591"/>
                            <a:gd name="connsiteY12" fmla="*/ 655143 h 4224033"/>
                            <a:gd name="connsiteX13" fmla="*/ 4067032 w 4129591"/>
                            <a:gd name="connsiteY13" fmla="*/ 334421 h 4224033"/>
                            <a:gd name="connsiteX14" fmla="*/ 4114800 w 4129591"/>
                            <a:gd name="connsiteY14" fmla="*/ 163824 h 4224033"/>
                            <a:gd name="connsiteX15" fmla="*/ 4121623 w 4129591"/>
                            <a:gd name="connsiteY15" fmla="*/ 122881 h 4224033"/>
                            <a:gd name="connsiteX16" fmla="*/ 4097074 w 4129591"/>
                            <a:gd name="connsiteY16" fmla="*/ 111251 h 4224033"/>
                            <a:gd name="connsiteX17" fmla="*/ 4128447 w 4129591"/>
                            <a:gd name="connsiteY17" fmla="*/ 51 h 4224033"/>
                            <a:gd name="connsiteX18" fmla="*/ 4048661 w 4129591"/>
                            <a:gd name="connsiteY18" fmla="*/ 98256 h 4224033"/>
                            <a:gd name="connsiteX19" fmla="*/ 4001902 w 4129591"/>
                            <a:gd name="connsiteY19" fmla="*/ 133422 h 4224033"/>
                            <a:gd name="connsiteX20" fmla="*/ 3957850 w 4129591"/>
                            <a:gd name="connsiteY20" fmla="*/ 191119 h 4224033"/>
                            <a:gd name="connsiteX21" fmla="*/ 3732662 w 4129591"/>
                            <a:gd name="connsiteY21" fmla="*/ 429955 h 4224033"/>
                            <a:gd name="connsiteX22" fmla="*/ 3562065 w 4129591"/>
                            <a:gd name="connsiteY22" fmla="*/ 600552 h 4224033"/>
                            <a:gd name="connsiteX23" fmla="*/ 3357349 w 4129591"/>
                            <a:gd name="connsiteY23" fmla="*/ 812092 h 4224033"/>
                            <a:gd name="connsiteX24" fmla="*/ 3207223 w 4129591"/>
                            <a:gd name="connsiteY24" fmla="*/ 962218 h 4224033"/>
                            <a:gd name="connsiteX25" fmla="*/ 2586250 w 4129591"/>
                            <a:gd name="connsiteY25" fmla="*/ 1569543 h 4224033"/>
                            <a:gd name="connsiteX26" fmla="*/ 1146411 w 4129591"/>
                            <a:gd name="connsiteY26" fmla="*/ 3043501 h 4224033"/>
                            <a:gd name="connsiteX27" fmla="*/ 805217 w 4129591"/>
                            <a:gd name="connsiteY27" fmla="*/ 3452934 h 4224033"/>
                            <a:gd name="connsiteX28" fmla="*/ 641444 w 4129591"/>
                            <a:gd name="connsiteY28" fmla="*/ 3582588 h 4224033"/>
                            <a:gd name="connsiteX29" fmla="*/ 457200 w 4129591"/>
                            <a:gd name="connsiteY29" fmla="*/ 3766833 h 4224033"/>
                            <a:gd name="connsiteX30" fmla="*/ 348017 w 4129591"/>
                            <a:gd name="connsiteY30" fmla="*/ 3855543 h 4224033"/>
                            <a:gd name="connsiteX31" fmla="*/ 279779 w 4129591"/>
                            <a:gd name="connsiteY31" fmla="*/ 3930606 h 4224033"/>
                            <a:gd name="connsiteX32" fmla="*/ 184244 w 4129591"/>
                            <a:gd name="connsiteY32" fmla="*/ 4026140 h 4224033"/>
                            <a:gd name="connsiteX33" fmla="*/ 129653 w 4129591"/>
                            <a:gd name="connsiteY33" fmla="*/ 4067084 h 4224033"/>
                            <a:gd name="connsiteX34" fmla="*/ 68238 w 4129591"/>
                            <a:gd name="connsiteY34" fmla="*/ 4114851 h 4224033"/>
                            <a:gd name="connsiteX35" fmla="*/ 40943 w 4129591"/>
                            <a:gd name="connsiteY35" fmla="*/ 4155794 h 4224033"/>
                            <a:gd name="connsiteX36" fmla="*/ 0 w 4129591"/>
                            <a:gd name="connsiteY36" fmla="*/ 4224033 h 4224033"/>
                            <a:gd name="connsiteX0" fmla="*/ 0 w 4121623"/>
                            <a:gd name="connsiteY0" fmla="*/ 4151355 h 4151355"/>
                            <a:gd name="connsiteX1" fmla="*/ 484495 w 4121623"/>
                            <a:gd name="connsiteY1" fmla="*/ 3755570 h 4151355"/>
                            <a:gd name="connsiteX2" fmla="*/ 723331 w 4121623"/>
                            <a:gd name="connsiteY2" fmla="*/ 3571325 h 4151355"/>
                            <a:gd name="connsiteX3" fmla="*/ 1412543 w 4121623"/>
                            <a:gd name="connsiteY3" fmla="*/ 2834346 h 4151355"/>
                            <a:gd name="connsiteX4" fmla="*/ 2879677 w 4121623"/>
                            <a:gd name="connsiteY4" fmla="*/ 1298973 h 4151355"/>
                            <a:gd name="connsiteX5" fmla="*/ 3091217 w 4121623"/>
                            <a:gd name="connsiteY5" fmla="*/ 1128376 h 4151355"/>
                            <a:gd name="connsiteX6" fmla="*/ 3289110 w 4121623"/>
                            <a:gd name="connsiteY6" fmla="*/ 1060137 h 4151355"/>
                            <a:gd name="connsiteX7" fmla="*/ 3500650 w 4121623"/>
                            <a:gd name="connsiteY7" fmla="*/ 1019194 h 4151355"/>
                            <a:gd name="connsiteX8" fmla="*/ 3637128 w 4121623"/>
                            <a:gd name="connsiteY8" fmla="*/ 978250 h 4151355"/>
                            <a:gd name="connsiteX9" fmla="*/ 3719014 w 4121623"/>
                            <a:gd name="connsiteY9" fmla="*/ 937307 h 4151355"/>
                            <a:gd name="connsiteX10" fmla="*/ 3780429 w 4121623"/>
                            <a:gd name="connsiteY10" fmla="*/ 889540 h 4151355"/>
                            <a:gd name="connsiteX11" fmla="*/ 3835020 w 4121623"/>
                            <a:gd name="connsiteY11" fmla="*/ 807653 h 4151355"/>
                            <a:gd name="connsiteX12" fmla="*/ 3964674 w 4121623"/>
                            <a:gd name="connsiteY12" fmla="*/ 582465 h 4151355"/>
                            <a:gd name="connsiteX13" fmla="*/ 4067032 w 4121623"/>
                            <a:gd name="connsiteY13" fmla="*/ 261743 h 4151355"/>
                            <a:gd name="connsiteX14" fmla="*/ 4114800 w 4121623"/>
                            <a:gd name="connsiteY14" fmla="*/ 91146 h 4151355"/>
                            <a:gd name="connsiteX15" fmla="*/ 4121623 w 4121623"/>
                            <a:gd name="connsiteY15" fmla="*/ 50203 h 4151355"/>
                            <a:gd name="connsiteX16" fmla="*/ 4097074 w 4121623"/>
                            <a:gd name="connsiteY16" fmla="*/ 38573 h 4151355"/>
                            <a:gd name="connsiteX17" fmla="*/ 4079350 w 4121623"/>
                            <a:gd name="connsiteY17" fmla="*/ 185 h 4151355"/>
                            <a:gd name="connsiteX18" fmla="*/ 4048661 w 4121623"/>
                            <a:gd name="connsiteY18" fmla="*/ 25578 h 4151355"/>
                            <a:gd name="connsiteX19" fmla="*/ 4001902 w 4121623"/>
                            <a:gd name="connsiteY19" fmla="*/ 60744 h 4151355"/>
                            <a:gd name="connsiteX20" fmla="*/ 3957850 w 4121623"/>
                            <a:gd name="connsiteY20" fmla="*/ 118441 h 4151355"/>
                            <a:gd name="connsiteX21" fmla="*/ 3732662 w 4121623"/>
                            <a:gd name="connsiteY21" fmla="*/ 357277 h 4151355"/>
                            <a:gd name="connsiteX22" fmla="*/ 3562065 w 4121623"/>
                            <a:gd name="connsiteY22" fmla="*/ 527874 h 4151355"/>
                            <a:gd name="connsiteX23" fmla="*/ 3357349 w 4121623"/>
                            <a:gd name="connsiteY23" fmla="*/ 739414 h 4151355"/>
                            <a:gd name="connsiteX24" fmla="*/ 3207223 w 4121623"/>
                            <a:gd name="connsiteY24" fmla="*/ 889540 h 4151355"/>
                            <a:gd name="connsiteX25" fmla="*/ 2586250 w 4121623"/>
                            <a:gd name="connsiteY25" fmla="*/ 1496865 h 4151355"/>
                            <a:gd name="connsiteX26" fmla="*/ 1146411 w 4121623"/>
                            <a:gd name="connsiteY26" fmla="*/ 2970823 h 4151355"/>
                            <a:gd name="connsiteX27" fmla="*/ 805217 w 4121623"/>
                            <a:gd name="connsiteY27" fmla="*/ 3380256 h 4151355"/>
                            <a:gd name="connsiteX28" fmla="*/ 641444 w 4121623"/>
                            <a:gd name="connsiteY28" fmla="*/ 3509910 h 4151355"/>
                            <a:gd name="connsiteX29" fmla="*/ 457200 w 4121623"/>
                            <a:gd name="connsiteY29" fmla="*/ 3694155 h 4151355"/>
                            <a:gd name="connsiteX30" fmla="*/ 348017 w 4121623"/>
                            <a:gd name="connsiteY30" fmla="*/ 3782865 h 4151355"/>
                            <a:gd name="connsiteX31" fmla="*/ 279779 w 4121623"/>
                            <a:gd name="connsiteY31" fmla="*/ 3857928 h 4151355"/>
                            <a:gd name="connsiteX32" fmla="*/ 184244 w 4121623"/>
                            <a:gd name="connsiteY32" fmla="*/ 3953462 h 4151355"/>
                            <a:gd name="connsiteX33" fmla="*/ 129653 w 4121623"/>
                            <a:gd name="connsiteY33" fmla="*/ 3994406 h 4151355"/>
                            <a:gd name="connsiteX34" fmla="*/ 68238 w 4121623"/>
                            <a:gd name="connsiteY34" fmla="*/ 4042173 h 4151355"/>
                            <a:gd name="connsiteX35" fmla="*/ 40943 w 4121623"/>
                            <a:gd name="connsiteY35" fmla="*/ 4083116 h 4151355"/>
                            <a:gd name="connsiteX36" fmla="*/ 0 w 4121623"/>
                            <a:gd name="connsiteY36" fmla="*/ 4151355 h 4151355"/>
                            <a:gd name="connsiteX0" fmla="*/ 0 w 4121623"/>
                            <a:gd name="connsiteY0" fmla="*/ 4151355 h 4151355"/>
                            <a:gd name="connsiteX1" fmla="*/ 484495 w 4121623"/>
                            <a:gd name="connsiteY1" fmla="*/ 3755570 h 4151355"/>
                            <a:gd name="connsiteX2" fmla="*/ 723331 w 4121623"/>
                            <a:gd name="connsiteY2" fmla="*/ 3571325 h 4151355"/>
                            <a:gd name="connsiteX3" fmla="*/ 1412543 w 4121623"/>
                            <a:gd name="connsiteY3" fmla="*/ 2834346 h 4151355"/>
                            <a:gd name="connsiteX4" fmla="*/ 2879677 w 4121623"/>
                            <a:gd name="connsiteY4" fmla="*/ 1298973 h 4151355"/>
                            <a:gd name="connsiteX5" fmla="*/ 3091217 w 4121623"/>
                            <a:gd name="connsiteY5" fmla="*/ 1128376 h 4151355"/>
                            <a:gd name="connsiteX6" fmla="*/ 3289110 w 4121623"/>
                            <a:gd name="connsiteY6" fmla="*/ 1060137 h 4151355"/>
                            <a:gd name="connsiteX7" fmla="*/ 3500650 w 4121623"/>
                            <a:gd name="connsiteY7" fmla="*/ 1019194 h 4151355"/>
                            <a:gd name="connsiteX8" fmla="*/ 3637128 w 4121623"/>
                            <a:gd name="connsiteY8" fmla="*/ 978250 h 4151355"/>
                            <a:gd name="connsiteX9" fmla="*/ 3719014 w 4121623"/>
                            <a:gd name="connsiteY9" fmla="*/ 937307 h 4151355"/>
                            <a:gd name="connsiteX10" fmla="*/ 3780429 w 4121623"/>
                            <a:gd name="connsiteY10" fmla="*/ 889540 h 4151355"/>
                            <a:gd name="connsiteX11" fmla="*/ 3835020 w 4121623"/>
                            <a:gd name="connsiteY11" fmla="*/ 807653 h 4151355"/>
                            <a:gd name="connsiteX12" fmla="*/ 3964674 w 4121623"/>
                            <a:gd name="connsiteY12" fmla="*/ 582465 h 4151355"/>
                            <a:gd name="connsiteX13" fmla="*/ 4067032 w 4121623"/>
                            <a:gd name="connsiteY13" fmla="*/ 261743 h 4151355"/>
                            <a:gd name="connsiteX14" fmla="*/ 4093318 w 4121623"/>
                            <a:gd name="connsiteY14" fmla="*/ 158658 h 4151355"/>
                            <a:gd name="connsiteX15" fmla="*/ 4121623 w 4121623"/>
                            <a:gd name="connsiteY15" fmla="*/ 50203 h 4151355"/>
                            <a:gd name="connsiteX16" fmla="*/ 4097074 w 4121623"/>
                            <a:gd name="connsiteY16" fmla="*/ 38573 h 4151355"/>
                            <a:gd name="connsiteX17" fmla="*/ 4079350 w 4121623"/>
                            <a:gd name="connsiteY17" fmla="*/ 185 h 4151355"/>
                            <a:gd name="connsiteX18" fmla="*/ 4048661 w 4121623"/>
                            <a:gd name="connsiteY18" fmla="*/ 25578 h 4151355"/>
                            <a:gd name="connsiteX19" fmla="*/ 4001902 w 4121623"/>
                            <a:gd name="connsiteY19" fmla="*/ 60744 h 4151355"/>
                            <a:gd name="connsiteX20" fmla="*/ 3957850 w 4121623"/>
                            <a:gd name="connsiteY20" fmla="*/ 118441 h 4151355"/>
                            <a:gd name="connsiteX21" fmla="*/ 3732662 w 4121623"/>
                            <a:gd name="connsiteY21" fmla="*/ 357277 h 4151355"/>
                            <a:gd name="connsiteX22" fmla="*/ 3562065 w 4121623"/>
                            <a:gd name="connsiteY22" fmla="*/ 527874 h 4151355"/>
                            <a:gd name="connsiteX23" fmla="*/ 3357349 w 4121623"/>
                            <a:gd name="connsiteY23" fmla="*/ 739414 h 4151355"/>
                            <a:gd name="connsiteX24" fmla="*/ 3207223 w 4121623"/>
                            <a:gd name="connsiteY24" fmla="*/ 889540 h 4151355"/>
                            <a:gd name="connsiteX25" fmla="*/ 2586250 w 4121623"/>
                            <a:gd name="connsiteY25" fmla="*/ 1496865 h 4151355"/>
                            <a:gd name="connsiteX26" fmla="*/ 1146411 w 4121623"/>
                            <a:gd name="connsiteY26" fmla="*/ 2970823 h 4151355"/>
                            <a:gd name="connsiteX27" fmla="*/ 805217 w 4121623"/>
                            <a:gd name="connsiteY27" fmla="*/ 3380256 h 4151355"/>
                            <a:gd name="connsiteX28" fmla="*/ 641444 w 4121623"/>
                            <a:gd name="connsiteY28" fmla="*/ 3509910 h 4151355"/>
                            <a:gd name="connsiteX29" fmla="*/ 457200 w 4121623"/>
                            <a:gd name="connsiteY29" fmla="*/ 3694155 h 4151355"/>
                            <a:gd name="connsiteX30" fmla="*/ 348017 w 4121623"/>
                            <a:gd name="connsiteY30" fmla="*/ 3782865 h 4151355"/>
                            <a:gd name="connsiteX31" fmla="*/ 279779 w 4121623"/>
                            <a:gd name="connsiteY31" fmla="*/ 3857928 h 4151355"/>
                            <a:gd name="connsiteX32" fmla="*/ 184244 w 4121623"/>
                            <a:gd name="connsiteY32" fmla="*/ 3953462 h 4151355"/>
                            <a:gd name="connsiteX33" fmla="*/ 129653 w 4121623"/>
                            <a:gd name="connsiteY33" fmla="*/ 3994406 h 4151355"/>
                            <a:gd name="connsiteX34" fmla="*/ 68238 w 4121623"/>
                            <a:gd name="connsiteY34" fmla="*/ 4042173 h 4151355"/>
                            <a:gd name="connsiteX35" fmla="*/ 40943 w 4121623"/>
                            <a:gd name="connsiteY35" fmla="*/ 4083116 h 4151355"/>
                            <a:gd name="connsiteX36" fmla="*/ 0 w 4121623"/>
                            <a:gd name="connsiteY36" fmla="*/ 4151355 h 4151355"/>
                            <a:gd name="connsiteX0" fmla="*/ 0 w 4121623"/>
                            <a:gd name="connsiteY0" fmla="*/ 4152470 h 4152470"/>
                            <a:gd name="connsiteX1" fmla="*/ 484495 w 4121623"/>
                            <a:gd name="connsiteY1" fmla="*/ 3756685 h 4152470"/>
                            <a:gd name="connsiteX2" fmla="*/ 723331 w 4121623"/>
                            <a:gd name="connsiteY2" fmla="*/ 3572440 h 4152470"/>
                            <a:gd name="connsiteX3" fmla="*/ 1412543 w 4121623"/>
                            <a:gd name="connsiteY3" fmla="*/ 2835461 h 4152470"/>
                            <a:gd name="connsiteX4" fmla="*/ 2879677 w 4121623"/>
                            <a:gd name="connsiteY4" fmla="*/ 1300088 h 4152470"/>
                            <a:gd name="connsiteX5" fmla="*/ 3091217 w 4121623"/>
                            <a:gd name="connsiteY5" fmla="*/ 1129491 h 4152470"/>
                            <a:gd name="connsiteX6" fmla="*/ 3289110 w 4121623"/>
                            <a:gd name="connsiteY6" fmla="*/ 1061252 h 4152470"/>
                            <a:gd name="connsiteX7" fmla="*/ 3500650 w 4121623"/>
                            <a:gd name="connsiteY7" fmla="*/ 1020309 h 4152470"/>
                            <a:gd name="connsiteX8" fmla="*/ 3637128 w 4121623"/>
                            <a:gd name="connsiteY8" fmla="*/ 979365 h 4152470"/>
                            <a:gd name="connsiteX9" fmla="*/ 3719014 w 4121623"/>
                            <a:gd name="connsiteY9" fmla="*/ 938422 h 4152470"/>
                            <a:gd name="connsiteX10" fmla="*/ 3780429 w 4121623"/>
                            <a:gd name="connsiteY10" fmla="*/ 890655 h 4152470"/>
                            <a:gd name="connsiteX11" fmla="*/ 3835020 w 4121623"/>
                            <a:gd name="connsiteY11" fmla="*/ 808768 h 4152470"/>
                            <a:gd name="connsiteX12" fmla="*/ 3964674 w 4121623"/>
                            <a:gd name="connsiteY12" fmla="*/ 583580 h 4152470"/>
                            <a:gd name="connsiteX13" fmla="*/ 4067032 w 4121623"/>
                            <a:gd name="connsiteY13" fmla="*/ 262858 h 4152470"/>
                            <a:gd name="connsiteX14" fmla="*/ 4093318 w 4121623"/>
                            <a:gd name="connsiteY14" fmla="*/ 159773 h 4152470"/>
                            <a:gd name="connsiteX15" fmla="*/ 4121623 w 4121623"/>
                            <a:gd name="connsiteY15" fmla="*/ 51318 h 4152470"/>
                            <a:gd name="connsiteX16" fmla="*/ 4103212 w 4121623"/>
                            <a:gd name="connsiteY16" fmla="*/ 18207 h 4152470"/>
                            <a:gd name="connsiteX17" fmla="*/ 4079350 w 4121623"/>
                            <a:gd name="connsiteY17" fmla="*/ 1300 h 4152470"/>
                            <a:gd name="connsiteX18" fmla="*/ 4048661 w 4121623"/>
                            <a:gd name="connsiteY18" fmla="*/ 26693 h 4152470"/>
                            <a:gd name="connsiteX19" fmla="*/ 4001902 w 4121623"/>
                            <a:gd name="connsiteY19" fmla="*/ 61859 h 4152470"/>
                            <a:gd name="connsiteX20" fmla="*/ 3957850 w 4121623"/>
                            <a:gd name="connsiteY20" fmla="*/ 119556 h 4152470"/>
                            <a:gd name="connsiteX21" fmla="*/ 3732662 w 4121623"/>
                            <a:gd name="connsiteY21" fmla="*/ 358392 h 4152470"/>
                            <a:gd name="connsiteX22" fmla="*/ 3562065 w 4121623"/>
                            <a:gd name="connsiteY22" fmla="*/ 528989 h 4152470"/>
                            <a:gd name="connsiteX23" fmla="*/ 3357349 w 4121623"/>
                            <a:gd name="connsiteY23" fmla="*/ 740529 h 4152470"/>
                            <a:gd name="connsiteX24" fmla="*/ 3207223 w 4121623"/>
                            <a:gd name="connsiteY24" fmla="*/ 890655 h 4152470"/>
                            <a:gd name="connsiteX25" fmla="*/ 2586250 w 4121623"/>
                            <a:gd name="connsiteY25" fmla="*/ 1497980 h 4152470"/>
                            <a:gd name="connsiteX26" fmla="*/ 1146411 w 4121623"/>
                            <a:gd name="connsiteY26" fmla="*/ 2971938 h 4152470"/>
                            <a:gd name="connsiteX27" fmla="*/ 805217 w 4121623"/>
                            <a:gd name="connsiteY27" fmla="*/ 3381371 h 4152470"/>
                            <a:gd name="connsiteX28" fmla="*/ 641444 w 4121623"/>
                            <a:gd name="connsiteY28" fmla="*/ 3511025 h 4152470"/>
                            <a:gd name="connsiteX29" fmla="*/ 457200 w 4121623"/>
                            <a:gd name="connsiteY29" fmla="*/ 3695270 h 4152470"/>
                            <a:gd name="connsiteX30" fmla="*/ 348017 w 4121623"/>
                            <a:gd name="connsiteY30" fmla="*/ 3783980 h 4152470"/>
                            <a:gd name="connsiteX31" fmla="*/ 279779 w 4121623"/>
                            <a:gd name="connsiteY31" fmla="*/ 3859043 h 4152470"/>
                            <a:gd name="connsiteX32" fmla="*/ 184244 w 4121623"/>
                            <a:gd name="connsiteY32" fmla="*/ 3954577 h 4152470"/>
                            <a:gd name="connsiteX33" fmla="*/ 129653 w 4121623"/>
                            <a:gd name="connsiteY33" fmla="*/ 3995521 h 4152470"/>
                            <a:gd name="connsiteX34" fmla="*/ 68238 w 4121623"/>
                            <a:gd name="connsiteY34" fmla="*/ 4043288 h 4152470"/>
                            <a:gd name="connsiteX35" fmla="*/ 40943 w 4121623"/>
                            <a:gd name="connsiteY35" fmla="*/ 4084231 h 4152470"/>
                            <a:gd name="connsiteX36" fmla="*/ 0 w 4121623"/>
                            <a:gd name="connsiteY36" fmla="*/ 4152470 h 4152470"/>
                            <a:gd name="connsiteX0" fmla="*/ 0 w 4121623"/>
                            <a:gd name="connsiteY0" fmla="*/ 4163257 h 4163257"/>
                            <a:gd name="connsiteX1" fmla="*/ 484495 w 4121623"/>
                            <a:gd name="connsiteY1" fmla="*/ 3767472 h 4163257"/>
                            <a:gd name="connsiteX2" fmla="*/ 723331 w 4121623"/>
                            <a:gd name="connsiteY2" fmla="*/ 3583227 h 4163257"/>
                            <a:gd name="connsiteX3" fmla="*/ 1412543 w 4121623"/>
                            <a:gd name="connsiteY3" fmla="*/ 2846248 h 4163257"/>
                            <a:gd name="connsiteX4" fmla="*/ 2879677 w 4121623"/>
                            <a:gd name="connsiteY4" fmla="*/ 1310875 h 4163257"/>
                            <a:gd name="connsiteX5" fmla="*/ 3091217 w 4121623"/>
                            <a:gd name="connsiteY5" fmla="*/ 1140278 h 4163257"/>
                            <a:gd name="connsiteX6" fmla="*/ 3289110 w 4121623"/>
                            <a:gd name="connsiteY6" fmla="*/ 1072039 h 4163257"/>
                            <a:gd name="connsiteX7" fmla="*/ 3500650 w 4121623"/>
                            <a:gd name="connsiteY7" fmla="*/ 1031096 h 4163257"/>
                            <a:gd name="connsiteX8" fmla="*/ 3637128 w 4121623"/>
                            <a:gd name="connsiteY8" fmla="*/ 990152 h 4163257"/>
                            <a:gd name="connsiteX9" fmla="*/ 3719014 w 4121623"/>
                            <a:gd name="connsiteY9" fmla="*/ 949209 h 4163257"/>
                            <a:gd name="connsiteX10" fmla="*/ 3780429 w 4121623"/>
                            <a:gd name="connsiteY10" fmla="*/ 901442 h 4163257"/>
                            <a:gd name="connsiteX11" fmla="*/ 3835020 w 4121623"/>
                            <a:gd name="connsiteY11" fmla="*/ 819555 h 4163257"/>
                            <a:gd name="connsiteX12" fmla="*/ 3964674 w 4121623"/>
                            <a:gd name="connsiteY12" fmla="*/ 594367 h 4163257"/>
                            <a:gd name="connsiteX13" fmla="*/ 4067032 w 4121623"/>
                            <a:gd name="connsiteY13" fmla="*/ 273645 h 4163257"/>
                            <a:gd name="connsiteX14" fmla="*/ 4093318 w 4121623"/>
                            <a:gd name="connsiteY14" fmla="*/ 170560 h 4163257"/>
                            <a:gd name="connsiteX15" fmla="*/ 4121623 w 4121623"/>
                            <a:gd name="connsiteY15" fmla="*/ 62105 h 4163257"/>
                            <a:gd name="connsiteX16" fmla="*/ 4103212 w 4121623"/>
                            <a:gd name="connsiteY16" fmla="*/ 10787 h 4163257"/>
                            <a:gd name="connsiteX17" fmla="*/ 4079350 w 4121623"/>
                            <a:gd name="connsiteY17" fmla="*/ 12087 h 4163257"/>
                            <a:gd name="connsiteX18" fmla="*/ 4048661 w 4121623"/>
                            <a:gd name="connsiteY18" fmla="*/ 37480 h 4163257"/>
                            <a:gd name="connsiteX19" fmla="*/ 4001902 w 4121623"/>
                            <a:gd name="connsiteY19" fmla="*/ 72646 h 4163257"/>
                            <a:gd name="connsiteX20" fmla="*/ 3957850 w 4121623"/>
                            <a:gd name="connsiteY20" fmla="*/ 130343 h 4163257"/>
                            <a:gd name="connsiteX21" fmla="*/ 3732662 w 4121623"/>
                            <a:gd name="connsiteY21" fmla="*/ 369179 h 4163257"/>
                            <a:gd name="connsiteX22" fmla="*/ 3562065 w 4121623"/>
                            <a:gd name="connsiteY22" fmla="*/ 539776 h 4163257"/>
                            <a:gd name="connsiteX23" fmla="*/ 3357349 w 4121623"/>
                            <a:gd name="connsiteY23" fmla="*/ 751316 h 4163257"/>
                            <a:gd name="connsiteX24" fmla="*/ 3207223 w 4121623"/>
                            <a:gd name="connsiteY24" fmla="*/ 901442 h 4163257"/>
                            <a:gd name="connsiteX25" fmla="*/ 2586250 w 4121623"/>
                            <a:gd name="connsiteY25" fmla="*/ 1508767 h 4163257"/>
                            <a:gd name="connsiteX26" fmla="*/ 1146411 w 4121623"/>
                            <a:gd name="connsiteY26" fmla="*/ 2982725 h 4163257"/>
                            <a:gd name="connsiteX27" fmla="*/ 805217 w 4121623"/>
                            <a:gd name="connsiteY27" fmla="*/ 3392158 h 4163257"/>
                            <a:gd name="connsiteX28" fmla="*/ 641444 w 4121623"/>
                            <a:gd name="connsiteY28" fmla="*/ 3521812 h 4163257"/>
                            <a:gd name="connsiteX29" fmla="*/ 457200 w 4121623"/>
                            <a:gd name="connsiteY29" fmla="*/ 3706057 h 4163257"/>
                            <a:gd name="connsiteX30" fmla="*/ 348017 w 4121623"/>
                            <a:gd name="connsiteY30" fmla="*/ 3794767 h 4163257"/>
                            <a:gd name="connsiteX31" fmla="*/ 279779 w 4121623"/>
                            <a:gd name="connsiteY31" fmla="*/ 3869830 h 4163257"/>
                            <a:gd name="connsiteX32" fmla="*/ 184244 w 4121623"/>
                            <a:gd name="connsiteY32" fmla="*/ 3965364 h 4163257"/>
                            <a:gd name="connsiteX33" fmla="*/ 129653 w 4121623"/>
                            <a:gd name="connsiteY33" fmla="*/ 4006308 h 4163257"/>
                            <a:gd name="connsiteX34" fmla="*/ 68238 w 4121623"/>
                            <a:gd name="connsiteY34" fmla="*/ 4054075 h 4163257"/>
                            <a:gd name="connsiteX35" fmla="*/ 40943 w 4121623"/>
                            <a:gd name="connsiteY35" fmla="*/ 4095018 h 4163257"/>
                            <a:gd name="connsiteX36" fmla="*/ 0 w 4121623"/>
                            <a:gd name="connsiteY36" fmla="*/ 4163257 h 4163257"/>
                            <a:gd name="connsiteX0" fmla="*/ 0 w 4121737"/>
                            <a:gd name="connsiteY0" fmla="*/ 4153224 h 4153224"/>
                            <a:gd name="connsiteX1" fmla="*/ 484495 w 4121737"/>
                            <a:gd name="connsiteY1" fmla="*/ 3757439 h 4153224"/>
                            <a:gd name="connsiteX2" fmla="*/ 723331 w 4121737"/>
                            <a:gd name="connsiteY2" fmla="*/ 3573194 h 4153224"/>
                            <a:gd name="connsiteX3" fmla="*/ 1412543 w 4121737"/>
                            <a:gd name="connsiteY3" fmla="*/ 2836215 h 4153224"/>
                            <a:gd name="connsiteX4" fmla="*/ 2879677 w 4121737"/>
                            <a:gd name="connsiteY4" fmla="*/ 1300842 h 4153224"/>
                            <a:gd name="connsiteX5" fmla="*/ 3091217 w 4121737"/>
                            <a:gd name="connsiteY5" fmla="*/ 1130245 h 4153224"/>
                            <a:gd name="connsiteX6" fmla="*/ 3289110 w 4121737"/>
                            <a:gd name="connsiteY6" fmla="*/ 1062006 h 4153224"/>
                            <a:gd name="connsiteX7" fmla="*/ 3500650 w 4121737"/>
                            <a:gd name="connsiteY7" fmla="*/ 1021063 h 4153224"/>
                            <a:gd name="connsiteX8" fmla="*/ 3637128 w 4121737"/>
                            <a:gd name="connsiteY8" fmla="*/ 980119 h 4153224"/>
                            <a:gd name="connsiteX9" fmla="*/ 3719014 w 4121737"/>
                            <a:gd name="connsiteY9" fmla="*/ 939176 h 4153224"/>
                            <a:gd name="connsiteX10" fmla="*/ 3780429 w 4121737"/>
                            <a:gd name="connsiteY10" fmla="*/ 891409 h 4153224"/>
                            <a:gd name="connsiteX11" fmla="*/ 3835020 w 4121737"/>
                            <a:gd name="connsiteY11" fmla="*/ 809522 h 4153224"/>
                            <a:gd name="connsiteX12" fmla="*/ 3964674 w 4121737"/>
                            <a:gd name="connsiteY12" fmla="*/ 584334 h 4153224"/>
                            <a:gd name="connsiteX13" fmla="*/ 4067032 w 4121737"/>
                            <a:gd name="connsiteY13" fmla="*/ 263612 h 4153224"/>
                            <a:gd name="connsiteX14" fmla="*/ 4093318 w 4121737"/>
                            <a:gd name="connsiteY14" fmla="*/ 160527 h 4153224"/>
                            <a:gd name="connsiteX15" fmla="*/ 4121623 w 4121737"/>
                            <a:gd name="connsiteY15" fmla="*/ 52072 h 4153224"/>
                            <a:gd name="connsiteX16" fmla="*/ 4121623 w 4121737"/>
                            <a:gd name="connsiteY16" fmla="*/ 16974 h 4153224"/>
                            <a:gd name="connsiteX17" fmla="*/ 4079350 w 4121737"/>
                            <a:gd name="connsiteY17" fmla="*/ 2054 h 4153224"/>
                            <a:gd name="connsiteX18" fmla="*/ 4048661 w 4121737"/>
                            <a:gd name="connsiteY18" fmla="*/ 27447 h 4153224"/>
                            <a:gd name="connsiteX19" fmla="*/ 4001902 w 4121737"/>
                            <a:gd name="connsiteY19" fmla="*/ 62613 h 4153224"/>
                            <a:gd name="connsiteX20" fmla="*/ 3957850 w 4121737"/>
                            <a:gd name="connsiteY20" fmla="*/ 120310 h 4153224"/>
                            <a:gd name="connsiteX21" fmla="*/ 3732662 w 4121737"/>
                            <a:gd name="connsiteY21" fmla="*/ 359146 h 4153224"/>
                            <a:gd name="connsiteX22" fmla="*/ 3562065 w 4121737"/>
                            <a:gd name="connsiteY22" fmla="*/ 529743 h 4153224"/>
                            <a:gd name="connsiteX23" fmla="*/ 3357349 w 4121737"/>
                            <a:gd name="connsiteY23" fmla="*/ 741283 h 4153224"/>
                            <a:gd name="connsiteX24" fmla="*/ 3207223 w 4121737"/>
                            <a:gd name="connsiteY24" fmla="*/ 891409 h 4153224"/>
                            <a:gd name="connsiteX25" fmla="*/ 2586250 w 4121737"/>
                            <a:gd name="connsiteY25" fmla="*/ 1498734 h 4153224"/>
                            <a:gd name="connsiteX26" fmla="*/ 1146411 w 4121737"/>
                            <a:gd name="connsiteY26" fmla="*/ 2972692 h 4153224"/>
                            <a:gd name="connsiteX27" fmla="*/ 805217 w 4121737"/>
                            <a:gd name="connsiteY27" fmla="*/ 3382125 h 4153224"/>
                            <a:gd name="connsiteX28" fmla="*/ 641444 w 4121737"/>
                            <a:gd name="connsiteY28" fmla="*/ 3511779 h 4153224"/>
                            <a:gd name="connsiteX29" fmla="*/ 457200 w 4121737"/>
                            <a:gd name="connsiteY29" fmla="*/ 3696024 h 4153224"/>
                            <a:gd name="connsiteX30" fmla="*/ 348017 w 4121737"/>
                            <a:gd name="connsiteY30" fmla="*/ 3784734 h 4153224"/>
                            <a:gd name="connsiteX31" fmla="*/ 279779 w 4121737"/>
                            <a:gd name="connsiteY31" fmla="*/ 3859797 h 4153224"/>
                            <a:gd name="connsiteX32" fmla="*/ 184244 w 4121737"/>
                            <a:gd name="connsiteY32" fmla="*/ 3955331 h 4153224"/>
                            <a:gd name="connsiteX33" fmla="*/ 129653 w 4121737"/>
                            <a:gd name="connsiteY33" fmla="*/ 3996275 h 4153224"/>
                            <a:gd name="connsiteX34" fmla="*/ 68238 w 4121737"/>
                            <a:gd name="connsiteY34" fmla="*/ 4044042 h 4153224"/>
                            <a:gd name="connsiteX35" fmla="*/ 40943 w 4121737"/>
                            <a:gd name="connsiteY35" fmla="*/ 4084985 h 4153224"/>
                            <a:gd name="connsiteX36" fmla="*/ 0 w 4121737"/>
                            <a:gd name="connsiteY36" fmla="*/ 4153224 h 4153224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879677 w 4121850"/>
                            <a:gd name="connsiteY4" fmla="*/ 1311447 h 4163829"/>
                            <a:gd name="connsiteX5" fmla="*/ 3091217 w 4121850"/>
                            <a:gd name="connsiteY5" fmla="*/ 1140850 h 4163829"/>
                            <a:gd name="connsiteX6" fmla="*/ 3289110 w 4121850"/>
                            <a:gd name="connsiteY6" fmla="*/ 1072611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64674 w 4121850"/>
                            <a:gd name="connsiteY12" fmla="*/ 594939 h 4163829"/>
                            <a:gd name="connsiteX13" fmla="*/ 4067032 w 4121850"/>
                            <a:gd name="connsiteY13" fmla="*/ 274217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879677 w 4121850"/>
                            <a:gd name="connsiteY4" fmla="*/ 1311447 h 4163829"/>
                            <a:gd name="connsiteX5" fmla="*/ 3091217 w 4121850"/>
                            <a:gd name="connsiteY5" fmla="*/ 1140850 h 4163829"/>
                            <a:gd name="connsiteX6" fmla="*/ 3289110 w 4121850"/>
                            <a:gd name="connsiteY6" fmla="*/ 1072611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64674 w 4121850"/>
                            <a:gd name="connsiteY12" fmla="*/ 594939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879677 w 4121850"/>
                            <a:gd name="connsiteY4" fmla="*/ 1311447 h 4163829"/>
                            <a:gd name="connsiteX5" fmla="*/ 3091217 w 4121850"/>
                            <a:gd name="connsiteY5" fmla="*/ 1140850 h 4163829"/>
                            <a:gd name="connsiteX6" fmla="*/ 3289110 w 4121850"/>
                            <a:gd name="connsiteY6" fmla="*/ 1072611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52509 w 4121850"/>
                            <a:gd name="connsiteY12" fmla="*/ 596966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879677 w 4121850"/>
                            <a:gd name="connsiteY4" fmla="*/ 1311447 h 4163829"/>
                            <a:gd name="connsiteX5" fmla="*/ 3091217 w 4121850"/>
                            <a:gd name="connsiteY5" fmla="*/ 1140850 h 4163829"/>
                            <a:gd name="connsiteX6" fmla="*/ 3289110 w 4121850"/>
                            <a:gd name="connsiteY6" fmla="*/ 1072611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32234 w 4121850"/>
                            <a:gd name="connsiteY12" fmla="*/ 621297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991191 w 4121850"/>
                            <a:gd name="connsiteY4" fmla="*/ 1206015 h 4163829"/>
                            <a:gd name="connsiteX5" fmla="*/ 3091217 w 4121850"/>
                            <a:gd name="connsiteY5" fmla="*/ 1140850 h 4163829"/>
                            <a:gd name="connsiteX6" fmla="*/ 3289110 w 4121850"/>
                            <a:gd name="connsiteY6" fmla="*/ 1072611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32234 w 4121850"/>
                            <a:gd name="connsiteY12" fmla="*/ 621297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12543 w 4121850"/>
                            <a:gd name="connsiteY3" fmla="*/ 2846820 h 4163829"/>
                            <a:gd name="connsiteX4" fmla="*/ 2991191 w 4121850"/>
                            <a:gd name="connsiteY4" fmla="*/ 1206015 h 4163829"/>
                            <a:gd name="connsiteX5" fmla="*/ 3091217 w 4121850"/>
                            <a:gd name="connsiteY5" fmla="*/ 1140850 h 4163829"/>
                            <a:gd name="connsiteX6" fmla="*/ 3317495 w 4121850"/>
                            <a:gd name="connsiteY6" fmla="*/ 1072612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32234 w 4121850"/>
                            <a:gd name="connsiteY12" fmla="*/ 621297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00378 w 4121850"/>
                            <a:gd name="connsiteY3" fmla="*/ 2840737 h 4163829"/>
                            <a:gd name="connsiteX4" fmla="*/ 2991191 w 4121850"/>
                            <a:gd name="connsiteY4" fmla="*/ 1206015 h 4163829"/>
                            <a:gd name="connsiteX5" fmla="*/ 3091217 w 4121850"/>
                            <a:gd name="connsiteY5" fmla="*/ 1140850 h 4163829"/>
                            <a:gd name="connsiteX6" fmla="*/ 3317495 w 4121850"/>
                            <a:gd name="connsiteY6" fmla="*/ 1072612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32234 w 4121850"/>
                            <a:gd name="connsiteY12" fmla="*/ 621297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46411 w 4121850"/>
                            <a:gd name="connsiteY26" fmla="*/ 2983297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0 w 4121850"/>
                            <a:gd name="connsiteY0" fmla="*/ 4163829 h 4163829"/>
                            <a:gd name="connsiteX1" fmla="*/ 484495 w 4121850"/>
                            <a:gd name="connsiteY1" fmla="*/ 3768044 h 4163829"/>
                            <a:gd name="connsiteX2" fmla="*/ 723331 w 4121850"/>
                            <a:gd name="connsiteY2" fmla="*/ 3583799 h 4163829"/>
                            <a:gd name="connsiteX3" fmla="*/ 1400378 w 4121850"/>
                            <a:gd name="connsiteY3" fmla="*/ 2840737 h 4163829"/>
                            <a:gd name="connsiteX4" fmla="*/ 2991191 w 4121850"/>
                            <a:gd name="connsiteY4" fmla="*/ 1206015 h 4163829"/>
                            <a:gd name="connsiteX5" fmla="*/ 3091217 w 4121850"/>
                            <a:gd name="connsiteY5" fmla="*/ 1140850 h 4163829"/>
                            <a:gd name="connsiteX6" fmla="*/ 3317495 w 4121850"/>
                            <a:gd name="connsiteY6" fmla="*/ 1072612 h 4163829"/>
                            <a:gd name="connsiteX7" fmla="*/ 3500650 w 4121850"/>
                            <a:gd name="connsiteY7" fmla="*/ 1031668 h 4163829"/>
                            <a:gd name="connsiteX8" fmla="*/ 3637128 w 4121850"/>
                            <a:gd name="connsiteY8" fmla="*/ 990724 h 4163829"/>
                            <a:gd name="connsiteX9" fmla="*/ 3719014 w 4121850"/>
                            <a:gd name="connsiteY9" fmla="*/ 949781 h 4163829"/>
                            <a:gd name="connsiteX10" fmla="*/ 3780429 w 4121850"/>
                            <a:gd name="connsiteY10" fmla="*/ 902014 h 4163829"/>
                            <a:gd name="connsiteX11" fmla="*/ 3835020 w 4121850"/>
                            <a:gd name="connsiteY11" fmla="*/ 820127 h 4163829"/>
                            <a:gd name="connsiteX12" fmla="*/ 3932234 w 4121850"/>
                            <a:gd name="connsiteY12" fmla="*/ 621297 h 4163829"/>
                            <a:gd name="connsiteX13" fmla="*/ 4058922 w 4121850"/>
                            <a:gd name="connsiteY13" fmla="*/ 276245 h 4163829"/>
                            <a:gd name="connsiteX14" fmla="*/ 4093318 w 4121850"/>
                            <a:gd name="connsiteY14" fmla="*/ 171132 h 4163829"/>
                            <a:gd name="connsiteX15" fmla="*/ 4121623 w 4121850"/>
                            <a:gd name="connsiteY15" fmla="*/ 62677 h 4163829"/>
                            <a:gd name="connsiteX16" fmla="*/ 4121737 w 4121850"/>
                            <a:gd name="connsiteY16" fmla="*/ 10605 h 4163829"/>
                            <a:gd name="connsiteX17" fmla="*/ 4079350 w 4121850"/>
                            <a:gd name="connsiteY17" fmla="*/ 12659 h 4163829"/>
                            <a:gd name="connsiteX18" fmla="*/ 4048661 w 4121850"/>
                            <a:gd name="connsiteY18" fmla="*/ 38052 h 4163829"/>
                            <a:gd name="connsiteX19" fmla="*/ 4001902 w 4121850"/>
                            <a:gd name="connsiteY19" fmla="*/ 73218 h 4163829"/>
                            <a:gd name="connsiteX20" fmla="*/ 3957850 w 4121850"/>
                            <a:gd name="connsiteY20" fmla="*/ 130915 h 4163829"/>
                            <a:gd name="connsiteX21" fmla="*/ 3732662 w 4121850"/>
                            <a:gd name="connsiteY21" fmla="*/ 369751 h 4163829"/>
                            <a:gd name="connsiteX22" fmla="*/ 3562065 w 4121850"/>
                            <a:gd name="connsiteY22" fmla="*/ 540348 h 4163829"/>
                            <a:gd name="connsiteX23" fmla="*/ 3357349 w 4121850"/>
                            <a:gd name="connsiteY23" fmla="*/ 751888 h 4163829"/>
                            <a:gd name="connsiteX24" fmla="*/ 3207223 w 4121850"/>
                            <a:gd name="connsiteY24" fmla="*/ 902014 h 4163829"/>
                            <a:gd name="connsiteX25" fmla="*/ 2586250 w 4121850"/>
                            <a:gd name="connsiteY25" fmla="*/ 1509339 h 4163829"/>
                            <a:gd name="connsiteX26" fmla="*/ 1156548 w 4121850"/>
                            <a:gd name="connsiteY26" fmla="*/ 2989379 h 4163829"/>
                            <a:gd name="connsiteX27" fmla="*/ 805217 w 4121850"/>
                            <a:gd name="connsiteY27" fmla="*/ 3392730 h 4163829"/>
                            <a:gd name="connsiteX28" fmla="*/ 641444 w 4121850"/>
                            <a:gd name="connsiteY28" fmla="*/ 3522384 h 4163829"/>
                            <a:gd name="connsiteX29" fmla="*/ 457200 w 4121850"/>
                            <a:gd name="connsiteY29" fmla="*/ 3706629 h 4163829"/>
                            <a:gd name="connsiteX30" fmla="*/ 348017 w 4121850"/>
                            <a:gd name="connsiteY30" fmla="*/ 3795339 h 4163829"/>
                            <a:gd name="connsiteX31" fmla="*/ 279779 w 4121850"/>
                            <a:gd name="connsiteY31" fmla="*/ 3870402 h 4163829"/>
                            <a:gd name="connsiteX32" fmla="*/ 184244 w 4121850"/>
                            <a:gd name="connsiteY32" fmla="*/ 3965936 h 4163829"/>
                            <a:gd name="connsiteX33" fmla="*/ 129653 w 4121850"/>
                            <a:gd name="connsiteY33" fmla="*/ 4006880 h 4163829"/>
                            <a:gd name="connsiteX34" fmla="*/ 68238 w 4121850"/>
                            <a:gd name="connsiteY34" fmla="*/ 4054647 h 4163829"/>
                            <a:gd name="connsiteX35" fmla="*/ 40943 w 4121850"/>
                            <a:gd name="connsiteY35" fmla="*/ 4095590 h 4163829"/>
                            <a:gd name="connsiteX36" fmla="*/ 0 w 4121850"/>
                            <a:gd name="connsiteY36" fmla="*/ 4163829 h 4163829"/>
                            <a:gd name="connsiteX0" fmla="*/ 287516 w 4080907"/>
                            <a:gd name="connsiteY0" fmla="*/ 3890108 h 4095590"/>
                            <a:gd name="connsiteX1" fmla="*/ 443552 w 4080907"/>
                            <a:gd name="connsiteY1" fmla="*/ 3768044 h 4095590"/>
                            <a:gd name="connsiteX2" fmla="*/ 682388 w 4080907"/>
                            <a:gd name="connsiteY2" fmla="*/ 3583799 h 4095590"/>
                            <a:gd name="connsiteX3" fmla="*/ 1359435 w 4080907"/>
                            <a:gd name="connsiteY3" fmla="*/ 2840737 h 4095590"/>
                            <a:gd name="connsiteX4" fmla="*/ 2950248 w 4080907"/>
                            <a:gd name="connsiteY4" fmla="*/ 1206015 h 4095590"/>
                            <a:gd name="connsiteX5" fmla="*/ 3050274 w 4080907"/>
                            <a:gd name="connsiteY5" fmla="*/ 1140850 h 4095590"/>
                            <a:gd name="connsiteX6" fmla="*/ 3276552 w 4080907"/>
                            <a:gd name="connsiteY6" fmla="*/ 1072612 h 4095590"/>
                            <a:gd name="connsiteX7" fmla="*/ 3459707 w 4080907"/>
                            <a:gd name="connsiteY7" fmla="*/ 1031668 h 4095590"/>
                            <a:gd name="connsiteX8" fmla="*/ 3596185 w 4080907"/>
                            <a:gd name="connsiteY8" fmla="*/ 990724 h 4095590"/>
                            <a:gd name="connsiteX9" fmla="*/ 3678071 w 4080907"/>
                            <a:gd name="connsiteY9" fmla="*/ 949781 h 4095590"/>
                            <a:gd name="connsiteX10" fmla="*/ 3739486 w 4080907"/>
                            <a:gd name="connsiteY10" fmla="*/ 902014 h 4095590"/>
                            <a:gd name="connsiteX11" fmla="*/ 3794077 w 4080907"/>
                            <a:gd name="connsiteY11" fmla="*/ 820127 h 4095590"/>
                            <a:gd name="connsiteX12" fmla="*/ 3891291 w 4080907"/>
                            <a:gd name="connsiteY12" fmla="*/ 621297 h 4095590"/>
                            <a:gd name="connsiteX13" fmla="*/ 4017979 w 4080907"/>
                            <a:gd name="connsiteY13" fmla="*/ 276245 h 4095590"/>
                            <a:gd name="connsiteX14" fmla="*/ 4052375 w 4080907"/>
                            <a:gd name="connsiteY14" fmla="*/ 171132 h 4095590"/>
                            <a:gd name="connsiteX15" fmla="*/ 4080680 w 4080907"/>
                            <a:gd name="connsiteY15" fmla="*/ 62677 h 4095590"/>
                            <a:gd name="connsiteX16" fmla="*/ 4080794 w 4080907"/>
                            <a:gd name="connsiteY16" fmla="*/ 10605 h 4095590"/>
                            <a:gd name="connsiteX17" fmla="*/ 4038407 w 4080907"/>
                            <a:gd name="connsiteY17" fmla="*/ 12659 h 4095590"/>
                            <a:gd name="connsiteX18" fmla="*/ 4007718 w 4080907"/>
                            <a:gd name="connsiteY18" fmla="*/ 38052 h 4095590"/>
                            <a:gd name="connsiteX19" fmla="*/ 3960959 w 4080907"/>
                            <a:gd name="connsiteY19" fmla="*/ 73218 h 4095590"/>
                            <a:gd name="connsiteX20" fmla="*/ 3916907 w 4080907"/>
                            <a:gd name="connsiteY20" fmla="*/ 130915 h 4095590"/>
                            <a:gd name="connsiteX21" fmla="*/ 3691719 w 4080907"/>
                            <a:gd name="connsiteY21" fmla="*/ 369751 h 4095590"/>
                            <a:gd name="connsiteX22" fmla="*/ 3521122 w 4080907"/>
                            <a:gd name="connsiteY22" fmla="*/ 540348 h 4095590"/>
                            <a:gd name="connsiteX23" fmla="*/ 3316406 w 4080907"/>
                            <a:gd name="connsiteY23" fmla="*/ 751888 h 4095590"/>
                            <a:gd name="connsiteX24" fmla="*/ 3166280 w 4080907"/>
                            <a:gd name="connsiteY24" fmla="*/ 902014 h 4095590"/>
                            <a:gd name="connsiteX25" fmla="*/ 2545307 w 4080907"/>
                            <a:gd name="connsiteY25" fmla="*/ 1509339 h 4095590"/>
                            <a:gd name="connsiteX26" fmla="*/ 1115605 w 4080907"/>
                            <a:gd name="connsiteY26" fmla="*/ 2989379 h 4095590"/>
                            <a:gd name="connsiteX27" fmla="*/ 764274 w 4080907"/>
                            <a:gd name="connsiteY27" fmla="*/ 3392730 h 4095590"/>
                            <a:gd name="connsiteX28" fmla="*/ 600501 w 4080907"/>
                            <a:gd name="connsiteY28" fmla="*/ 3522384 h 4095590"/>
                            <a:gd name="connsiteX29" fmla="*/ 416257 w 4080907"/>
                            <a:gd name="connsiteY29" fmla="*/ 3706629 h 4095590"/>
                            <a:gd name="connsiteX30" fmla="*/ 307074 w 4080907"/>
                            <a:gd name="connsiteY30" fmla="*/ 3795339 h 4095590"/>
                            <a:gd name="connsiteX31" fmla="*/ 238836 w 4080907"/>
                            <a:gd name="connsiteY31" fmla="*/ 3870402 h 4095590"/>
                            <a:gd name="connsiteX32" fmla="*/ 143301 w 4080907"/>
                            <a:gd name="connsiteY32" fmla="*/ 3965936 h 4095590"/>
                            <a:gd name="connsiteX33" fmla="*/ 88710 w 4080907"/>
                            <a:gd name="connsiteY33" fmla="*/ 4006880 h 4095590"/>
                            <a:gd name="connsiteX34" fmla="*/ 27295 w 4080907"/>
                            <a:gd name="connsiteY34" fmla="*/ 4054647 h 4095590"/>
                            <a:gd name="connsiteX35" fmla="*/ 0 w 4080907"/>
                            <a:gd name="connsiteY35" fmla="*/ 4095590 h 4095590"/>
                            <a:gd name="connsiteX36" fmla="*/ 287516 w 4080907"/>
                            <a:gd name="connsiteY36" fmla="*/ 3890108 h 4095590"/>
                            <a:gd name="connsiteX0" fmla="*/ 260221 w 4053612"/>
                            <a:gd name="connsiteY0" fmla="*/ 3890108 h 4054647"/>
                            <a:gd name="connsiteX1" fmla="*/ 416257 w 4053612"/>
                            <a:gd name="connsiteY1" fmla="*/ 3768044 h 4054647"/>
                            <a:gd name="connsiteX2" fmla="*/ 655093 w 4053612"/>
                            <a:gd name="connsiteY2" fmla="*/ 3583799 h 4054647"/>
                            <a:gd name="connsiteX3" fmla="*/ 1332140 w 4053612"/>
                            <a:gd name="connsiteY3" fmla="*/ 2840737 h 4054647"/>
                            <a:gd name="connsiteX4" fmla="*/ 2922953 w 4053612"/>
                            <a:gd name="connsiteY4" fmla="*/ 1206015 h 4054647"/>
                            <a:gd name="connsiteX5" fmla="*/ 3022979 w 4053612"/>
                            <a:gd name="connsiteY5" fmla="*/ 1140850 h 4054647"/>
                            <a:gd name="connsiteX6" fmla="*/ 3249257 w 4053612"/>
                            <a:gd name="connsiteY6" fmla="*/ 1072612 h 4054647"/>
                            <a:gd name="connsiteX7" fmla="*/ 3432412 w 4053612"/>
                            <a:gd name="connsiteY7" fmla="*/ 1031668 h 4054647"/>
                            <a:gd name="connsiteX8" fmla="*/ 3568890 w 4053612"/>
                            <a:gd name="connsiteY8" fmla="*/ 990724 h 4054647"/>
                            <a:gd name="connsiteX9" fmla="*/ 3650776 w 4053612"/>
                            <a:gd name="connsiteY9" fmla="*/ 949781 h 4054647"/>
                            <a:gd name="connsiteX10" fmla="*/ 3712191 w 4053612"/>
                            <a:gd name="connsiteY10" fmla="*/ 902014 h 4054647"/>
                            <a:gd name="connsiteX11" fmla="*/ 3766782 w 4053612"/>
                            <a:gd name="connsiteY11" fmla="*/ 820127 h 4054647"/>
                            <a:gd name="connsiteX12" fmla="*/ 3863996 w 4053612"/>
                            <a:gd name="connsiteY12" fmla="*/ 621297 h 4054647"/>
                            <a:gd name="connsiteX13" fmla="*/ 3990684 w 4053612"/>
                            <a:gd name="connsiteY13" fmla="*/ 276245 h 4054647"/>
                            <a:gd name="connsiteX14" fmla="*/ 4025080 w 4053612"/>
                            <a:gd name="connsiteY14" fmla="*/ 171132 h 4054647"/>
                            <a:gd name="connsiteX15" fmla="*/ 4053385 w 4053612"/>
                            <a:gd name="connsiteY15" fmla="*/ 62677 h 4054647"/>
                            <a:gd name="connsiteX16" fmla="*/ 4053499 w 4053612"/>
                            <a:gd name="connsiteY16" fmla="*/ 10605 h 4054647"/>
                            <a:gd name="connsiteX17" fmla="*/ 4011112 w 4053612"/>
                            <a:gd name="connsiteY17" fmla="*/ 12659 h 4054647"/>
                            <a:gd name="connsiteX18" fmla="*/ 3980423 w 4053612"/>
                            <a:gd name="connsiteY18" fmla="*/ 38052 h 4054647"/>
                            <a:gd name="connsiteX19" fmla="*/ 3933664 w 4053612"/>
                            <a:gd name="connsiteY19" fmla="*/ 73218 h 4054647"/>
                            <a:gd name="connsiteX20" fmla="*/ 3889612 w 4053612"/>
                            <a:gd name="connsiteY20" fmla="*/ 130915 h 4054647"/>
                            <a:gd name="connsiteX21" fmla="*/ 3664424 w 4053612"/>
                            <a:gd name="connsiteY21" fmla="*/ 369751 h 4054647"/>
                            <a:gd name="connsiteX22" fmla="*/ 3493827 w 4053612"/>
                            <a:gd name="connsiteY22" fmla="*/ 540348 h 4054647"/>
                            <a:gd name="connsiteX23" fmla="*/ 3289111 w 4053612"/>
                            <a:gd name="connsiteY23" fmla="*/ 751888 h 4054647"/>
                            <a:gd name="connsiteX24" fmla="*/ 3138985 w 4053612"/>
                            <a:gd name="connsiteY24" fmla="*/ 902014 h 4054647"/>
                            <a:gd name="connsiteX25" fmla="*/ 2518012 w 4053612"/>
                            <a:gd name="connsiteY25" fmla="*/ 1509339 h 4054647"/>
                            <a:gd name="connsiteX26" fmla="*/ 1088310 w 4053612"/>
                            <a:gd name="connsiteY26" fmla="*/ 2989379 h 4054647"/>
                            <a:gd name="connsiteX27" fmla="*/ 736979 w 4053612"/>
                            <a:gd name="connsiteY27" fmla="*/ 3392730 h 4054647"/>
                            <a:gd name="connsiteX28" fmla="*/ 573206 w 4053612"/>
                            <a:gd name="connsiteY28" fmla="*/ 3522384 h 4054647"/>
                            <a:gd name="connsiteX29" fmla="*/ 388962 w 4053612"/>
                            <a:gd name="connsiteY29" fmla="*/ 3706629 h 4054647"/>
                            <a:gd name="connsiteX30" fmla="*/ 279779 w 4053612"/>
                            <a:gd name="connsiteY30" fmla="*/ 3795339 h 4054647"/>
                            <a:gd name="connsiteX31" fmla="*/ 211541 w 4053612"/>
                            <a:gd name="connsiteY31" fmla="*/ 3870402 h 4054647"/>
                            <a:gd name="connsiteX32" fmla="*/ 116006 w 4053612"/>
                            <a:gd name="connsiteY32" fmla="*/ 3965936 h 4054647"/>
                            <a:gd name="connsiteX33" fmla="*/ 61415 w 4053612"/>
                            <a:gd name="connsiteY33" fmla="*/ 4006880 h 4054647"/>
                            <a:gd name="connsiteX34" fmla="*/ 0 w 4053612"/>
                            <a:gd name="connsiteY34" fmla="*/ 4054647 h 4054647"/>
                            <a:gd name="connsiteX35" fmla="*/ 167363 w 4053612"/>
                            <a:gd name="connsiteY35" fmla="*/ 3953649 h 4054647"/>
                            <a:gd name="connsiteX36" fmla="*/ 260221 w 4053612"/>
                            <a:gd name="connsiteY36" fmla="*/ 3890108 h 4054647"/>
                            <a:gd name="connsiteX0" fmla="*/ 198806 w 3992197"/>
                            <a:gd name="connsiteY0" fmla="*/ 3890108 h 4006880"/>
                            <a:gd name="connsiteX1" fmla="*/ 354842 w 3992197"/>
                            <a:gd name="connsiteY1" fmla="*/ 3768044 h 4006880"/>
                            <a:gd name="connsiteX2" fmla="*/ 593678 w 3992197"/>
                            <a:gd name="connsiteY2" fmla="*/ 3583799 h 4006880"/>
                            <a:gd name="connsiteX3" fmla="*/ 1270725 w 3992197"/>
                            <a:gd name="connsiteY3" fmla="*/ 2840737 h 4006880"/>
                            <a:gd name="connsiteX4" fmla="*/ 2861538 w 3992197"/>
                            <a:gd name="connsiteY4" fmla="*/ 1206015 h 4006880"/>
                            <a:gd name="connsiteX5" fmla="*/ 2961564 w 3992197"/>
                            <a:gd name="connsiteY5" fmla="*/ 1140850 h 4006880"/>
                            <a:gd name="connsiteX6" fmla="*/ 3187842 w 3992197"/>
                            <a:gd name="connsiteY6" fmla="*/ 1072612 h 4006880"/>
                            <a:gd name="connsiteX7" fmla="*/ 3370997 w 3992197"/>
                            <a:gd name="connsiteY7" fmla="*/ 1031668 h 4006880"/>
                            <a:gd name="connsiteX8" fmla="*/ 3507475 w 3992197"/>
                            <a:gd name="connsiteY8" fmla="*/ 990724 h 4006880"/>
                            <a:gd name="connsiteX9" fmla="*/ 3589361 w 3992197"/>
                            <a:gd name="connsiteY9" fmla="*/ 949781 h 4006880"/>
                            <a:gd name="connsiteX10" fmla="*/ 3650776 w 3992197"/>
                            <a:gd name="connsiteY10" fmla="*/ 902014 h 4006880"/>
                            <a:gd name="connsiteX11" fmla="*/ 3705367 w 3992197"/>
                            <a:gd name="connsiteY11" fmla="*/ 820127 h 4006880"/>
                            <a:gd name="connsiteX12" fmla="*/ 3802581 w 3992197"/>
                            <a:gd name="connsiteY12" fmla="*/ 621297 h 4006880"/>
                            <a:gd name="connsiteX13" fmla="*/ 3929269 w 3992197"/>
                            <a:gd name="connsiteY13" fmla="*/ 276245 h 4006880"/>
                            <a:gd name="connsiteX14" fmla="*/ 3963665 w 3992197"/>
                            <a:gd name="connsiteY14" fmla="*/ 171132 h 4006880"/>
                            <a:gd name="connsiteX15" fmla="*/ 3991970 w 3992197"/>
                            <a:gd name="connsiteY15" fmla="*/ 62677 h 4006880"/>
                            <a:gd name="connsiteX16" fmla="*/ 3992084 w 3992197"/>
                            <a:gd name="connsiteY16" fmla="*/ 10605 h 4006880"/>
                            <a:gd name="connsiteX17" fmla="*/ 3949697 w 3992197"/>
                            <a:gd name="connsiteY17" fmla="*/ 12659 h 4006880"/>
                            <a:gd name="connsiteX18" fmla="*/ 3919008 w 3992197"/>
                            <a:gd name="connsiteY18" fmla="*/ 38052 h 4006880"/>
                            <a:gd name="connsiteX19" fmla="*/ 3872249 w 3992197"/>
                            <a:gd name="connsiteY19" fmla="*/ 73218 h 4006880"/>
                            <a:gd name="connsiteX20" fmla="*/ 3828197 w 3992197"/>
                            <a:gd name="connsiteY20" fmla="*/ 130915 h 4006880"/>
                            <a:gd name="connsiteX21" fmla="*/ 3603009 w 3992197"/>
                            <a:gd name="connsiteY21" fmla="*/ 369751 h 4006880"/>
                            <a:gd name="connsiteX22" fmla="*/ 3432412 w 3992197"/>
                            <a:gd name="connsiteY22" fmla="*/ 540348 h 4006880"/>
                            <a:gd name="connsiteX23" fmla="*/ 3227696 w 3992197"/>
                            <a:gd name="connsiteY23" fmla="*/ 751888 h 4006880"/>
                            <a:gd name="connsiteX24" fmla="*/ 3077570 w 3992197"/>
                            <a:gd name="connsiteY24" fmla="*/ 902014 h 4006880"/>
                            <a:gd name="connsiteX25" fmla="*/ 2456597 w 3992197"/>
                            <a:gd name="connsiteY25" fmla="*/ 1509339 h 4006880"/>
                            <a:gd name="connsiteX26" fmla="*/ 1026895 w 3992197"/>
                            <a:gd name="connsiteY26" fmla="*/ 2989379 h 4006880"/>
                            <a:gd name="connsiteX27" fmla="*/ 675564 w 3992197"/>
                            <a:gd name="connsiteY27" fmla="*/ 3392730 h 4006880"/>
                            <a:gd name="connsiteX28" fmla="*/ 511791 w 3992197"/>
                            <a:gd name="connsiteY28" fmla="*/ 3522384 h 4006880"/>
                            <a:gd name="connsiteX29" fmla="*/ 327547 w 3992197"/>
                            <a:gd name="connsiteY29" fmla="*/ 3706629 h 4006880"/>
                            <a:gd name="connsiteX30" fmla="*/ 218364 w 3992197"/>
                            <a:gd name="connsiteY30" fmla="*/ 3795339 h 4006880"/>
                            <a:gd name="connsiteX31" fmla="*/ 150126 w 3992197"/>
                            <a:gd name="connsiteY31" fmla="*/ 3870402 h 4006880"/>
                            <a:gd name="connsiteX32" fmla="*/ 54591 w 3992197"/>
                            <a:gd name="connsiteY32" fmla="*/ 3965936 h 4006880"/>
                            <a:gd name="connsiteX33" fmla="*/ 0 w 3992197"/>
                            <a:gd name="connsiteY33" fmla="*/ 4006880 h 4006880"/>
                            <a:gd name="connsiteX34" fmla="*/ 80524 w 3992197"/>
                            <a:gd name="connsiteY34" fmla="*/ 3957324 h 4006880"/>
                            <a:gd name="connsiteX35" fmla="*/ 105948 w 3992197"/>
                            <a:gd name="connsiteY35" fmla="*/ 3953649 h 4006880"/>
                            <a:gd name="connsiteX36" fmla="*/ 198806 w 3992197"/>
                            <a:gd name="connsiteY36" fmla="*/ 3890108 h 4006880"/>
                            <a:gd name="connsiteX0" fmla="*/ 198806 w 3992197"/>
                            <a:gd name="connsiteY0" fmla="*/ 3890108 h 4006880"/>
                            <a:gd name="connsiteX1" fmla="*/ 354842 w 3992197"/>
                            <a:gd name="connsiteY1" fmla="*/ 3768044 h 4006880"/>
                            <a:gd name="connsiteX2" fmla="*/ 593678 w 3992197"/>
                            <a:gd name="connsiteY2" fmla="*/ 3583799 h 4006880"/>
                            <a:gd name="connsiteX3" fmla="*/ 1270725 w 3992197"/>
                            <a:gd name="connsiteY3" fmla="*/ 2840737 h 4006880"/>
                            <a:gd name="connsiteX4" fmla="*/ 2861538 w 3992197"/>
                            <a:gd name="connsiteY4" fmla="*/ 1206015 h 4006880"/>
                            <a:gd name="connsiteX5" fmla="*/ 2961564 w 3992197"/>
                            <a:gd name="connsiteY5" fmla="*/ 1140850 h 4006880"/>
                            <a:gd name="connsiteX6" fmla="*/ 3187842 w 3992197"/>
                            <a:gd name="connsiteY6" fmla="*/ 1072612 h 4006880"/>
                            <a:gd name="connsiteX7" fmla="*/ 3370997 w 3992197"/>
                            <a:gd name="connsiteY7" fmla="*/ 1031668 h 4006880"/>
                            <a:gd name="connsiteX8" fmla="*/ 3507475 w 3992197"/>
                            <a:gd name="connsiteY8" fmla="*/ 990724 h 4006880"/>
                            <a:gd name="connsiteX9" fmla="*/ 3589361 w 3992197"/>
                            <a:gd name="connsiteY9" fmla="*/ 949781 h 4006880"/>
                            <a:gd name="connsiteX10" fmla="*/ 3650776 w 3992197"/>
                            <a:gd name="connsiteY10" fmla="*/ 902014 h 4006880"/>
                            <a:gd name="connsiteX11" fmla="*/ 3705367 w 3992197"/>
                            <a:gd name="connsiteY11" fmla="*/ 820127 h 4006880"/>
                            <a:gd name="connsiteX12" fmla="*/ 3802581 w 3992197"/>
                            <a:gd name="connsiteY12" fmla="*/ 621297 h 4006880"/>
                            <a:gd name="connsiteX13" fmla="*/ 3929269 w 3992197"/>
                            <a:gd name="connsiteY13" fmla="*/ 276245 h 4006880"/>
                            <a:gd name="connsiteX14" fmla="*/ 3963665 w 3992197"/>
                            <a:gd name="connsiteY14" fmla="*/ 171132 h 4006880"/>
                            <a:gd name="connsiteX15" fmla="*/ 3991970 w 3992197"/>
                            <a:gd name="connsiteY15" fmla="*/ 62677 h 4006880"/>
                            <a:gd name="connsiteX16" fmla="*/ 3992084 w 3992197"/>
                            <a:gd name="connsiteY16" fmla="*/ 10605 h 4006880"/>
                            <a:gd name="connsiteX17" fmla="*/ 3949697 w 3992197"/>
                            <a:gd name="connsiteY17" fmla="*/ 12659 h 4006880"/>
                            <a:gd name="connsiteX18" fmla="*/ 3919008 w 3992197"/>
                            <a:gd name="connsiteY18" fmla="*/ 38052 h 4006880"/>
                            <a:gd name="connsiteX19" fmla="*/ 3872249 w 3992197"/>
                            <a:gd name="connsiteY19" fmla="*/ 73218 h 4006880"/>
                            <a:gd name="connsiteX20" fmla="*/ 3828197 w 3992197"/>
                            <a:gd name="connsiteY20" fmla="*/ 130915 h 4006880"/>
                            <a:gd name="connsiteX21" fmla="*/ 3603009 w 3992197"/>
                            <a:gd name="connsiteY21" fmla="*/ 369751 h 4006880"/>
                            <a:gd name="connsiteX22" fmla="*/ 3432412 w 3992197"/>
                            <a:gd name="connsiteY22" fmla="*/ 540348 h 4006880"/>
                            <a:gd name="connsiteX23" fmla="*/ 3227696 w 3992197"/>
                            <a:gd name="connsiteY23" fmla="*/ 751888 h 4006880"/>
                            <a:gd name="connsiteX24" fmla="*/ 3077570 w 3992197"/>
                            <a:gd name="connsiteY24" fmla="*/ 902014 h 4006880"/>
                            <a:gd name="connsiteX25" fmla="*/ 2456597 w 3992197"/>
                            <a:gd name="connsiteY25" fmla="*/ 1509339 h 4006880"/>
                            <a:gd name="connsiteX26" fmla="*/ 1026895 w 3992197"/>
                            <a:gd name="connsiteY26" fmla="*/ 2989379 h 4006880"/>
                            <a:gd name="connsiteX27" fmla="*/ 675564 w 3992197"/>
                            <a:gd name="connsiteY27" fmla="*/ 3392730 h 4006880"/>
                            <a:gd name="connsiteX28" fmla="*/ 511791 w 3992197"/>
                            <a:gd name="connsiteY28" fmla="*/ 3522384 h 4006880"/>
                            <a:gd name="connsiteX29" fmla="*/ 327547 w 3992197"/>
                            <a:gd name="connsiteY29" fmla="*/ 3706629 h 4006880"/>
                            <a:gd name="connsiteX30" fmla="*/ 218364 w 3992197"/>
                            <a:gd name="connsiteY30" fmla="*/ 3795339 h 4006880"/>
                            <a:gd name="connsiteX31" fmla="*/ 150126 w 3992197"/>
                            <a:gd name="connsiteY31" fmla="*/ 3870402 h 4006880"/>
                            <a:gd name="connsiteX32" fmla="*/ 117453 w 3992197"/>
                            <a:gd name="connsiteY32" fmla="*/ 3876725 h 4006880"/>
                            <a:gd name="connsiteX33" fmla="*/ 0 w 3992197"/>
                            <a:gd name="connsiteY33" fmla="*/ 4006880 h 4006880"/>
                            <a:gd name="connsiteX34" fmla="*/ 80524 w 3992197"/>
                            <a:gd name="connsiteY34" fmla="*/ 3957324 h 4006880"/>
                            <a:gd name="connsiteX35" fmla="*/ 105948 w 3992197"/>
                            <a:gd name="connsiteY35" fmla="*/ 3953649 h 4006880"/>
                            <a:gd name="connsiteX36" fmla="*/ 198806 w 3992197"/>
                            <a:gd name="connsiteY36" fmla="*/ 3890108 h 4006880"/>
                            <a:gd name="connsiteX0" fmla="*/ 142028 w 3935419"/>
                            <a:gd name="connsiteY0" fmla="*/ 3890108 h 3957324"/>
                            <a:gd name="connsiteX1" fmla="*/ 298064 w 3935419"/>
                            <a:gd name="connsiteY1" fmla="*/ 3768044 h 3957324"/>
                            <a:gd name="connsiteX2" fmla="*/ 536900 w 3935419"/>
                            <a:gd name="connsiteY2" fmla="*/ 3583799 h 3957324"/>
                            <a:gd name="connsiteX3" fmla="*/ 1213947 w 3935419"/>
                            <a:gd name="connsiteY3" fmla="*/ 2840737 h 3957324"/>
                            <a:gd name="connsiteX4" fmla="*/ 2804760 w 3935419"/>
                            <a:gd name="connsiteY4" fmla="*/ 1206015 h 3957324"/>
                            <a:gd name="connsiteX5" fmla="*/ 2904786 w 3935419"/>
                            <a:gd name="connsiteY5" fmla="*/ 1140850 h 3957324"/>
                            <a:gd name="connsiteX6" fmla="*/ 3131064 w 3935419"/>
                            <a:gd name="connsiteY6" fmla="*/ 1072612 h 3957324"/>
                            <a:gd name="connsiteX7" fmla="*/ 3314219 w 3935419"/>
                            <a:gd name="connsiteY7" fmla="*/ 1031668 h 3957324"/>
                            <a:gd name="connsiteX8" fmla="*/ 3450697 w 3935419"/>
                            <a:gd name="connsiteY8" fmla="*/ 990724 h 3957324"/>
                            <a:gd name="connsiteX9" fmla="*/ 3532583 w 3935419"/>
                            <a:gd name="connsiteY9" fmla="*/ 949781 h 3957324"/>
                            <a:gd name="connsiteX10" fmla="*/ 3593998 w 3935419"/>
                            <a:gd name="connsiteY10" fmla="*/ 902014 h 3957324"/>
                            <a:gd name="connsiteX11" fmla="*/ 3648589 w 3935419"/>
                            <a:gd name="connsiteY11" fmla="*/ 820127 h 3957324"/>
                            <a:gd name="connsiteX12" fmla="*/ 3745803 w 3935419"/>
                            <a:gd name="connsiteY12" fmla="*/ 621297 h 3957324"/>
                            <a:gd name="connsiteX13" fmla="*/ 3872491 w 3935419"/>
                            <a:gd name="connsiteY13" fmla="*/ 276245 h 3957324"/>
                            <a:gd name="connsiteX14" fmla="*/ 3906887 w 3935419"/>
                            <a:gd name="connsiteY14" fmla="*/ 171132 h 3957324"/>
                            <a:gd name="connsiteX15" fmla="*/ 3935192 w 3935419"/>
                            <a:gd name="connsiteY15" fmla="*/ 62677 h 3957324"/>
                            <a:gd name="connsiteX16" fmla="*/ 3935306 w 3935419"/>
                            <a:gd name="connsiteY16" fmla="*/ 10605 h 3957324"/>
                            <a:gd name="connsiteX17" fmla="*/ 3892919 w 3935419"/>
                            <a:gd name="connsiteY17" fmla="*/ 12659 h 3957324"/>
                            <a:gd name="connsiteX18" fmla="*/ 3862230 w 3935419"/>
                            <a:gd name="connsiteY18" fmla="*/ 38052 h 3957324"/>
                            <a:gd name="connsiteX19" fmla="*/ 3815471 w 3935419"/>
                            <a:gd name="connsiteY19" fmla="*/ 73218 h 3957324"/>
                            <a:gd name="connsiteX20" fmla="*/ 3771419 w 3935419"/>
                            <a:gd name="connsiteY20" fmla="*/ 130915 h 3957324"/>
                            <a:gd name="connsiteX21" fmla="*/ 3546231 w 3935419"/>
                            <a:gd name="connsiteY21" fmla="*/ 369751 h 3957324"/>
                            <a:gd name="connsiteX22" fmla="*/ 3375634 w 3935419"/>
                            <a:gd name="connsiteY22" fmla="*/ 540348 h 3957324"/>
                            <a:gd name="connsiteX23" fmla="*/ 3170918 w 3935419"/>
                            <a:gd name="connsiteY23" fmla="*/ 751888 h 3957324"/>
                            <a:gd name="connsiteX24" fmla="*/ 3020792 w 3935419"/>
                            <a:gd name="connsiteY24" fmla="*/ 902014 h 3957324"/>
                            <a:gd name="connsiteX25" fmla="*/ 2399819 w 3935419"/>
                            <a:gd name="connsiteY25" fmla="*/ 1509339 h 3957324"/>
                            <a:gd name="connsiteX26" fmla="*/ 970117 w 3935419"/>
                            <a:gd name="connsiteY26" fmla="*/ 2989379 h 3957324"/>
                            <a:gd name="connsiteX27" fmla="*/ 618786 w 3935419"/>
                            <a:gd name="connsiteY27" fmla="*/ 3392730 h 3957324"/>
                            <a:gd name="connsiteX28" fmla="*/ 455013 w 3935419"/>
                            <a:gd name="connsiteY28" fmla="*/ 3522384 h 3957324"/>
                            <a:gd name="connsiteX29" fmla="*/ 270769 w 3935419"/>
                            <a:gd name="connsiteY29" fmla="*/ 3706629 h 3957324"/>
                            <a:gd name="connsiteX30" fmla="*/ 161586 w 3935419"/>
                            <a:gd name="connsiteY30" fmla="*/ 3795339 h 3957324"/>
                            <a:gd name="connsiteX31" fmla="*/ 93348 w 3935419"/>
                            <a:gd name="connsiteY31" fmla="*/ 3870402 h 3957324"/>
                            <a:gd name="connsiteX32" fmla="*/ 60675 w 3935419"/>
                            <a:gd name="connsiteY32" fmla="*/ 3876725 h 3957324"/>
                            <a:gd name="connsiteX33" fmla="*/ 0 w 3935419"/>
                            <a:gd name="connsiteY33" fmla="*/ 3931862 h 3957324"/>
                            <a:gd name="connsiteX34" fmla="*/ 23746 w 3935419"/>
                            <a:gd name="connsiteY34" fmla="*/ 3957324 h 3957324"/>
                            <a:gd name="connsiteX35" fmla="*/ 49170 w 3935419"/>
                            <a:gd name="connsiteY35" fmla="*/ 3953649 h 3957324"/>
                            <a:gd name="connsiteX36" fmla="*/ 142028 w 3935419"/>
                            <a:gd name="connsiteY36" fmla="*/ 3890108 h 3957324"/>
                            <a:gd name="connsiteX0" fmla="*/ 142028 w 3935419"/>
                            <a:gd name="connsiteY0" fmla="*/ 3890108 h 3957324"/>
                            <a:gd name="connsiteX1" fmla="*/ 356866 w 3935419"/>
                            <a:gd name="connsiteY1" fmla="*/ 3755879 h 3957324"/>
                            <a:gd name="connsiteX2" fmla="*/ 536900 w 3935419"/>
                            <a:gd name="connsiteY2" fmla="*/ 3583799 h 3957324"/>
                            <a:gd name="connsiteX3" fmla="*/ 1213947 w 3935419"/>
                            <a:gd name="connsiteY3" fmla="*/ 2840737 h 3957324"/>
                            <a:gd name="connsiteX4" fmla="*/ 2804760 w 3935419"/>
                            <a:gd name="connsiteY4" fmla="*/ 1206015 h 3957324"/>
                            <a:gd name="connsiteX5" fmla="*/ 2904786 w 3935419"/>
                            <a:gd name="connsiteY5" fmla="*/ 1140850 h 3957324"/>
                            <a:gd name="connsiteX6" fmla="*/ 3131064 w 3935419"/>
                            <a:gd name="connsiteY6" fmla="*/ 1072612 h 3957324"/>
                            <a:gd name="connsiteX7" fmla="*/ 3314219 w 3935419"/>
                            <a:gd name="connsiteY7" fmla="*/ 1031668 h 3957324"/>
                            <a:gd name="connsiteX8" fmla="*/ 3450697 w 3935419"/>
                            <a:gd name="connsiteY8" fmla="*/ 990724 h 3957324"/>
                            <a:gd name="connsiteX9" fmla="*/ 3532583 w 3935419"/>
                            <a:gd name="connsiteY9" fmla="*/ 949781 h 3957324"/>
                            <a:gd name="connsiteX10" fmla="*/ 3593998 w 3935419"/>
                            <a:gd name="connsiteY10" fmla="*/ 902014 h 3957324"/>
                            <a:gd name="connsiteX11" fmla="*/ 3648589 w 3935419"/>
                            <a:gd name="connsiteY11" fmla="*/ 820127 h 3957324"/>
                            <a:gd name="connsiteX12" fmla="*/ 3745803 w 3935419"/>
                            <a:gd name="connsiteY12" fmla="*/ 621297 h 3957324"/>
                            <a:gd name="connsiteX13" fmla="*/ 3872491 w 3935419"/>
                            <a:gd name="connsiteY13" fmla="*/ 276245 h 3957324"/>
                            <a:gd name="connsiteX14" fmla="*/ 3906887 w 3935419"/>
                            <a:gd name="connsiteY14" fmla="*/ 171132 h 3957324"/>
                            <a:gd name="connsiteX15" fmla="*/ 3935192 w 3935419"/>
                            <a:gd name="connsiteY15" fmla="*/ 62677 h 3957324"/>
                            <a:gd name="connsiteX16" fmla="*/ 3935306 w 3935419"/>
                            <a:gd name="connsiteY16" fmla="*/ 10605 h 3957324"/>
                            <a:gd name="connsiteX17" fmla="*/ 3892919 w 3935419"/>
                            <a:gd name="connsiteY17" fmla="*/ 12659 h 3957324"/>
                            <a:gd name="connsiteX18" fmla="*/ 3862230 w 3935419"/>
                            <a:gd name="connsiteY18" fmla="*/ 38052 h 3957324"/>
                            <a:gd name="connsiteX19" fmla="*/ 3815471 w 3935419"/>
                            <a:gd name="connsiteY19" fmla="*/ 73218 h 3957324"/>
                            <a:gd name="connsiteX20" fmla="*/ 3771419 w 3935419"/>
                            <a:gd name="connsiteY20" fmla="*/ 130915 h 3957324"/>
                            <a:gd name="connsiteX21" fmla="*/ 3546231 w 3935419"/>
                            <a:gd name="connsiteY21" fmla="*/ 369751 h 3957324"/>
                            <a:gd name="connsiteX22" fmla="*/ 3375634 w 3935419"/>
                            <a:gd name="connsiteY22" fmla="*/ 540348 h 3957324"/>
                            <a:gd name="connsiteX23" fmla="*/ 3170918 w 3935419"/>
                            <a:gd name="connsiteY23" fmla="*/ 751888 h 3957324"/>
                            <a:gd name="connsiteX24" fmla="*/ 3020792 w 3935419"/>
                            <a:gd name="connsiteY24" fmla="*/ 902014 h 3957324"/>
                            <a:gd name="connsiteX25" fmla="*/ 2399819 w 3935419"/>
                            <a:gd name="connsiteY25" fmla="*/ 1509339 h 3957324"/>
                            <a:gd name="connsiteX26" fmla="*/ 970117 w 3935419"/>
                            <a:gd name="connsiteY26" fmla="*/ 2989379 h 3957324"/>
                            <a:gd name="connsiteX27" fmla="*/ 618786 w 3935419"/>
                            <a:gd name="connsiteY27" fmla="*/ 3392730 h 3957324"/>
                            <a:gd name="connsiteX28" fmla="*/ 455013 w 3935419"/>
                            <a:gd name="connsiteY28" fmla="*/ 3522384 h 3957324"/>
                            <a:gd name="connsiteX29" fmla="*/ 270769 w 3935419"/>
                            <a:gd name="connsiteY29" fmla="*/ 3706629 h 3957324"/>
                            <a:gd name="connsiteX30" fmla="*/ 161586 w 3935419"/>
                            <a:gd name="connsiteY30" fmla="*/ 3795339 h 3957324"/>
                            <a:gd name="connsiteX31" fmla="*/ 93348 w 3935419"/>
                            <a:gd name="connsiteY31" fmla="*/ 3870402 h 3957324"/>
                            <a:gd name="connsiteX32" fmla="*/ 60675 w 3935419"/>
                            <a:gd name="connsiteY32" fmla="*/ 3876725 h 3957324"/>
                            <a:gd name="connsiteX33" fmla="*/ 0 w 3935419"/>
                            <a:gd name="connsiteY33" fmla="*/ 3931862 h 3957324"/>
                            <a:gd name="connsiteX34" fmla="*/ 23746 w 3935419"/>
                            <a:gd name="connsiteY34" fmla="*/ 3957324 h 3957324"/>
                            <a:gd name="connsiteX35" fmla="*/ 49170 w 3935419"/>
                            <a:gd name="connsiteY35" fmla="*/ 3953649 h 3957324"/>
                            <a:gd name="connsiteX36" fmla="*/ 142028 w 3935419"/>
                            <a:gd name="connsiteY36" fmla="*/ 3890108 h 3957324"/>
                            <a:gd name="connsiteX0" fmla="*/ 162304 w 3935419"/>
                            <a:gd name="connsiteY0" fmla="*/ 3928631 h 3957324"/>
                            <a:gd name="connsiteX1" fmla="*/ 356866 w 3935419"/>
                            <a:gd name="connsiteY1" fmla="*/ 3755879 h 3957324"/>
                            <a:gd name="connsiteX2" fmla="*/ 536900 w 3935419"/>
                            <a:gd name="connsiteY2" fmla="*/ 3583799 h 3957324"/>
                            <a:gd name="connsiteX3" fmla="*/ 1213947 w 3935419"/>
                            <a:gd name="connsiteY3" fmla="*/ 2840737 h 3957324"/>
                            <a:gd name="connsiteX4" fmla="*/ 2804760 w 3935419"/>
                            <a:gd name="connsiteY4" fmla="*/ 1206015 h 3957324"/>
                            <a:gd name="connsiteX5" fmla="*/ 2904786 w 3935419"/>
                            <a:gd name="connsiteY5" fmla="*/ 1140850 h 3957324"/>
                            <a:gd name="connsiteX6" fmla="*/ 3131064 w 3935419"/>
                            <a:gd name="connsiteY6" fmla="*/ 1072612 h 3957324"/>
                            <a:gd name="connsiteX7" fmla="*/ 3314219 w 3935419"/>
                            <a:gd name="connsiteY7" fmla="*/ 1031668 h 3957324"/>
                            <a:gd name="connsiteX8" fmla="*/ 3450697 w 3935419"/>
                            <a:gd name="connsiteY8" fmla="*/ 990724 h 3957324"/>
                            <a:gd name="connsiteX9" fmla="*/ 3532583 w 3935419"/>
                            <a:gd name="connsiteY9" fmla="*/ 949781 h 3957324"/>
                            <a:gd name="connsiteX10" fmla="*/ 3593998 w 3935419"/>
                            <a:gd name="connsiteY10" fmla="*/ 902014 h 3957324"/>
                            <a:gd name="connsiteX11" fmla="*/ 3648589 w 3935419"/>
                            <a:gd name="connsiteY11" fmla="*/ 820127 h 3957324"/>
                            <a:gd name="connsiteX12" fmla="*/ 3745803 w 3935419"/>
                            <a:gd name="connsiteY12" fmla="*/ 621297 h 3957324"/>
                            <a:gd name="connsiteX13" fmla="*/ 3872491 w 3935419"/>
                            <a:gd name="connsiteY13" fmla="*/ 276245 h 3957324"/>
                            <a:gd name="connsiteX14" fmla="*/ 3906887 w 3935419"/>
                            <a:gd name="connsiteY14" fmla="*/ 171132 h 3957324"/>
                            <a:gd name="connsiteX15" fmla="*/ 3935192 w 3935419"/>
                            <a:gd name="connsiteY15" fmla="*/ 62677 h 3957324"/>
                            <a:gd name="connsiteX16" fmla="*/ 3935306 w 3935419"/>
                            <a:gd name="connsiteY16" fmla="*/ 10605 h 3957324"/>
                            <a:gd name="connsiteX17" fmla="*/ 3892919 w 3935419"/>
                            <a:gd name="connsiteY17" fmla="*/ 12659 h 3957324"/>
                            <a:gd name="connsiteX18" fmla="*/ 3862230 w 3935419"/>
                            <a:gd name="connsiteY18" fmla="*/ 38052 h 3957324"/>
                            <a:gd name="connsiteX19" fmla="*/ 3815471 w 3935419"/>
                            <a:gd name="connsiteY19" fmla="*/ 73218 h 3957324"/>
                            <a:gd name="connsiteX20" fmla="*/ 3771419 w 3935419"/>
                            <a:gd name="connsiteY20" fmla="*/ 130915 h 3957324"/>
                            <a:gd name="connsiteX21" fmla="*/ 3546231 w 3935419"/>
                            <a:gd name="connsiteY21" fmla="*/ 369751 h 3957324"/>
                            <a:gd name="connsiteX22" fmla="*/ 3375634 w 3935419"/>
                            <a:gd name="connsiteY22" fmla="*/ 540348 h 3957324"/>
                            <a:gd name="connsiteX23" fmla="*/ 3170918 w 3935419"/>
                            <a:gd name="connsiteY23" fmla="*/ 751888 h 3957324"/>
                            <a:gd name="connsiteX24" fmla="*/ 3020792 w 3935419"/>
                            <a:gd name="connsiteY24" fmla="*/ 902014 h 3957324"/>
                            <a:gd name="connsiteX25" fmla="*/ 2399819 w 3935419"/>
                            <a:gd name="connsiteY25" fmla="*/ 1509339 h 3957324"/>
                            <a:gd name="connsiteX26" fmla="*/ 970117 w 3935419"/>
                            <a:gd name="connsiteY26" fmla="*/ 2989379 h 3957324"/>
                            <a:gd name="connsiteX27" fmla="*/ 618786 w 3935419"/>
                            <a:gd name="connsiteY27" fmla="*/ 3392730 h 3957324"/>
                            <a:gd name="connsiteX28" fmla="*/ 455013 w 3935419"/>
                            <a:gd name="connsiteY28" fmla="*/ 3522384 h 3957324"/>
                            <a:gd name="connsiteX29" fmla="*/ 270769 w 3935419"/>
                            <a:gd name="connsiteY29" fmla="*/ 3706629 h 3957324"/>
                            <a:gd name="connsiteX30" fmla="*/ 161586 w 3935419"/>
                            <a:gd name="connsiteY30" fmla="*/ 3795339 h 3957324"/>
                            <a:gd name="connsiteX31" fmla="*/ 93348 w 3935419"/>
                            <a:gd name="connsiteY31" fmla="*/ 3870402 h 3957324"/>
                            <a:gd name="connsiteX32" fmla="*/ 60675 w 3935419"/>
                            <a:gd name="connsiteY32" fmla="*/ 3876725 h 3957324"/>
                            <a:gd name="connsiteX33" fmla="*/ 0 w 3935419"/>
                            <a:gd name="connsiteY33" fmla="*/ 3931862 h 3957324"/>
                            <a:gd name="connsiteX34" fmla="*/ 23746 w 3935419"/>
                            <a:gd name="connsiteY34" fmla="*/ 3957324 h 3957324"/>
                            <a:gd name="connsiteX35" fmla="*/ 49170 w 3935419"/>
                            <a:gd name="connsiteY35" fmla="*/ 3953649 h 3957324"/>
                            <a:gd name="connsiteX36" fmla="*/ 162304 w 3935419"/>
                            <a:gd name="connsiteY36" fmla="*/ 3928631 h 3957324"/>
                            <a:gd name="connsiteX0" fmla="*/ 188158 w 3961273"/>
                            <a:gd name="connsiteY0" fmla="*/ 3928631 h 4081381"/>
                            <a:gd name="connsiteX1" fmla="*/ 382720 w 3961273"/>
                            <a:gd name="connsiteY1" fmla="*/ 3755879 h 4081381"/>
                            <a:gd name="connsiteX2" fmla="*/ 562754 w 3961273"/>
                            <a:gd name="connsiteY2" fmla="*/ 3583799 h 4081381"/>
                            <a:gd name="connsiteX3" fmla="*/ 1239801 w 3961273"/>
                            <a:gd name="connsiteY3" fmla="*/ 2840737 h 4081381"/>
                            <a:gd name="connsiteX4" fmla="*/ 2830614 w 3961273"/>
                            <a:gd name="connsiteY4" fmla="*/ 1206015 h 4081381"/>
                            <a:gd name="connsiteX5" fmla="*/ 2930640 w 3961273"/>
                            <a:gd name="connsiteY5" fmla="*/ 1140850 h 4081381"/>
                            <a:gd name="connsiteX6" fmla="*/ 3156918 w 3961273"/>
                            <a:gd name="connsiteY6" fmla="*/ 1072612 h 4081381"/>
                            <a:gd name="connsiteX7" fmla="*/ 3340073 w 3961273"/>
                            <a:gd name="connsiteY7" fmla="*/ 1031668 h 4081381"/>
                            <a:gd name="connsiteX8" fmla="*/ 3476551 w 3961273"/>
                            <a:gd name="connsiteY8" fmla="*/ 990724 h 4081381"/>
                            <a:gd name="connsiteX9" fmla="*/ 3558437 w 3961273"/>
                            <a:gd name="connsiteY9" fmla="*/ 949781 h 4081381"/>
                            <a:gd name="connsiteX10" fmla="*/ 3619852 w 3961273"/>
                            <a:gd name="connsiteY10" fmla="*/ 902014 h 4081381"/>
                            <a:gd name="connsiteX11" fmla="*/ 3674443 w 3961273"/>
                            <a:gd name="connsiteY11" fmla="*/ 820127 h 4081381"/>
                            <a:gd name="connsiteX12" fmla="*/ 3771657 w 3961273"/>
                            <a:gd name="connsiteY12" fmla="*/ 621297 h 4081381"/>
                            <a:gd name="connsiteX13" fmla="*/ 3898345 w 3961273"/>
                            <a:gd name="connsiteY13" fmla="*/ 276245 h 4081381"/>
                            <a:gd name="connsiteX14" fmla="*/ 3932741 w 3961273"/>
                            <a:gd name="connsiteY14" fmla="*/ 171132 h 4081381"/>
                            <a:gd name="connsiteX15" fmla="*/ 3961046 w 3961273"/>
                            <a:gd name="connsiteY15" fmla="*/ 62677 h 4081381"/>
                            <a:gd name="connsiteX16" fmla="*/ 3961160 w 3961273"/>
                            <a:gd name="connsiteY16" fmla="*/ 10605 h 4081381"/>
                            <a:gd name="connsiteX17" fmla="*/ 3918773 w 3961273"/>
                            <a:gd name="connsiteY17" fmla="*/ 12659 h 4081381"/>
                            <a:gd name="connsiteX18" fmla="*/ 3888084 w 3961273"/>
                            <a:gd name="connsiteY18" fmla="*/ 38052 h 4081381"/>
                            <a:gd name="connsiteX19" fmla="*/ 3841325 w 3961273"/>
                            <a:gd name="connsiteY19" fmla="*/ 73218 h 4081381"/>
                            <a:gd name="connsiteX20" fmla="*/ 3797273 w 3961273"/>
                            <a:gd name="connsiteY20" fmla="*/ 130915 h 4081381"/>
                            <a:gd name="connsiteX21" fmla="*/ 3572085 w 3961273"/>
                            <a:gd name="connsiteY21" fmla="*/ 369751 h 4081381"/>
                            <a:gd name="connsiteX22" fmla="*/ 3401488 w 3961273"/>
                            <a:gd name="connsiteY22" fmla="*/ 540348 h 4081381"/>
                            <a:gd name="connsiteX23" fmla="*/ 3196772 w 3961273"/>
                            <a:gd name="connsiteY23" fmla="*/ 751888 h 4081381"/>
                            <a:gd name="connsiteX24" fmla="*/ 3046646 w 3961273"/>
                            <a:gd name="connsiteY24" fmla="*/ 902014 h 4081381"/>
                            <a:gd name="connsiteX25" fmla="*/ 2425673 w 3961273"/>
                            <a:gd name="connsiteY25" fmla="*/ 1509339 h 4081381"/>
                            <a:gd name="connsiteX26" fmla="*/ 995971 w 3961273"/>
                            <a:gd name="connsiteY26" fmla="*/ 2989379 h 4081381"/>
                            <a:gd name="connsiteX27" fmla="*/ 644640 w 3961273"/>
                            <a:gd name="connsiteY27" fmla="*/ 3392730 h 4081381"/>
                            <a:gd name="connsiteX28" fmla="*/ 480867 w 3961273"/>
                            <a:gd name="connsiteY28" fmla="*/ 3522384 h 4081381"/>
                            <a:gd name="connsiteX29" fmla="*/ 296623 w 3961273"/>
                            <a:gd name="connsiteY29" fmla="*/ 3706629 h 4081381"/>
                            <a:gd name="connsiteX30" fmla="*/ 187440 w 3961273"/>
                            <a:gd name="connsiteY30" fmla="*/ 3795339 h 4081381"/>
                            <a:gd name="connsiteX31" fmla="*/ 119202 w 3961273"/>
                            <a:gd name="connsiteY31" fmla="*/ 3870402 h 4081381"/>
                            <a:gd name="connsiteX32" fmla="*/ 86529 w 3961273"/>
                            <a:gd name="connsiteY32" fmla="*/ 3876725 h 4081381"/>
                            <a:gd name="connsiteX33" fmla="*/ 25854 w 3961273"/>
                            <a:gd name="connsiteY33" fmla="*/ 3931862 h 4081381"/>
                            <a:gd name="connsiteX34" fmla="*/ 49600 w 3961273"/>
                            <a:gd name="connsiteY34" fmla="*/ 3957324 h 4081381"/>
                            <a:gd name="connsiteX35" fmla="*/ 0 w 3961273"/>
                            <a:gd name="connsiteY35" fmla="*/ 4081381 h 4081381"/>
                            <a:gd name="connsiteX36" fmla="*/ 188158 w 3961273"/>
                            <a:gd name="connsiteY36" fmla="*/ 3928631 h 4081381"/>
                            <a:gd name="connsiteX0" fmla="*/ 428501 w 4201616"/>
                            <a:gd name="connsiteY0" fmla="*/ 3928631 h 4249874"/>
                            <a:gd name="connsiteX1" fmla="*/ 623063 w 4201616"/>
                            <a:gd name="connsiteY1" fmla="*/ 3755879 h 4249874"/>
                            <a:gd name="connsiteX2" fmla="*/ 803097 w 4201616"/>
                            <a:gd name="connsiteY2" fmla="*/ 3583799 h 4249874"/>
                            <a:gd name="connsiteX3" fmla="*/ 1480144 w 4201616"/>
                            <a:gd name="connsiteY3" fmla="*/ 2840737 h 4249874"/>
                            <a:gd name="connsiteX4" fmla="*/ 3070957 w 4201616"/>
                            <a:gd name="connsiteY4" fmla="*/ 1206015 h 4249874"/>
                            <a:gd name="connsiteX5" fmla="*/ 3170983 w 4201616"/>
                            <a:gd name="connsiteY5" fmla="*/ 1140850 h 4249874"/>
                            <a:gd name="connsiteX6" fmla="*/ 3397261 w 4201616"/>
                            <a:gd name="connsiteY6" fmla="*/ 1072612 h 4249874"/>
                            <a:gd name="connsiteX7" fmla="*/ 3580416 w 4201616"/>
                            <a:gd name="connsiteY7" fmla="*/ 1031668 h 4249874"/>
                            <a:gd name="connsiteX8" fmla="*/ 3716894 w 4201616"/>
                            <a:gd name="connsiteY8" fmla="*/ 990724 h 4249874"/>
                            <a:gd name="connsiteX9" fmla="*/ 3798780 w 4201616"/>
                            <a:gd name="connsiteY9" fmla="*/ 949781 h 4249874"/>
                            <a:gd name="connsiteX10" fmla="*/ 3860195 w 4201616"/>
                            <a:gd name="connsiteY10" fmla="*/ 902014 h 4249874"/>
                            <a:gd name="connsiteX11" fmla="*/ 3914786 w 4201616"/>
                            <a:gd name="connsiteY11" fmla="*/ 820127 h 4249874"/>
                            <a:gd name="connsiteX12" fmla="*/ 4012000 w 4201616"/>
                            <a:gd name="connsiteY12" fmla="*/ 621297 h 4249874"/>
                            <a:gd name="connsiteX13" fmla="*/ 4138688 w 4201616"/>
                            <a:gd name="connsiteY13" fmla="*/ 276245 h 4249874"/>
                            <a:gd name="connsiteX14" fmla="*/ 4173084 w 4201616"/>
                            <a:gd name="connsiteY14" fmla="*/ 171132 h 4249874"/>
                            <a:gd name="connsiteX15" fmla="*/ 4201389 w 4201616"/>
                            <a:gd name="connsiteY15" fmla="*/ 62677 h 4249874"/>
                            <a:gd name="connsiteX16" fmla="*/ 4201503 w 4201616"/>
                            <a:gd name="connsiteY16" fmla="*/ 10605 h 4249874"/>
                            <a:gd name="connsiteX17" fmla="*/ 4159116 w 4201616"/>
                            <a:gd name="connsiteY17" fmla="*/ 12659 h 4249874"/>
                            <a:gd name="connsiteX18" fmla="*/ 4128427 w 4201616"/>
                            <a:gd name="connsiteY18" fmla="*/ 38052 h 4249874"/>
                            <a:gd name="connsiteX19" fmla="*/ 4081668 w 4201616"/>
                            <a:gd name="connsiteY19" fmla="*/ 73218 h 4249874"/>
                            <a:gd name="connsiteX20" fmla="*/ 4037616 w 4201616"/>
                            <a:gd name="connsiteY20" fmla="*/ 130915 h 4249874"/>
                            <a:gd name="connsiteX21" fmla="*/ 3812428 w 4201616"/>
                            <a:gd name="connsiteY21" fmla="*/ 369751 h 4249874"/>
                            <a:gd name="connsiteX22" fmla="*/ 3641831 w 4201616"/>
                            <a:gd name="connsiteY22" fmla="*/ 540348 h 4249874"/>
                            <a:gd name="connsiteX23" fmla="*/ 3437115 w 4201616"/>
                            <a:gd name="connsiteY23" fmla="*/ 751888 h 4249874"/>
                            <a:gd name="connsiteX24" fmla="*/ 3286989 w 4201616"/>
                            <a:gd name="connsiteY24" fmla="*/ 902014 h 4249874"/>
                            <a:gd name="connsiteX25" fmla="*/ 2666016 w 4201616"/>
                            <a:gd name="connsiteY25" fmla="*/ 1509339 h 4249874"/>
                            <a:gd name="connsiteX26" fmla="*/ 1236314 w 4201616"/>
                            <a:gd name="connsiteY26" fmla="*/ 2989379 h 4249874"/>
                            <a:gd name="connsiteX27" fmla="*/ 884983 w 4201616"/>
                            <a:gd name="connsiteY27" fmla="*/ 3392730 h 4249874"/>
                            <a:gd name="connsiteX28" fmla="*/ 721210 w 4201616"/>
                            <a:gd name="connsiteY28" fmla="*/ 3522384 h 4249874"/>
                            <a:gd name="connsiteX29" fmla="*/ 536966 w 4201616"/>
                            <a:gd name="connsiteY29" fmla="*/ 3706629 h 4249874"/>
                            <a:gd name="connsiteX30" fmla="*/ 427783 w 4201616"/>
                            <a:gd name="connsiteY30" fmla="*/ 3795339 h 4249874"/>
                            <a:gd name="connsiteX31" fmla="*/ 359545 w 4201616"/>
                            <a:gd name="connsiteY31" fmla="*/ 3870402 h 4249874"/>
                            <a:gd name="connsiteX32" fmla="*/ 326872 w 4201616"/>
                            <a:gd name="connsiteY32" fmla="*/ 3876725 h 4249874"/>
                            <a:gd name="connsiteX33" fmla="*/ 266197 w 4201616"/>
                            <a:gd name="connsiteY33" fmla="*/ 3931862 h 4249874"/>
                            <a:gd name="connsiteX34" fmla="*/ 0 w 4201616"/>
                            <a:gd name="connsiteY34" fmla="*/ 4249874 h 4249874"/>
                            <a:gd name="connsiteX35" fmla="*/ 240343 w 4201616"/>
                            <a:gd name="connsiteY35" fmla="*/ 4081381 h 4249874"/>
                            <a:gd name="connsiteX36" fmla="*/ 428501 w 4201616"/>
                            <a:gd name="connsiteY36" fmla="*/ 3928631 h 4249874"/>
                            <a:gd name="connsiteX0" fmla="*/ 428501 w 4201616"/>
                            <a:gd name="connsiteY0" fmla="*/ 3928631 h 4249874"/>
                            <a:gd name="connsiteX1" fmla="*/ 623063 w 4201616"/>
                            <a:gd name="connsiteY1" fmla="*/ 3755879 h 4249874"/>
                            <a:gd name="connsiteX2" fmla="*/ 803097 w 4201616"/>
                            <a:gd name="connsiteY2" fmla="*/ 3583799 h 4249874"/>
                            <a:gd name="connsiteX3" fmla="*/ 1480144 w 4201616"/>
                            <a:gd name="connsiteY3" fmla="*/ 2840737 h 4249874"/>
                            <a:gd name="connsiteX4" fmla="*/ 3070957 w 4201616"/>
                            <a:gd name="connsiteY4" fmla="*/ 1206015 h 4249874"/>
                            <a:gd name="connsiteX5" fmla="*/ 3170983 w 4201616"/>
                            <a:gd name="connsiteY5" fmla="*/ 1140850 h 4249874"/>
                            <a:gd name="connsiteX6" fmla="*/ 3397261 w 4201616"/>
                            <a:gd name="connsiteY6" fmla="*/ 1072612 h 4249874"/>
                            <a:gd name="connsiteX7" fmla="*/ 3580416 w 4201616"/>
                            <a:gd name="connsiteY7" fmla="*/ 1031668 h 4249874"/>
                            <a:gd name="connsiteX8" fmla="*/ 3716894 w 4201616"/>
                            <a:gd name="connsiteY8" fmla="*/ 990724 h 4249874"/>
                            <a:gd name="connsiteX9" fmla="*/ 3798780 w 4201616"/>
                            <a:gd name="connsiteY9" fmla="*/ 949781 h 4249874"/>
                            <a:gd name="connsiteX10" fmla="*/ 3860195 w 4201616"/>
                            <a:gd name="connsiteY10" fmla="*/ 902014 h 4249874"/>
                            <a:gd name="connsiteX11" fmla="*/ 3914786 w 4201616"/>
                            <a:gd name="connsiteY11" fmla="*/ 820127 h 4249874"/>
                            <a:gd name="connsiteX12" fmla="*/ 4012000 w 4201616"/>
                            <a:gd name="connsiteY12" fmla="*/ 621297 h 4249874"/>
                            <a:gd name="connsiteX13" fmla="*/ 4138688 w 4201616"/>
                            <a:gd name="connsiteY13" fmla="*/ 276245 h 4249874"/>
                            <a:gd name="connsiteX14" fmla="*/ 4173084 w 4201616"/>
                            <a:gd name="connsiteY14" fmla="*/ 171132 h 4249874"/>
                            <a:gd name="connsiteX15" fmla="*/ 4201389 w 4201616"/>
                            <a:gd name="connsiteY15" fmla="*/ 62677 h 4249874"/>
                            <a:gd name="connsiteX16" fmla="*/ 4201503 w 4201616"/>
                            <a:gd name="connsiteY16" fmla="*/ 10605 h 4249874"/>
                            <a:gd name="connsiteX17" fmla="*/ 4159116 w 4201616"/>
                            <a:gd name="connsiteY17" fmla="*/ 12659 h 4249874"/>
                            <a:gd name="connsiteX18" fmla="*/ 4128427 w 4201616"/>
                            <a:gd name="connsiteY18" fmla="*/ 38052 h 4249874"/>
                            <a:gd name="connsiteX19" fmla="*/ 4081668 w 4201616"/>
                            <a:gd name="connsiteY19" fmla="*/ 73218 h 4249874"/>
                            <a:gd name="connsiteX20" fmla="*/ 4037616 w 4201616"/>
                            <a:gd name="connsiteY20" fmla="*/ 130915 h 4249874"/>
                            <a:gd name="connsiteX21" fmla="*/ 3812428 w 4201616"/>
                            <a:gd name="connsiteY21" fmla="*/ 369751 h 4249874"/>
                            <a:gd name="connsiteX22" fmla="*/ 3641831 w 4201616"/>
                            <a:gd name="connsiteY22" fmla="*/ 540348 h 4249874"/>
                            <a:gd name="connsiteX23" fmla="*/ 3437115 w 4201616"/>
                            <a:gd name="connsiteY23" fmla="*/ 751888 h 4249874"/>
                            <a:gd name="connsiteX24" fmla="*/ 3286989 w 4201616"/>
                            <a:gd name="connsiteY24" fmla="*/ 902014 h 4249874"/>
                            <a:gd name="connsiteX25" fmla="*/ 2666016 w 4201616"/>
                            <a:gd name="connsiteY25" fmla="*/ 1509339 h 4249874"/>
                            <a:gd name="connsiteX26" fmla="*/ 1236314 w 4201616"/>
                            <a:gd name="connsiteY26" fmla="*/ 2989379 h 4249874"/>
                            <a:gd name="connsiteX27" fmla="*/ 884983 w 4201616"/>
                            <a:gd name="connsiteY27" fmla="*/ 3392730 h 4249874"/>
                            <a:gd name="connsiteX28" fmla="*/ 721210 w 4201616"/>
                            <a:gd name="connsiteY28" fmla="*/ 3522384 h 4249874"/>
                            <a:gd name="connsiteX29" fmla="*/ 536966 w 4201616"/>
                            <a:gd name="connsiteY29" fmla="*/ 3706629 h 4249874"/>
                            <a:gd name="connsiteX30" fmla="*/ 427783 w 4201616"/>
                            <a:gd name="connsiteY30" fmla="*/ 3795339 h 4249874"/>
                            <a:gd name="connsiteX31" fmla="*/ 359545 w 4201616"/>
                            <a:gd name="connsiteY31" fmla="*/ 3870402 h 4249874"/>
                            <a:gd name="connsiteX32" fmla="*/ 326872 w 4201616"/>
                            <a:gd name="connsiteY32" fmla="*/ 3876725 h 4249874"/>
                            <a:gd name="connsiteX33" fmla="*/ 0 w 4201616"/>
                            <a:gd name="connsiteY33" fmla="*/ 4207630 h 4249874"/>
                            <a:gd name="connsiteX34" fmla="*/ 0 w 4201616"/>
                            <a:gd name="connsiteY34" fmla="*/ 4249874 h 4249874"/>
                            <a:gd name="connsiteX35" fmla="*/ 240343 w 4201616"/>
                            <a:gd name="connsiteY35" fmla="*/ 4081381 h 4249874"/>
                            <a:gd name="connsiteX36" fmla="*/ 428501 w 4201616"/>
                            <a:gd name="connsiteY36" fmla="*/ 3928631 h 4249874"/>
                            <a:gd name="connsiteX0" fmla="*/ 428501 w 4201616"/>
                            <a:gd name="connsiteY0" fmla="*/ 3928631 h 4249874"/>
                            <a:gd name="connsiteX1" fmla="*/ 623063 w 4201616"/>
                            <a:gd name="connsiteY1" fmla="*/ 3755879 h 4249874"/>
                            <a:gd name="connsiteX2" fmla="*/ 803097 w 4201616"/>
                            <a:gd name="connsiteY2" fmla="*/ 3583799 h 4249874"/>
                            <a:gd name="connsiteX3" fmla="*/ 1480144 w 4201616"/>
                            <a:gd name="connsiteY3" fmla="*/ 2840737 h 4249874"/>
                            <a:gd name="connsiteX4" fmla="*/ 3070957 w 4201616"/>
                            <a:gd name="connsiteY4" fmla="*/ 1206015 h 4249874"/>
                            <a:gd name="connsiteX5" fmla="*/ 3170983 w 4201616"/>
                            <a:gd name="connsiteY5" fmla="*/ 1140850 h 4249874"/>
                            <a:gd name="connsiteX6" fmla="*/ 3397261 w 4201616"/>
                            <a:gd name="connsiteY6" fmla="*/ 1072612 h 4249874"/>
                            <a:gd name="connsiteX7" fmla="*/ 3580416 w 4201616"/>
                            <a:gd name="connsiteY7" fmla="*/ 1031668 h 4249874"/>
                            <a:gd name="connsiteX8" fmla="*/ 3716894 w 4201616"/>
                            <a:gd name="connsiteY8" fmla="*/ 990724 h 4249874"/>
                            <a:gd name="connsiteX9" fmla="*/ 3798780 w 4201616"/>
                            <a:gd name="connsiteY9" fmla="*/ 949781 h 4249874"/>
                            <a:gd name="connsiteX10" fmla="*/ 3860195 w 4201616"/>
                            <a:gd name="connsiteY10" fmla="*/ 902014 h 4249874"/>
                            <a:gd name="connsiteX11" fmla="*/ 3914786 w 4201616"/>
                            <a:gd name="connsiteY11" fmla="*/ 820127 h 4249874"/>
                            <a:gd name="connsiteX12" fmla="*/ 4012000 w 4201616"/>
                            <a:gd name="connsiteY12" fmla="*/ 621297 h 4249874"/>
                            <a:gd name="connsiteX13" fmla="*/ 4138688 w 4201616"/>
                            <a:gd name="connsiteY13" fmla="*/ 276245 h 4249874"/>
                            <a:gd name="connsiteX14" fmla="*/ 4173084 w 4201616"/>
                            <a:gd name="connsiteY14" fmla="*/ 171132 h 4249874"/>
                            <a:gd name="connsiteX15" fmla="*/ 4201389 w 4201616"/>
                            <a:gd name="connsiteY15" fmla="*/ 62677 h 4249874"/>
                            <a:gd name="connsiteX16" fmla="*/ 4201503 w 4201616"/>
                            <a:gd name="connsiteY16" fmla="*/ 10605 h 4249874"/>
                            <a:gd name="connsiteX17" fmla="*/ 4159116 w 4201616"/>
                            <a:gd name="connsiteY17" fmla="*/ 12659 h 4249874"/>
                            <a:gd name="connsiteX18" fmla="*/ 4128427 w 4201616"/>
                            <a:gd name="connsiteY18" fmla="*/ 38052 h 4249874"/>
                            <a:gd name="connsiteX19" fmla="*/ 4081668 w 4201616"/>
                            <a:gd name="connsiteY19" fmla="*/ 73218 h 4249874"/>
                            <a:gd name="connsiteX20" fmla="*/ 4037616 w 4201616"/>
                            <a:gd name="connsiteY20" fmla="*/ 130915 h 4249874"/>
                            <a:gd name="connsiteX21" fmla="*/ 3812428 w 4201616"/>
                            <a:gd name="connsiteY21" fmla="*/ 369751 h 4249874"/>
                            <a:gd name="connsiteX22" fmla="*/ 3641831 w 4201616"/>
                            <a:gd name="connsiteY22" fmla="*/ 540348 h 4249874"/>
                            <a:gd name="connsiteX23" fmla="*/ 3437115 w 4201616"/>
                            <a:gd name="connsiteY23" fmla="*/ 751888 h 4249874"/>
                            <a:gd name="connsiteX24" fmla="*/ 3286989 w 4201616"/>
                            <a:gd name="connsiteY24" fmla="*/ 902014 h 4249874"/>
                            <a:gd name="connsiteX25" fmla="*/ 2666016 w 4201616"/>
                            <a:gd name="connsiteY25" fmla="*/ 1509339 h 4249874"/>
                            <a:gd name="connsiteX26" fmla="*/ 1236314 w 4201616"/>
                            <a:gd name="connsiteY26" fmla="*/ 2989379 h 4249874"/>
                            <a:gd name="connsiteX27" fmla="*/ 884983 w 4201616"/>
                            <a:gd name="connsiteY27" fmla="*/ 3392730 h 4249874"/>
                            <a:gd name="connsiteX28" fmla="*/ 721210 w 4201616"/>
                            <a:gd name="connsiteY28" fmla="*/ 3522384 h 4249874"/>
                            <a:gd name="connsiteX29" fmla="*/ 536966 w 4201616"/>
                            <a:gd name="connsiteY29" fmla="*/ 3706629 h 4249874"/>
                            <a:gd name="connsiteX30" fmla="*/ 427783 w 4201616"/>
                            <a:gd name="connsiteY30" fmla="*/ 3795339 h 4249874"/>
                            <a:gd name="connsiteX31" fmla="*/ 359545 w 4201616"/>
                            <a:gd name="connsiteY31" fmla="*/ 3870402 h 4249874"/>
                            <a:gd name="connsiteX32" fmla="*/ 49075 w 4201616"/>
                            <a:gd name="connsiteY32" fmla="*/ 4156549 h 4249874"/>
                            <a:gd name="connsiteX33" fmla="*/ 0 w 4201616"/>
                            <a:gd name="connsiteY33" fmla="*/ 4207630 h 4249874"/>
                            <a:gd name="connsiteX34" fmla="*/ 0 w 4201616"/>
                            <a:gd name="connsiteY34" fmla="*/ 4249874 h 4249874"/>
                            <a:gd name="connsiteX35" fmla="*/ 240343 w 4201616"/>
                            <a:gd name="connsiteY35" fmla="*/ 4081381 h 4249874"/>
                            <a:gd name="connsiteX36" fmla="*/ 428501 w 4201616"/>
                            <a:gd name="connsiteY36" fmla="*/ 3928631 h 4249874"/>
                            <a:gd name="connsiteX0" fmla="*/ 428501 w 4201616"/>
                            <a:gd name="connsiteY0" fmla="*/ 3928631 h 4235679"/>
                            <a:gd name="connsiteX1" fmla="*/ 623063 w 4201616"/>
                            <a:gd name="connsiteY1" fmla="*/ 3755879 h 4235679"/>
                            <a:gd name="connsiteX2" fmla="*/ 803097 w 4201616"/>
                            <a:gd name="connsiteY2" fmla="*/ 3583799 h 4235679"/>
                            <a:gd name="connsiteX3" fmla="*/ 1480144 w 4201616"/>
                            <a:gd name="connsiteY3" fmla="*/ 2840737 h 4235679"/>
                            <a:gd name="connsiteX4" fmla="*/ 3070957 w 4201616"/>
                            <a:gd name="connsiteY4" fmla="*/ 1206015 h 4235679"/>
                            <a:gd name="connsiteX5" fmla="*/ 3170983 w 4201616"/>
                            <a:gd name="connsiteY5" fmla="*/ 1140850 h 4235679"/>
                            <a:gd name="connsiteX6" fmla="*/ 3397261 w 4201616"/>
                            <a:gd name="connsiteY6" fmla="*/ 1072612 h 4235679"/>
                            <a:gd name="connsiteX7" fmla="*/ 3580416 w 4201616"/>
                            <a:gd name="connsiteY7" fmla="*/ 1031668 h 4235679"/>
                            <a:gd name="connsiteX8" fmla="*/ 3716894 w 4201616"/>
                            <a:gd name="connsiteY8" fmla="*/ 990724 h 4235679"/>
                            <a:gd name="connsiteX9" fmla="*/ 3798780 w 4201616"/>
                            <a:gd name="connsiteY9" fmla="*/ 949781 h 4235679"/>
                            <a:gd name="connsiteX10" fmla="*/ 3860195 w 4201616"/>
                            <a:gd name="connsiteY10" fmla="*/ 902014 h 4235679"/>
                            <a:gd name="connsiteX11" fmla="*/ 3914786 w 4201616"/>
                            <a:gd name="connsiteY11" fmla="*/ 820127 h 4235679"/>
                            <a:gd name="connsiteX12" fmla="*/ 4012000 w 4201616"/>
                            <a:gd name="connsiteY12" fmla="*/ 621297 h 4235679"/>
                            <a:gd name="connsiteX13" fmla="*/ 4138688 w 4201616"/>
                            <a:gd name="connsiteY13" fmla="*/ 276245 h 4235679"/>
                            <a:gd name="connsiteX14" fmla="*/ 4173084 w 4201616"/>
                            <a:gd name="connsiteY14" fmla="*/ 171132 h 4235679"/>
                            <a:gd name="connsiteX15" fmla="*/ 4201389 w 4201616"/>
                            <a:gd name="connsiteY15" fmla="*/ 62677 h 4235679"/>
                            <a:gd name="connsiteX16" fmla="*/ 4201503 w 4201616"/>
                            <a:gd name="connsiteY16" fmla="*/ 10605 h 4235679"/>
                            <a:gd name="connsiteX17" fmla="*/ 4159116 w 4201616"/>
                            <a:gd name="connsiteY17" fmla="*/ 12659 h 4235679"/>
                            <a:gd name="connsiteX18" fmla="*/ 4128427 w 4201616"/>
                            <a:gd name="connsiteY18" fmla="*/ 38052 h 4235679"/>
                            <a:gd name="connsiteX19" fmla="*/ 4081668 w 4201616"/>
                            <a:gd name="connsiteY19" fmla="*/ 73218 h 4235679"/>
                            <a:gd name="connsiteX20" fmla="*/ 4037616 w 4201616"/>
                            <a:gd name="connsiteY20" fmla="*/ 130915 h 4235679"/>
                            <a:gd name="connsiteX21" fmla="*/ 3812428 w 4201616"/>
                            <a:gd name="connsiteY21" fmla="*/ 369751 h 4235679"/>
                            <a:gd name="connsiteX22" fmla="*/ 3641831 w 4201616"/>
                            <a:gd name="connsiteY22" fmla="*/ 540348 h 4235679"/>
                            <a:gd name="connsiteX23" fmla="*/ 3437115 w 4201616"/>
                            <a:gd name="connsiteY23" fmla="*/ 751888 h 4235679"/>
                            <a:gd name="connsiteX24" fmla="*/ 3286989 w 4201616"/>
                            <a:gd name="connsiteY24" fmla="*/ 902014 h 4235679"/>
                            <a:gd name="connsiteX25" fmla="*/ 2666016 w 4201616"/>
                            <a:gd name="connsiteY25" fmla="*/ 1509339 h 4235679"/>
                            <a:gd name="connsiteX26" fmla="*/ 1236314 w 4201616"/>
                            <a:gd name="connsiteY26" fmla="*/ 2989379 h 4235679"/>
                            <a:gd name="connsiteX27" fmla="*/ 884983 w 4201616"/>
                            <a:gd name="connsiteY27" fmla="*/ 3392730 h 4235679"/>
                            <a:gd name="connsiteX28" fmla="*/ 721210 w 4201616"/>
                            <a:gd name="connsiteY28" fmla="*/ 3522384 h 4235679"/>
                            <a:gd name="connsiteX29" fmla="*/ 536966 w 4201616"/>
                            <a:gd name="connsiteY29" fmla="*/ 3706629 h 4235679"/>
                            <a:gd name="connsiteX30" fmla="*/ 427783 w 4201616"/>
                            <a:gd name="connsiteY30" fmla="*/ 3795339 h 4235679"/>
                            <a:gd name="connsiteX31" fmla="*/ 359545 w 4201616"/>
                            <a:gd name="connsiteY31" fmla="*/ 3870402 h 4235679"/>
                            <a:gd name="connsiteX32" fmla="*/ 49075 w 4201616"/>
                            <a:gd name="connsiteY32" fmla="*/ 4156549 h 4235679"/>
                            <a:gd name="connsiteX33" fmla="*/ 0 w 4201616"/>
                            <a:gd name="connsiteY33" fmla="*/ 4207630 h 4235679"/>
                            <a:gd name="connsiteX34" fmla="*/ 28388 w 4201616"/>
                            <a:gd name="connsiteY34" fmla="*/ 4235679 h 4235679"/>
                            <a:gd name="connsiteX35" fmla="*/ 240343 w 4201616"/>
                            <a:gd name="connsiteY35" fmla="*/ 4081381 h 4235679"/>
                            <a:gd name="connsiteX36" fmla="*/ 428501 w 4201616"/>
                            <a:gd name="connsiteY36" fmla="*/ 3928631 h 4235679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21210 w 4201616"/>
                            <a:gd name="connsiteY28" fmla="*/ 3522384 h 4249858"/>
                            <a:gd name="connsiteX29" fmla="*/ 536966 w 4201616"/>
                            <a:gd name="connsiteY29" fmla="*/ 3706629 h 4249858"/>
                            <a:gd name="connsiteX30" fmla="*/ 427783 w 4201616"/>
                            <a:gd name="connsiteY30" fmla="*/ 3795339 h 4249858"/>
                            <a:gd name="connsiteX31" fmla="*/ 359545 w 4201616"/>
                            <a:gd name="connsiteY31" fmla="*/ 387040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21210 w 4201616"/>
                            <a:gd name="connsiteY28" fmla="*/ 3522384 h 4249858"/>
                            <a:gd name="connsiteX29" fmla="*/ 536966 w 4201616"/>
                            <a:gd name="connsiteY29" fmla="*/ 3706629 h 4249858"/>
                            <a:gd name="connsiteX30" fmla="*/ 439950 w 4201616"/>
                            <a:gd name="connsiteY30" fmla="*/ 3805477 h 4249858"/>
                            <a:gd name="connsiteX31" fmla="*/ 359545 w 4201616"/>
                            <a:gd name="connsiteY31" fmla="*/ 387040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45543 w 4201616"/>
                            <a:gd name="connsiteY28" fmla="*/ 3530495 h 4249858"/>
                            <a:gd name="connsiteX29" fmla="*/ 536966 w 4201616"/>
                            <a:gd name="connsiteY29" fmla="*/ 3706629 h 4249858"/>
                            <a:gd name="connsiteX30" fmla="*/ 439950 w 4201616"/>
                            <a:gd name="connsiteY30" fmla="*/ 3805477 h 4249858"/>
                            <a:gd name="connsiteX31" fmla="*/ 359545 w 4201616"/>
                            <a:gd name="connsiteY31" fmla="*/ 387040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45543 w 4201616"/>
                            <a:gd name="connsiteY28" fmla="*/ 3530495 h 4249858"/>
                            <a:gd name="connsiteX29" fmla="*/ 561299 w 4201616"/>
                            <a:gd name="connsiteY29" fmla="*/ 3706629 h 4249858"/>
                            <a:gd name="connsiteX30" fmla="*/ 439950 w 4201616"/>
                            <a:gd name="connsiteY30" fmla="*/ 3805477 h 4249858"/>
                            <a:gd name="connsiteX31" fmla="*/ 359545 w 4201616"/>
                            <a:gd name="connsiteY31" fmla="*/ 387040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45543 w 4201616"/>
                            <a:gd name="connsiteY28" fmla="*/ 3530495 h 4249858"/>
                            <a:gd name="connsiteX29" fmla="*/ 561299 w 4201616"/>
                            <a:gd name="connsiteY29" fmla="*/ 3706629 h 4249858"/>
                            <a:gd name="connsiteX30" fmla="*/ 439950 w 4201616"/>
                            <a:gd name="connsiteY30" fmla="*/ 3805477 h 4249858"/>
                            <a:gd name="connsiteX31" fmla="*/ 245993 w 4201616"/>
                            <a:gd name="connsiteY31" fmla="*/ 398849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45543 w 4201616"/>
                            <a:gd name="connsiteY28" fmla="*/ 3530495 h 4249858"/>
                            <a:gd name="connsiteX29" fmla="*/ 561299 w 4201616"/>
                            <a:gd name="connsiteY29" fmla="*/ 3706629 h 4249858"/>
                            <a:gd name="connsiteX30" fmla="*/ 439950 w 4201616"/>
                            <a:gd name="connsiteY30" fmla="*/ 3817643 h 4249858"/>
                            <a:gd name="connsiteX31" fmla="*/ 245993 w 4201616"/>
                            <a:gd name="connsiteY31" fmla="*/ 3988492 h 4249858"/>
                            <a:gd name="connsiteX32" fmla="*/ 49075 w 4201616"/>
                            <a:gd name="connsiteY32" fmla="*/ 4156549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49858"/>
                            <a:gd name="connsiteX1" fmla="*/ 623063 w 4201616"/>
                            <a:gd name="connsiteY1" fmla="*/ 3755879 h 4249858"/>
                            <a:gd name="connsiteX2" fmla="*/ 803097 w 4201616"/>
                            <a:gd name="connsiteY2" fmla="*/ 3583799 h 4249858"/>
                            <a:gd name="connsiteX3" fmla="*/ 1480144 w 4201616"/>
                            <a:gd name="connsiteY3" fmla="*/ 2840737 h 4249858"/>
                            <a:gd name="connsiteX4" fmla="*/ 3070957 w 4201616"/>
                            <a:gd name="connsiteY4" fmla="*/ 1206015 h 4249858"/>
                            <a:gd name="connsiteX5" fmla="*/ 3170983 w 4201616"/>
                            <a:gd name="connsiteY5" fmla="*/ 1140850 h 4249858"/>
                            <a:gd name="connsiteX6" fmla="*/ 3397261 w 4201616"/>
                            <a:gd name="connsiteY6" fmla="*/ 1072612 h 4249858"/>
                            <a:gd name="connsiteX7" fmla="*/ 3580416 w 4201616"/>
                            <a:gd name="connsiteY7" fmla="*/ 1031668 h 4249858"/>
                            <a:gd name="connsiteX8" fmla="*/ 3716894 w 4201616"/>
                            <a:gd name="connsiteY8" fmla="*/ 990724 h 4249858"/>
                            <a:gd name="connsiteX9" fmla="*/ 3798780 w 4201616"/>
                            <a:gd name="connsiteY9" fmla="*/ 949781 h 4249858"/>
                            <a:gd name="connsiteX10" fmla="*/ 3860195 w 4201616"/>
                            <a:gd name="connsiteY10" fmla="*/ 902014 h 4249858"/>
                            <a:gd name="connsiteX11" fmla="*/ 3914786 w 4201616"/>
                            <a:gd name="connsiteY11" fmla="*/ 820127 h 4249858"/>
                            <a:gd name="connsiteX12" fmla="*/ 4012000 w 4201616"/>
                            <a:gd name="connsiteY12" fmla="*/ 621297 h 4249858"/>
                            <a:gd name="connsiteX13" fmla="*/ 4138688 w 4201616"/>
                            <a:gd name="connsiteY13" fmla="*/ 276245 h 4249858"/>
                            <a:gd name="connsiteX14" fmla="*/ 4173084 w 4201616"/>
                            <a:gd name="connsiteY14" fmla="*/ 171132 h 4249858"/>
                            <a:gd name="connsiteX15" fmla="*/ 4201389 w 4201616"/>
                            <a:gd name="connsiteY15" fmla="*/ 62677 h 4249858"/>
                            <a:gd name="connsiteX16" fmla="*/ 4201503 w 4201616"/>
                            <a:gd name="connsiteY16" fmla="*/ 10605 h 4249858"/>
                            <a:gd name="connsiteX17" fmla="*/ 4159116 w 4201616"/>
                            <a:gd name="connsiteY17" fmla="*/ 12659 h 4249858"/>
                            <a:gd name="connsiteX18" fmla="*/ 4128427 w 4201616"/>
                            <a:gd name="connsiteY18" fmla="*/ 38052 h 4249858"/>
                            <a:gd name="connsiteX19" fmla="*/ 4081668 w 4201616"/>
                            <a:gd name="connsiteY19" fmla="*/ 73218 h 4249858"/>
                            <a:gd name="connsiteX20" fmla="*/ 4037616 w 4201616"/>
                            <a:gd name="connsiteY20" fmla="*/ 130915 h 4249858"/>
                            <a:gd name="connsiteX21" fmla="*/ 3812428 w 4201616"/>
                            <a:gd name="connsiteY21" fmla="*/ 369751 h 4249858"/>
                            <a:gd name="connsiteX22" fmla="*/ 3641831 w 4201616"/>
                            <a:gd name="connsiteY22" fmla="*/ 540348 h 4249858"/>
                            <a:gd name="connsiteX23" fmla="*/ 3437115 w 4201616"/>
                            <a:gd name="connsiteY23" fmla="*/ 751888 h 4249858"/>
                            <a:gd name="connsiteX24" fmla="*/ 3286989 w 4201616"/>
                            <a:gd name="connsiteY24" fmla="*/ 902014 h 4249858"/>
                            <a:gd name="connsiteX25" fmla="*/ 2666016 w 4201616"/>
                            <a:gd name="connsiteY25" fmla="*/ 1509339 h 4249858"/>
                            <a:gd name="connsiteX26" fmla="*/ 1236314 w 4201616"/>
                            <a:gd name="connsiteY26" fmla="*/ 2989379 h 4249858"/>
                            <a:gd name="connsiteX27" fmla="*/ 884983 w 4201616"/>
                            <a:gd name="connsiteY27" fmla="*/ 3392730 h 4249858"/>
                            <a:gd name="connsiteX28" fmla="*/ 745543 w 4201616"/>
                            <a:gd name="connsiteY28" fmla="*/ 3530495 h 4249858"/>
                            <a:gd name="connsiteX29" fmla="*/ 561299 w 4201616"/>
                            <a:gd name="connsiteY29" fmla="*/ 3706629 h 4249858"/>
                            <a:gd name="connsiteX30" fmla="*/ 439950 w 4201616"/>
                            <a:gd name="connsiteY30" fmla="*/ 3817643 h 4249858"/>
                            <a:gd name="connsiteX31" fmla="*/ 245993 w 4201616"/>
                            <a:gd name="connsiteY31" fmla="*/ 3988492 h 4249858"/>
                            <a:gd name="connsiteX32" fmla="*/ 32854 w 4201616"/>
                            <a:gd name="connsiteY32" fmla="*/ 4172770 h 4249858"/>
                            <a:gd name="connsiteX33" fmla="*/ 0 w 4201616"/>
                            <a:gd name="connsiteY33" fmla="*/ 4207630 h 4249858"/>
                            <a:gd name="connsiteX34" fmla="*/ 12166 w 4201616"/>
                            <a:gd name="connsiteY34" fmla="*/ 4249858 h 4249858"/>
                            <a:gd name="connsiteX35" fmla="*/ 240343 w 4201616"/>
                            <a:gd name="connsiteY35" fmla="*/ 4081381 h 4249858"/>
                            <a:gd name="connsiteX36" fmla="*/ 428501 w 4201616"/>
                            <a:gd name="connsiteY36" fmla="*/ 3928631 h 4249858"/>
                            <a:gd name="connsiteX0" fmla="*/ 428501 w 4201616"/>
                            <a:gd name="connsiteY0" fmla="*/ 3928631 h 4217415"/>
                            <a:gd name="connsiteX1" fmla="*/ 623063 w 4201616"/>
                            <a:gd name="connsiteY1" fmla="*/ 3755879 h 4217415"/>
                            <a:gd name="connsiteX2" fmla="*/ 803097 w 4201616"/>
                            <a:gd name="connsiteY2" fmla="*/ 3583799 h 4217415"/>
                            <a:gd name="connsiteX3" fmla="*/ 1480144 w 4201616"/>
                            <a:gd name="connsiteY3" fmla="*/ 2840737 h 4217415"/>
                            <a:gd name="connsiteX4" fmla="*/ 3070957 w 4201616"/>
                            <a:gd name="connsiteY4" fmla="*/ 1206015 h 4217415"/>
                            <a:gd name="connsiteX5" fmla="*/ 3170983 w 4201616"/>
                            <a:gd name="connsiteY5" fmla="*/ 1140850 h 4217415"/>
                            <a:gd name="connsiteX6" fmla="*/ 3397261 w 4201616"/>
                            <a:gd name="connsiteY6" fmla="*/ 1072612 h 4217415"/>
                            <a:gd name="connsiteX7" fmla="*/ 3580416 w 4201616"/>
                            <a:gd name="connsiteY7" fmla="*/ 1031668 h 4217415"/>
                            <a:gd name="connsiteX8" fmla="*/ 3716894 w 4201616"/>
                            <a:gd name="connsiteY8" fmla="*/ 990724 h 4217415"/>
                            <a:gd name="connsiteX9" fmla="*/ 3798780 w 4201616"/>
                            <a:gd name="connsiteY9" fmla="*/ 949781 h 4217415"/>
                            <a:gd name="connsiteX10" fmla="*/ 3860195 w 4201616"/>
                            <a:gd name="connsiteY10" fmla="*/ 902014 h 4217415"/>
                            <a:gd name="connsiteX11" fmla="*/ 3914786 w 4201616"/>
                            <a:gd name="connsiteY11" fmla="*/ 820127 h 4217415"/>
                            <a:gd name="connsiteX12" fmla="*/ 4012000 w 4201616"/>
                            <a:gd name="connsiteY12" fmla="*/ 621297 h 4217415"/>
                            <a:gd name="connsiteX13" fmla="*/ 4138688 w 4201616"/>
                            <a:gd name="connsiteY13" fmla="*/ 276245 h 4217415"/>
                            <a:gd name="connsiteX14" fmla="*/ 4173084 w 4201616"/>
                            <a:gd name="connsiteY14" fmla="*/ 171132 h 4217415"/>
                            <a:gd name="connsiteX15" fmla="*/ 4201389 w 4201616"/>
                            <a:gd name="connsiteY15" fmla="*/ 62677 h 4217415"/>
                            <a:gd name="connsiteX16" fmla="*/ 4201503 w 4201616"/>
                            <a:gd name="connsiteY16" fmla="*/ 10605 h 4217415"/>
                            <a:gd name="connsiteX17" fmla="*/ 4159116 w 4201616"/>
                            <a:gd name="connsiteY17" fmla="*/ 12659 h 4217415"/>
                            <a:gd name="connsiteX18" fmla="*/ 4128427 w 4201616"/>
                            <a:gd name="connsiteY18" fmla="*/ 38052 h 4217415"/>
                            <a:gd name="connsiteX19" fmla="*/ 4081668 w 4201616"/>
                            <a:gd name="connsiteY19" fmla="*/ 73218 h 4217415"/>
                            <a:gd name="connsiteX20" fmla="*/ 4037616 w 4201616"/>
                            <a:gd name="connsiteY20" fmla="*/ 130915 h 4217415"/>
                            <a:gd name="connsiteX21" fmla="*/ 3812428 w 4201616"/>
                            <a:gd name="connsiteY21" fmla="*/ 369751 h 4217415"/>
                            <a:gd name="connsiteX22" fmla="*/ 3641831 w 4201616"/>
                            <a:gd name="connsiteY22" fmla="*/ 540348 h 4217415"/>
                            <a:gd name="connsiteX23" fmla="*/ 3437115 w 4201616"/>
                            <a:gd name="connsiteY23" fmla="*/ 751888 h 4217415"/>
                            <a:gd name="connsiteX24" fmla="*/ 3286989 w 4201616"/>
                            <a:gd name="connsiteY24" fmla="*/ 902014 h 4217415"/>
                            <a:gd name="connsiteX25" fmla="*/ 2666016 w 4201616"/>
                            <a:gd name="connsiteY25" fmla="*/ 1509339 h 4217415"/>
                            <a:gd name="connsiteX26" fmla="*/ 1236314 w 4201616"/>
                            <a:gd name="connsiteY26" fmla="*/ 2989379 h 4217415"/>
                            <a:gd name="connsiteX27" fmla="*/ 884983 w 4201616"/>
                            <a:gd name="connsiteY27" fmla="*/ 3392730 h 4217415"/>
                            <a:gd name="connsiteX28" fmla="*/ 745543 w 4201616"/>
                            <a:gd name="connsiteY28" fmla="*/ 3530495 h 4217415"/>
                            <a:gd name="connsiteX29" fmla="*/ 561299 w 4201616"/>
                            <a:gd name="connsiteY29" fmla="*/ 3706629 h 4217415"/>
                            <a:gd name="connsiteX30" fmla="*/ 439950 w 4201616"/>
                            <a:gd name="connsiteY30" fmla="*/ 3817643 h 4217415"/>
                            <a:gd name="connsiteX31" fmla="*/ 245993 w 4201616"/>
                            <a:gd name="connsiteY31" fmla="*/ 3988492 h 4217415"/>
                            <a:gd name="connsiteX32" fmla="*/ 32854 w 4201616"/>
                            <a:gd name="connsiteY32" fmla="*/ 4172770 h 4217415"/>
                            <a:gd name="connsiteX33" fmla="*/ 0 w 4201616"/>
                            <a:gd name="connsiteY33" fmla="*/ 4207630 h 4217415"/>
                            <a:gd name="connsiteX34" fmla="*/ 54749 w 4201616"/>
                            <a:gd name="connsiteY34" fmla="*/ 4217415 h 4217415"/>
                            <a:gd name="connsiteX35" fmla="*/ 240343 w 4201616"/>
                            <a:gd name="connsiteY35" fmla="*/ 4081381 h 4217415"/>
                            <a:gd name="connsiteX36" fmla="*/ 428501 w 4201616"/>
                            <a:gd name="connsiteY36" fmla="*/ 3928631 h 4217415"/>
                            <a:gd name="connsiteX0" fmla="*/ 416335 w 4189450"/>
                            <a:gd name="connsiteY0" fmla="*/ 3928631 h 4217415"/>
                            <a:gd name="connsiteX1" fmla="*/ 610897 w 4189450"/>
                            <a:gd name="connsiteY1" fmla="*/ 3755879 h 4217415"/>
                            <a:gd name="connsiteX2" fmla="*/ 790931 w 4189450"/>
                            <a:gd name="connsiteY2" fmla="*/ 3583799 h 4217415"/>
                            <a:gd name="connsiteX3" fmla="*/ 1467978 w 4189450"/>
                            <a:gd name="connsiteY3" fmla="*/ 2840737 h 4217415"/>
                            <a:gd name="connsiteX4" fmla="*/ 3058791 w 4189450"/>
                            <a:gd name="connsiteY4" fmla="*/ 1206015 h 4217415"/>
                            <a:gd name="connsiteX5" fmla="*/ 3158817 w 4189450"/>
                            <a:gd name="connsiteY5" fmla="*/ 1140850 h 4217415"/>
                            <a:gd name="connsiteX6" fmla="*/ 3385095 w 4189450"/>
                            <a:gd name="connsiteY6" fmla="*/ 1072612 h 4217415"/>
                            <a:gd name="connsiteX7" fmla="*/ 3568250 w 4189450"/>
                            <a:gd name="connsiteY7" fmla="*/ 1031668 h 4217415"/>
                            <a:gd name="connsiteX8" fmla="*/ 3704728 w 4189450"/>
                            <a:gd name="connsiteY8" fmla="*/ 990724 h 4217415"/>
                            <a:gd name="connsiteX9" fmla="*/ 3786614 w 4189450"/>
                            <a:gd name="connsiteY9" fmla="*/ 949781 h 4217415"/>
                            <a:gd name="connsiteX10" fmla="*/ 3848029 w 4189450"/>
                            <a:gd name="connsiteY10" fmla="*/ 902014 h 4217415"/>
                            <a:gd name="connsiteX11" fmla="*/ 3902620 w 4189450"/>
                            <a:gd name="connsiteY11" fmla="*/ 820127 h 4217415"/>
                            <a:gd name="connsiteX12" fmla="*/ 3999834 w 4189450"/>
                            <a:gd name="connsiteY12" fmla="*/ 621297 h 4217415"/>
                            <a:gd name="connsiteX13" fmla="*/ 4126522 w 4189450"/>
                            <a:gd name="connsiteY13" fmla="*/ 276245 h 4217415"/>
                            <a:gd name="connsiteX14" fmla="*/ 4160918 w 4189450"/>
                            <a:gd name="connsiteY14" fmla="*/ 171132 h 4217415"/>
                            <a:gd name="connsiteX15" fmla="*/ 4189223 w 4189450"/>
                            <a:gd name="connsiteY15" fmla="*/ 62677 h 4217415"/>
                            <a:gd name="connsiteX16" fmla="*/ 4189337 w 4189450"/>
                            <a:gd name="connsiteY16" fmla="*/ 10605 h 4217415"/>
                            <a:gd name="connsiteX17" fmla="*/ 4146950 w 4189450"/>
                            <a:gd name="connsiteY17" fmla="*/ 12659 h 4217415"/>
                            <a:gd name="connsiteX18" fmla="*/ 4116261 w 4189450"/>
                            <a:gd name="connsiteY18" fmla="*/ 38052 h 4217415"/>
                            <a:gd name="connsiteX19" fmla="*/ 4069502 w 4189450"/>
                            <a:gd name="connsiteY19" fmla="*/ 73218 h 4217415"/>
                            <a:gd name="connsiteX20" fmla="*/ 4025450 w 4189450"/>
                            <a:gd name="connsiteY20" fmla="*/ 130915 h 4217415"/>
                            <a:gd name="connsiteX21" fmla="*/ 3800262 w 4189450"/>
                            <a:gd name="connsiteY21" fmla="*/ 369751 h 4217415"/>
                            <a:gd name="connsiteX22" fmla="*/ 3629665 w 4189450"/>
                            <a:gd name="connsiteY22" fmla="*/ 540348 h 4217415"/>
                            <a:gd name="connsiteX23" fmla="*/ 3424949 w 4189450"/>
                            <a:gd name="connsiteY23" fmla="*/ 751888 h 4217415"/>
                            <a:gd name="connsiteX24" fmla="*/ 3274823 w 4189450"/>
                            <a:gd name="connsiteY24" fmla="*/ 902014 h 4217415"/>
                            <a:gd name="connsiteX25" fmla="*/ 2653850 w 4189450"/>
                            <a:gd name="connsiteY25" fmla="*/ 1509339 h 4217415"/>
                            <a:gd name="connsiteX26" fmla="*/ 1224148 w 4189450"/>
                            <a:gd name="connsiteY26" fmla="*/ 2989379 h 4217415"/>
                            <a:gd name="connsiteX27" fmla="*/ 872817 w 4189450"/>
                            <a:gd name="connsiteY27" fmla="*/ 3392730 h 4217415"/>
                            <a:gd name="connsiteX28" fmla="*/ 733377 w 4189450"/>
                            <a:gd name="connsiteY28" fmla="*/ 3530495 h 4217415"/>
                            <a:gd name="connsiteX29" fmla="*/ 549133 w 4189450"/>
                            <a:gd name="connsiteY29" fmla="*/ 3706629 h 4217415"/>
                            <a:gd name="connsiteX30" fmla="*/ 427784 w 4189450"/>
                            <a:gd name="connsiteY30" fmla="*/ 3817643 h 4217415"/>
                            <a:gd name="connsiteX31" fmla="*/ 233827 w 4189450"/>
                            <a:gd name="connsiteY31" fmla="*/ 3988492 h 4217415"/>
                            <a:gd name="connsiteX32" fmla="*/ 20688 w 4189450"/>
                            <a:gd name="connsiteY32" fmla="*/ 4172770 h 4217415"/>
                            <a:gd name="connsiteX33" fmla="*/ 0 w 4189450"/>
                            <a:gd name="connsiteY33" fmla="*/ 4217415 h 4217415"/>
                            <a:gd name="connsiteX34" fmla="*/ 42583 w 4189450"/>
                            <a:gd name="connsiteY34" fmla="*/ 4217415 h 4217415"/>
                            <a:gd name="connsiteX35" fmla="*/ 228177 w 4189450"/>
                            <a:gd name="connsiteY35" fmla="*/ 4081381 h 4217415"/>
                            <a:gd name="connsiteX36" fmla="*/ 416335 w 4189450"/>
                            <a:gd name="connsiteY36" fmla="*/ 3928631 h 4217415"/>
                            <a:gd name="connsiteX0" fmla="*/ 416335 w 4189450"/>
                            <a:gd name="connsiteY0" fmla="*/ 3928631 h 4217415"/>
                            <a:gd name="connsiteX1" fmla="*/ 610897 w 4189450"/>
                            <a:gd name="connsiteY1" fmla="*/ 3755879 h 4217415"/>
                            <a:gd name="connsiteX2" fmla="*/ 790931 w 4189450"/>
                            <a:gd name="connsiteY2" fmla="*/ 3583799 h 4217415"/>
                            <a:gd name="connsiteX3" fmla="*/ 1467978 w 4189450"/>
                            <a:gd name="connsiteY3" fmla="*/ 2840737 h 4217415"/>
                            <a:gd name="connsiteX4" fmla="*/ 3058791 w 4189450"/>
                            <a:gd name="connsiteY4" fmla="*/ 1206015 h 4217415"/>
                            <a:gd name="connsiteX5" fmla="*/ 3158817 w 4189450"/>
                            <a:gd name="connsiteY5" fmla="*/ 1140850 h 4217415"/>
                            <a:gd name="connsiteX6" fmla="*/ 3385095 w 4189450"/>
                            <a:gd name="connsiteY6" fmla="*/ 1072612 h 4217415"/>
                            <a:gd name="connsiteX7" fmla="*/ 3568250 w 4189450"/>
                            <a:gd name="connsiteY7" fmla="*/ 1031668 h 4217415"/>
                            <a:gd name="connsiteX8" fmla="*/ 3704728 w 4189450"/>
                            <a:gd name="connsiteY8" fmla="*/ 990724 h 4217415"/>
                            <a:gd name="connsiteX9" fmla="*/ 3786614 w 4189450"/>
                            <a:gd name="connsiteY9" fmla="*/ 949781 h 4217415"/>
                            <a:gd name="connsiteX10" fmla="*/ 3848029 w 4189450"/>
                            <a:gd name="connsiteY10" fmla="*/ 902014 h 4217415"/>
                            <a:gd name="connsiteX11" fmla="*/ 3902620 w 4189450"/>
                            <a:gd name="connsiteY11" fmla="*/ 820127 h 4217415"/>
                            <a:gd name="connsiteX12" fmla="*/ 3999834 w 4189450"/>
                            <a:gd name="connsiteY12" fmla="*/ 621297 h 4217415"/>
                            <a:gd name="connsiteX13" fmla="*/ 4126522 w 4189450"/>
                            <a:gd name="connsiteY13" fmla="*/ 276245 h 4217415"/>
                            <a:gd name="connsiteX14" fmla="*/ 4160918 w 4189450"/>
                            <a:gd name="connsiteY14" fmla="*/ 171132 h 4217415"/>
                            <a:gd name="connsiteX15" fmla="*/ 4189223 w 4189450"/>
                            <a:gd name="connsiteY15" fmla="*/ 62677 h 4217415"/>
                            <a:gd name="connsiteX16" fmla="*/ 4189337 w 4189450"/>
                            <a:gd name="connsiteY16" fmla="*/ 10605 h 4217415"/>
                            <a:gd name="connsiteX17" fmla="*/ 4146950 w 4189450"/>
                            <a:gd name="connsiteY17" fmla="*/ 12659 h 4217415"/>
                            <a:gd name="connsiteX18" fmla="*/ 4116261 w 4189450"/>
                            <a:gd name="connsiteY18" fmla="*/ 38052 h 4217415"/>
                            <a:gd name="connsiteX19" fmla="*/ 4069502 w 4189450"/>
                            <a:gd name="connsiteY19" fmla="*/ 73218 h 4217415"/>
                            <a:gd name="connsiteX20" fmla="*/ 4025450 w 4189450"/>
                            <a:gd name="connsiteY20" fmla="*/ 130915 h 4217415"/>
                            <a:gd name="connsiteX21" fmla="*/ 3800262 w 4189450"/>
                            <a:gd name="connsiteY21" fmla="*/ 369751 h 4217415"/>
                            <a:gd name="connsiteX22" fmla="*/ 3629665 w 4189450"/>
                            <a:gd name="connsiteY22" fmla="*/ 540348 h 4217415"/>
                            <a:gd name="connsiteX23" fmla="*/ 3424949 w 4189450"/>
                            <a:gd name="connsiteY23" fmla="*/ 751888 h 4217415"/>
                            <a:gd name="connsiteX24" fmla="*/ 3274823 w 4189450"/>
                            <a:gd name="connsiteY24" fmla="*/ 902014 h 4217415"/>
                            <a:gd name="connsiteX25" fmla="*/ 2653850 w 4189450"/>
                            <a:gd name="connsiteY25" fmla="*/ 1509339 h 4217415"/>
                            <a:gd name="connsiteX26" fmla="*/ 1224148 w 4189450"/>
                            <a:gd name="connsiteY26" fmla="*/ 2989379 h 4217415"/>
                            <a:gd name="connsiteX27" fmla="*/ 872817 w 4189450"/>
                            <a:gd name="connsiteY27" fmla="*/ 3392730 h 4217415"/>
                            <a:gd name="connsiteX28" fmla="*/ 733377 w 4189450"/>
                            <a:gd name="connsiteY28" fmla="*/ 3530495 h 4217415"/>
                            <a:gd name="connsiteX29" fmla="*/ 549133 w 4189450"/>
                            <a:gd name="connsiteY29" fmla="*/ 3706629 h 4217415"/>
                            <a:gd name="connsiteX30" fmla="*/ 427784 w 4189450"/>
                            <a:gd name="connsiteY30" fmla="*/ 3817643 h 4217415"/>
                            <a:gd name="connsiteX31" fmla="*/ 233827 w 4189450"/>
                            <a:gd name="connsiteY31" fmla="*/ 3988492 h 4217415"/>
                            <a:gd name="connsiteX32" fmla="*/ 12577 w 4189450"/>
                            <a:gd name="connsiteY32" fmla="*/ 4176825 h 4217415"/>
                            <a:gd name="connsiteX33" fmla="*/ 0 w 4189450"/>
                            <a:gd name="connsiteY33" fmla="*/ 4217415 h 4217415"/>
                            <a:gd name="connsiteX34" fmla="*/ 42583 w 4189450"/>
                            <a:gd name="connsiteY34" fmla="*/ 4217415 h 4217415"/>
                            <a:gd name="connsiteX35" fmla="*/ 228177 w 4189450"/>
                            <a:gd name="connsiteY35" fmla="*/ 4081381 h 4217415"/>
                            <a:gd name="connsiteX36" fmla="*/ 416335 w 4189450"/>
                            <a:gd name="connsiteY36" fmla="*/ 3928631 h 4217415"/>
                            <a:gd name="connsiteX0" fmla="*/ 416335 w 4189450"/>
                            <a:gd name="connsiteY0" fmla="*/ 3928631 h 4227554"/>
                            <a:gd name="connsiteX1" fmla="*/ 610897 w 4189450"/>
                            <a:gd name="connsiteY1" fmla="*/ 3755879 h 4227554"/>
                            <a:gd name="connsiteX2" fmla="*/ 790931 w 4189450"/>
                            <a:gd name="connsiteY2" fmla="*/ 3583799 h 4227554"/>
                            <a:gd name="connsiteX3" fmla="*/ 1467978 w 4189450"/>
                            <a:gd name="connsiteY3" fmla="*/ 2840737 h 4227554"/>
                            <a:gd name="connsiteX4" fmla="*/ 3058791 w 4189450"/>
                            <a:gd name="connsiteY4" fmla="*/ 1206015 h 4227554"/>
                            <a:gd name="connsiteX5" fmla="*/ 3158817 w 4189450"/>
                            <a:gd name="connsiteY5" fmla="*/ 1140850 h 4227554"/>
                            <a:gd name="connsiteX6" fmla="*/ 3385095 w 4189450"/>
                            <a:gd name="connsiteY6" fmla="*/ 1072612 h 4227554"/>
                            <a:gd name="connsiteX7" fmla="*/ 3568250 w 4189450"/>
                            <a:gd name="connsiteY7" fmla="*/ 1031668 h 4227554"/>
                            <a:gd name="connsiteX8" fmla="*/ 3704728 w 4189450"/>
                            <a:gd name="connsiteY8" fmla="*/ 990724 h 4227554"/>
                            <a:gd name="connsiteX9" fmla="*/ 3786614 w 4189450"/>
                            <a:gd name="connsiteY9" fmla="*/ 949781 h 4227554"/>
                            <a:gd name="connsiteX10" fmla="*/ 3848029 w 4189450"/>
                            <a:gd name="connsiteY10" fmla="*/ 902014 h 4227554"/>
                            <a:gd name="connsiteX11" fmla="*/ 3902620 w 4189450"/>
                            <a:gd name="connsiteY11" fmla="*/ 820127 h 4227554"/>
                            <a:gd name="connsiteX12" fmla="*/ 3999834 w 4189450"/>
                            <a:gd name="connsiteY12" fmla="*/ 621297 h 4227554"/>
                            <a:gd name="connsiteX13" fmla="*/ 4126522 w 4189450"/>
                            <a:gd name="connsiteY13" fmla="*/ 276245 h 4227554"/>
                            <a:gd name="connsiteX14" fmla="*/ 4160918 w 4189450"/>
                            <a:gd name="connsiteY14" fmla="*/ 171132 h 4227554"/>
                            <a:gd name="connsiteX15" fmla="*/ 4189223 w 4189450"/>
                            <a:gd name="connsiteY15" fmla="*/ 62677 h 4227554"/>
                            <a:gd name="connsiteX16" fmla="*/ 4189337 w 4189450"/>
                            <a:gd name="connsiteY16" fmla="*/ 10605 h 4227554"/>
                            <a:gd name="connsiteX17" fmla="*/ 4146950 w 4189450"/>
                            <a:gd name="connsiteY17" fmla="*/ 12659 h 4227554"/>
                            <a:gd name="connsiteX18" fmla="*/ 4116261 w 4189450"/>
                            <a:gd name="connsiteY18" fmla="*/ 38052 h 4227554"/>
                            <a:gd name="connsiteX19" fmla="*/ 4069502 w 4189450"/>
                            <a:gd name="connsiteY19" fmla="*/ 73218 h 4227554"/>
                            <a:gd name="connsiteX20" fmla="*/ 4025450 w 4189450"/>
                            <a:gd name="connsiteY20" fmla="*/ 130915 h 4227554"/>
                            <a:gd name="connsiteX21" fmla="*/ 3800262 w 4189450"/>
                            <a:gd name="connsiteY21" fmla="*/ 369751 h 4227554"/>
                            <a:gd name="connsiteX22" fmla="*/ 3629665 w 4189450"/>
                            <a:gd name="connsiteY22" fmla="*/ 540348 h 4227554"/>
                            <a:gd name="connsiteX23" fmla="*/ 3424949 w 4189450"/>
                            <a:gd name="connsiteY23" fmla="*/ 751888 h 4227554"/>
                            <a:gd name="connsiteX24" fmla="*/ 3274823 w 4189450"/>
                            <a:gd name="connsiteY24" fmla="*/ 902014 h 4227554"/>
                            <a:gd name="connsiteX25" fmla="*/ 2653850 w 4189450"/>
                            <a:gd name="connsiteY25" fmla="*/ 1509339 h 4227554"/>
                            <a:gd name="connsiteX26" fmla="*/ 1224148 w 4189450"/>
                            <a:gd name="connsiteY26" fmla="*/ 2989379 h 4227554"/>
                            <a:gd name="connsiteX27" fmla="*/ 872817 w 4189450"/>
                            <a:gd name="connsiteY27" fmla="*/ 3392730 h 4227554"/>
                            <a:gd name="connsiteX28" fmla="*/ 733377 w 4189450"/>
                            <a:gd name="connsiteY28" fmla="*/ 3530495 h 4227554"/>
                            <a:gd name="connsiteX29" fmla="*/ 549133 w 4189450"/>
                            <a:gd name="connsiteY29" fmla="*/ 3706629 h 4227554"/>
                            <a:gd name="connsiteX30" fmla="*/ 427784 w 4189450"/>
                            <a:gd name="connsiteY30" fmla="*/ 3817643 h 4227554"/>
                            <a:gd name="connsiteX31" fmla="*/ 233827 w 4189450"/>
                            <a:gd name="connsiteY31" fmla="*/ 3988492 h 4227554"/>
                            <a:gd name="connsiteX32" fmla="*/ 12577 w 4189450"/>
                            <a:gd name="connsiteY32" fmla="*/ 4176825 h 4227554"/>
                            <a:gd name="connsiteX33" fmla="*/ 0 w 4189450"/>
                            <a:gd name="connsiteY33" fmla="*/ 4217415 h 4227554"/>
                            <a:gd name="connsiteX34" fmla="*/ 30417 w 4189450"/>
                            <a:gd name="connsiteY34" fmla="*/ 4227554 h 4227554"/>
                            <a:gd name="connsiteX35" fmla="*/ 228177 w 4189450"/>
                            <a:gd name="connsiteY35" fmla="*/ 4081381 h 4227554"/>
                            <a:gd name="connsiteX36" fmla="*/ 416335 w 4189450"/>
                            <a:gd name="connsiteY36" fmla="*/ 3928631 h 4227554"/>
                            <a:gd name="connsiteX0" fmla="*/ 416335 w 4189450"/>
                            <a:gd name="connsiteY0" fmla="*/ 3928631 h 4227554"/>
                            <a:gd name="connsiteX1" fmla="*/ 610897 w 4189450"/>
                            <a:gd name="connsiteY1" fmla="*/ 3755879 h 4227554"/>
                            <a:gd name="connsiteX2" fmla="*/ 790931 w 4189450"/>
                            <a:gd name="connsiteY2" fmla="*/ 3583799 h 4227554"/>
                            <a:gd name="connsiteX3" fmla="*/ 1467978 w 4189450"/>
                            <a:gd name="connsiteY3" fmla="*/ 2840737 h 4227554"/>
                            <a:gd name="connsiteX4" fmla="*/ 3058791 w 4189450"/>
                            <a:gd name="connsiteY4" fmla="*/ 1206015 h 4227554"/>
                            <a:gd name="connsiteX5" fmla="*/ 3158817 w 4189450"/>
                            <a:gd name="connsiteY5" fmla="*/ 1140850 h 4227554"/>
                            <a:gd name="connsiteX6" fmla="*/ 3385095 w 4189450"/>
                            <a:gd name="connsiteY6" fmla="*/ 1072612 h 4227554"/>
                            <a:gd name="connsiteX7" fmla="*/ 3568250 w 4189450"/>
                            <a:gd name="connsiteY7" fmla="*/ 1031668 h 4227554"/>
                            <a:gd name="connsiteX8" fmla="*/ 3704728 w 4189450"/>
                            <a:gd name="connsiteY8" fmla="*/ 990724 h 4227554"/>
                            <a:gd name="connsiteX9" fmla="*/ 3786614 w 4189450"/>
                            <a:gd name="connsiteY9" fmla="*/ 949781 h 4227554"/>
                            <a:gd name="connsiteX10" fmla="*/ 3848029 w 4189450"/>
                            <a:gd name="connsiteY10" fmla="*/ 902014 h 4227554"/>
                            <a:gd name="connsiteX11" fmla="*/ 3902620 w 4189450"/>
                            <a:gd name="connsiteY11" fmla="*/ 820127 h 4227554"/>
                            <a:gd name="connsiteX12" fmla="*/ 3999834 w 4189450"/>
                            <a:gd name="connsiteY12" fmla="*/ 621297 h 4227554"/>
                            <a:gd name="connsiteX13" fmla="*/ 4126522 w 4189450"/>
                            <a:gd name="connsiteY13" fmla="*/ 276245 h 4227554"/>
                            <a:gd name="connsiteX14" fmla="*/ 4160918 w 4189450"/>
                            <a:gd name="connsiteY14" fmla="*/ 171132 h 4227554"/>
                            <a:gd name="connsiteX15" fmla="*/ 4189223 w 4189450"/>
                            <a:gd name="connsiteY15" fmla="*/ 62677 h 4227554"/>
                            <a:gd name="connsiteX16" fmla="*/ 4189337 w 4189450"/>
                            <a:gd name="connsiteY16" fmla="*/ 10605 h 4227554"/>
                            <a:gd name="connsiteX17" fmla="*/ 4146950 w 4189450"/>
                            <a:gd name="connsiteY17" fmla="*/ 12659 h 4227554"/>
                            <a:gd name="connsiteX18" fmla="*/ 4116261 w 4189450"/>
                            <a:gd name="connsiteY18" fmla="*/ 38052 h 4227554"/>
                            <a:gd name="connsiteX19" fmla="*/ 4069502 w 4189450"/>
                            <a:gd name="connsiteY19" fmla="*/ 73218 h 4227554"/>
                            <a:gd name="connsiteX20" fmla="*/ 4025450 w 4189450"/>
                            <a:gd name="connsiteY20" fmla="*/ 130915 h 4227554"/>
                            <a:gd name="connsiteX21" fmla="*/ 3800262 w 4189450"/>
                            <a:gd name="connsiteY21" fmla="*/ 369751 h 4227554"/>
                            <a:gd name="connsiteX22" fmla="*/ 3629665 w 4189450"/>
                            <a:gd name="connsiteY22" fmla="*/ 540348 h 4227554"/>
                            <a:gd name="connsiteX23" fmla="*/ 3424949 w 4189450"/>
                            <a:gd name="connsiteY23" fmla="*/ 751888 h 4227554"/>
                            <a:gd name="connsiteX24" fmla="*/ 3274823 w 4189450"/>
                            <a:gd name="connsiteY24" fmla="*/ 902014 h 4227554"/>
                            <a:gd name="connsiteX25" fmla="*/ 2653850 w 4189450"/>
                            <a:gd name="connsiteY25" fmla="*/ 1509339 h 4227554"/>
                            <a:gd name="connsiteX26" fmla="*/ 1224148 w 4189450"/>
                            <a:gd name="connsiteY26" fmla="*/ 2989379 h 4227554"/>
                            <a:gd name="connsiteX27" fmla="*/ 872817 w 4189450"/>
                            <a:gd name="connsiteY27" fmla="*/ 3392730 h 4227554"/>
                            <a:gd name="connsiteX28" fmla="*/ 733377 w 4189450"/>
                            <a:gd name="connsiteY28" fmla="*/ 3530495 h 4227554"/>
                            <a:gd name="connsiteX29" fmla="*/ 549133 w 4189450"/>
                            <a:gd name="connsiteY29" fmla="*/ 3706629 h 4227554"/>
                            <a:gd name="connsiteX30" fmla="*/ 427784 w 4189450"/>
                            <a:gd name="connsiteY30" fmla="*/ 3817643 h 4227554"/>
                            <a:gd name="connsiteX31" fmla="*/ 233827 w 4189450"/>
                            <a:gd name="connsiteY31" fmla="*/ 3988492 h 4227554"/>
                            <a:gd name="connsiteX32" fmla="*/ 0 w 4189450"/>
                            <a:gd name="connsiteY32" fmla="*/ 4184935 h 4227554"/>
                            <a:gd name="connsiteX33" fmla="*/ 0 w 4189450"/>
                            <a:gd name="connsiteY33" fmla="*/ 4217415 h 4227554"/>
                            <a:gd name="connsiteX34" fmla="*/ 30417 w 4189450"/>
                            <a:gd name="connsiteY34" fmla="*/ 4227554 h 4227554"/>
                            <a:gd name="connsiteX35" fmla="*/ 228177 w 4189450"/>
                            <a:gd name="connsiteY35" fmla="*/ 4081381 h 4227554"/>
                            <a:gd name="connsiteX36" fmla="*/ 416335 w 4189450"/>
                            <a:gd name="connsiteY36" fmla="*/ 3928631 h 4227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4189450" h="4227554">
                              <a:moveTo>
                                <a:pt x="416335" y="3928631"/>
                              </a:moveTo>
                              <a:lnTo>
                                <a:pt x="610897" y="3755879"/>
                              </a:lnTo>
                              <a:lnTo>
                                <a:pt x="790931" y="3583799"/>
                              </a:lnTo>
                              <a:cubicBezTo>
                                <a:pt x="1020668" y="3338139"/>
                                <a:pt x="1090001" y="3237034"/>
                                <a:pt x="1467978" y="2840737"/>
                              </a:cubicBezTo>
                              <a:lnTo>
                                <a:pt x="3058791" y="1206015"/>
                              </a:lnTo>
                              <a:lnTo>
                                <a:pt x="3158817" y="1140850"/>
                              </a:lnTo>
                              <a:lnTo>
                                <a:pt x="3385095" y="1072612"/>
                              </a:lnTo>
                              <a:lnTo>
                                <a:pt x="3568250" y="1031668"/>
                              </a:lnTo>
                              <a:lnTo>
                                <a:pt x="3704728" y="990724"/>
                              </a:lnTo>
                              <a:lnTo>
                                <a:pt x="3786614" y="949781"/>
                              </a:lnTo>
                              <a:lnTo>
                                <a:pt x="3848029" y="902014"/>
                              </a:lnTo>
                              <a:lnTo>
                                <a:pt x="3902620" y="820127"/>
                              </a:lnTo>
                              <a:lnTo>
                                <a:pt x="3999834" y="621297"/>
                              </a:lnTo>
                              <a:lnTo>
                                <a:pt x="4126522" y="276245"/>
                              </a:lnTo>
                              <a:lnTo>
                                <a:pt x="4160918" y="171132"/>
                              </a:lnTo>
                              <a:lnTo>
                                <a:pt x="4189223" y="62677"/>
                              </a:lnTo>
                              <a:lnTo>
                                <a:pt x="4189337" y="10605"/>
                              </a:lnTo>
                              <a:cubicBezTo>
                                <a:pt x="4191612" y="-12141"/>
                                <a:pt x="4159129" y="8084"/>
                                <a:pt x="4146950" y="12659"/>
                              </a:cubicBezTo>
                              <a:cubicBezTo>
                                <a:pt x="4134771" y="17234"/>
                                <a:pt x="4129169" y="27959"/>
                                <a:pt x="4116261" y="38052"/>
                              </a:cubicBezTo>
                              <a:cubicBezTo>
                                <a:pt x="4103353" y="48145"/>
                                <a:pt x="4085088" y="61496"/>
                                <a:pt x="4069502" y="73218"/>
                              </a:cubicBezTo>
                              <a:lnTo>
                                <a:pt x="4025450" y="130915"/>
                              </a:lnTo>
                              <a:lnTo>
                                <a:pt x="3800262" y="369751"/>
                              </a:lnTo>
                              <a:lnTo>
                                <a:pt x="3629665" y="540348"/>
                              </a:lnTo>
                              <a:lnTo>
                                <a:pt x="3424949" y="751888"/>
                              </a:lnTo>
                              <a:lnTo>
                                <a:pt x="3274823" y="902014"/>
                              </a:lnTo>
                              <a:lnTo>
                                <a:pt x="2653850" y="1509339"/>
                              </a:lnTo>
                              <a:lnTo>
                                <a:pt x="1224148" y="2989379"/>
                              </a:lnTo>
                              <a:lnTo>
                                <a:pt x="872817" y="3392730"/>
                              </a:lnTo>
                              <a:lnTo>
                                <a:pt x="733377" y="3530495"/>
                              </a:lnTo>
                              <a:lnTo>
                                <a:pt x="549133" y="3706629"/>
                              </a:lnTo>
                              <a:lnTo>
                                <a:pt x="427784" y="3817643"/>
                              </a:lnTo>
                              <a:lnTo>
                                <a:pt x="233827" y="3988492"/>
                              </a:lnTo>
                              <a:lnTo>
                                <a:pt x="0" y="4184935"/>
                              </a:lnTo>
                              <a:lnTo>
                                <a:pt x="0" y="4217415"/>
                              </a:lnTo>
                              <a:lnTo>
                                <a:pt x="30417" y="4227554"/>
                              </a:lnTo>
                              <a:lnTo>
                                <a:pt x="228177" y="4081381"/>
                              </a:lnTo>
                              <a:lnTo>
                                <a:pt x="416335" y="3928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50000"/>
                          </a:schemeClr>
                        </a:solidFill>
                        <a:ln w="158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D382" id="Freeform: Shape 79" o:spid="_x0000_s1026" style="position:absolute;margin-left:104.55pt;margin-top:262.8pt;width:329.9pt;height:332.9pt;z-index:251642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89450,4227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Ia0zYAABONAgAOAAAAZHJzL2Uyb0RvYy54bWzsfWtvHUly5fcF9j8Q/LiArXo/Gq02xjMY&#10;Y4GBPdiZhaWPbIpqCZBILcl++dfvycp6nLjDOhlkXTfGcg4G3WSz4p6bWRGReTIe+e0//fL508VP&#10;N/cPH+9uX1+W/1hcXtzcXt+9+3j7w+vL//vXP/7DcHnx8Hh1++7q093tzevLX28eLv/pu//5P779&#10;+cs3N9Xdh7tP727uL/Ahtw/f/Pzl9eWHx8cv37x69XD94ebz1cM/3n25ucUf39/df756xK/3P7x6&#10;d3/1Mz7986dXVVF0r36+u3/35f7u+ubhAf/1D/GPl99Nn//+/c3147+9f/9w83jx6fUlvtvj9M/7&#10;6Z/fh3+++u7bq29+uL/68uHj9fw1rl7wLT5ffbwF6PpRf7h6vLr48f7j33zU54/X93cPd+8f//H6&#10;7vOru/fvP17fTGPAaMriZDR/+XD15WYaCybn4cs6TQ/n+9jrf/3pz/cXH9+9vuzHy4vbq894R3+8&#10;v7kJM/7NxfQFLvAXTNPPXx6+wdN/+fLn+/m3B/wYxvzL+/vP4d8YzcUv09T+uk7tzS+PF9f4j005&#10;jE2LN3CNvzVV1bdtEz711SZ+/ePD47/c3E0fdfXTnx4e47t5h5+mmX03f73ru9vbh4+PN2/wae8/&#10;f8Lr+l+vLoqLny+ashqapp/f6enjb/lxfIN6HKqLDxfzTztCb0rCaPDpY5sGYpl6qIZy7NNAFQH1&#10;VV3XZRqIZequqcfWMaKagEpMWdvUaSQWqsaiG/s6PaSGkKqhH7u+TyOxUFn3ZVcUaaSWkOpiLKvS&#10;gcRCZbC+wjGmjpGqYSxLh+axUFnWVd816TH1jNTC1bUOJBYqMRFDVaaR4KJXO6o7zHk1pN8TC5VF&#10;Wwx4uUlrgovZkPpyLMomjcRCeEnjWDtmr2Rrr/uhaKoxDWWkxq4qO8egSmvvdVtUjjdlpIahqAaH&#10;npfG4seu6XrHBBqprm2L0eEmSjb5puj6oq4cE8hSdd3UvWdUbPNNWTYDbD7pzkuWKqG2HpdUstHD&#10;+ZVd5fB+RqqsqqH2jIqt3g/FUt1Q1UPaqkq2+nkRdMwfS3nGwxbvR2EpDwpbO9QOtuRwRiVL9W3R&#10;ORS8Mh5ibPvB42CNVDmWRed4QZXxEH1ddfiCSQU3UnBfY+Hwe5XxEG1XYd1wQLEUVty2cCwblbX1&#10;tq8bh4s1UgPW3cYDxbZeV0WP7ZtjVCzl9eYVe4iqHbrKpRYsVbbd2Hh8bMXGDr/Xwfk5hsVSddHU&#10;2FennUTF5j4UrWuLZISAUw2DY49Usc1jTE3jWKSMUN0OVVs71t6KDb9pe1BCxwSyUN13Xe9hArXx&#10;F1ijPHtMKzSA9Hj0omZ/UfVj3zsMywjVY120bZtWi5otvxyayvOujFBTVF0xjA4o9hdlNXatw4Zr&#10;ForbEIcG1mz5cRVNulsjs+xCkjvamg2/KUYXmTIyZdv2kEojsdk7tLzm5918l5XcAcKPuzFYuzOn&#10;no4vMqeez3HqzKnjgVbm1NtJwZA59XLOmTn1qhaZU8eD7+TOwbDjpihw7uagn0aqxIF07yFqvCHA&#10;eXQm1fO6lkn1areZVPMpeCbVq2LUmVQvy3wm1atWfJWkGjSnHnZizqeB6gYBw3g8EH7aEdoLVEsg&#10;JuIhUN0287m5AuIDIwpUSyCWQaAah9mOEfHJDweqJRILgVT3dTmfz6sh8WkRB6olEguFQDXSG9Jv&#10;iU9+OFAtkVgoBKrhJ9NIfPqDT18D1RKJhRCorhFCTiPxwTKI2hqolkgsBBQE4ro0Ep8rc6BaIrEQ&#10;SDXCdw4ltyfEW6BaIrFQiXwCnNymx2RCzhyollBGCqENDMsBZe19I9UaiqUQqAaYA8pYPAWqNRRL&#10;IVCN8LEDik2eA9UaiqVAqvvSMyq2+eWIOBwsayiWKkOMx2G+JuTMTFdDWVdRl71nVGz1fiiW6oZ2&#10;CQwpP7sbqNaDYl+BIJRDJdjmm6IZui7G1TQOS42I1cxRNTkitnmm1hqJpeBmkeWUHpSJPDO1llBG&#10;CvFq6KoDik2+pni1hmKppi4qhIOnswk1gbvxag1lHEVRDI1nAq3Jb/FqDcVSiFfXgweKTZ7j1RqK&#10;pbxOfTderaGMo0C8evC42t14tcZiTxHi1T2SKNOKwVZP8WoNxUJwFTVydRxQbPgUr9ZQLBTi1cMS&#10;RJbqzpZP8WoNxUKIVyNBz7Eu2tDzRq0llBWCD3TphQk9U7xaQ7G7CPHqccn0VBNoQs8Ur9ZQ7C4C&#10;tUbORFotTOiZ4tUait1F2I1gS+eAYsvf4tUaiWWwqWhLz9K4E6/WSOwsGmS3FINnTGz2MZSsUfh5&#10;xJKDFqRnjs+b53j12I7lDkv+G2pd1MtyiJ92hPaodaWAjHLDOVQrZxNArKZErSUQywRqvWYxNwKI&#10;lZSptURioUCtscDP70cgsZIytZZILDTlgLdz6EGNiZWUqbVEYqEpB7x1jIkVFSq9UmuJxEIhB3xY&#10;CYeYPbOcEbWWSCw05YD3CzcUSGY14xxwpeQsFOLV47raCiS7mG3UWo6JhaYc8GHZQggkQ5KZWkso&#10;I4VdWLXSNQVl7X2j1hqKpUCtQ9FH3BgpKGPxRK01FEuBWpdLypEyqf0ccKUVRgrUullqECQU2zxT&#10;az0qlkIOONysYwLZ6JnvaiiWCjngg+ddsdXjILsvlnx9OYEsVZYo0fFAsdljVKESKqZCSiiWcsGw&#10;zTO11pPHUqi7ahcOpfScbZ6ptUZiKVBrbCTSGmFIMlNrCWWkQK3LcuG7YlQmqZuptYZiRxFSwZfU&#10;TmVSu9RaQxlHgVTwpaZMQvHeoK43aq2hWCqkgi+5sRKKTZ6ptYZiKa9T36XWGso4ClDrUGCX9Oq7&#10;1FpjsacI1HpN3JdTyEZP1FpDsVBIBV/LsCQUGz5Raw3FQlMq+Mo3lGWx5RO11lAsFFLBBw8hsCx5&#10;o9YSygqBWrv0Yo9aayh2F4Fad4XD4e5Raw3F7iJQ67JZjk3Fu9qj1hqK3cV00D84VnuT1r1Ra43E&#10;3mLajHiWxh1qrZHYWYBat/3oGRObvYP1nqaCB4tNu6QnqHUol9thyZZa4zSijmtU/GlHaJdaKyCj&#10;3Kgjb2ONoQZiNWVqrYBYBmsaSNtEOjQQK6mh1gqJhZAZgOOpyV41EiupodYKiYVwpjXMhdwaiZXU&#10;UGuFxELYw+Ig0TEmVmxDrRUSC6EgDwHy6eBIj8ksZ0ytFRILIcI7Iugf7EgjmdWMqbVCYqER9Ukx&#10;GKWB7FpGzFoBsdCIDWnhmDtDkQ2xVkhGahiwL5pWCj0mUyZdcyK4hGIfMRR9KDVKvidTJl0zsZZQ&#10;7CUQBmhQb5mGYoPnmPVUkLzjLN8aYo2Vdi4bSkwgW7wh1nJULAVq4/FHuyFrPSj2E6F03vOm2OIN&#10;rZZjYql6AElxvCi2+KboR+ywI6uWSCxVxqOqxFtieze0WuKwVIWFcDqWTyCxwRtaLZFYqsMphsPv&#10;GX5sWLVCMlJIlWhifbAe1D6rllDsJbDAV7GFRQKK7b3mAmsJxVJt1Q84B0p6CVMqbVi1hGLf0tcj&#10;6m8dUGzvhlVLKJbyevR9Vi2h2E2UzdgNHj+7z6olFjsKpCoWaMPgmEI2embVEoqF6hptQOLRWEIH&#10;2e6ZVUsoFoIbG9G8wDEqNnxm1RKKhWoUw4PYpKEsQSZWraCsEDZKLr3YZdUSyrgLrB9zuEO/q11W&#10;LaHYXcB1gg9Mx5gJKLZ8CljL9ddQ8XocEUF07NP3WLUcFHsLrHHoQOAwqz1WLZHYWTTFUJcxwSox&#10;fWz2jlXesur42Wktz6yaq18yq47VvplVz3VymVXPCsEty5Svy6x67Qdp+PFvyaqLEZH7uU2VfFe8&#10;ApboLdR6CJtZzLhlmYRiqUyrQ6V0ptVLdWGm1Wt1YabVW0fOTKtpa5pp9WYjmVavc5Fp9bxR/6po&#10;ddUsMeTw00785RzBaiSYzCdhCohPf14YrEYfv/l0TwGZAyMkDa69wNXWkoUQ1m0bFNdNZ9kKiXe+&#10;LwtW1wXqvOb9skLije9LaTXadzrGxOdFLw1WY87nkz01JnNK/LJgNQJrsZi7bBWSOSR+WbB6rJej&#10;eQVkjoi5FbhSPRYaa3SrdMydIcgvDFaj4/1ygq3GdJZg9dDHlsL6PZ0lWI3cOoeTOAutRnMJh+2a&#10;nt4I7L6IVqNd6nyuLN8V+wmTBa4U0MS4keMUawMSr4r9RFOijzqK9ad2pBKJpdDHf8nLkGNiP/HC&#10;aDXcbNqbl+wmXsiru270vCY2+ReGqxGBnzKz9WsygeeXhquRmD1HT9R7Oku4eqhjunRiVLyXeGm4&#10;ekCeWFopzhGubtCY2gPF24kXhqudPv084ep+9Hja84SrS6yMjrfFvuKl4epQnOeAYm/xQl6Ne1aW&#10;7EtpWcZdUD9w5WpNE3GEq5Gf4fCBNvL8wnA1LiHyQHHkmeqrdWCXhZDuhOsDHP72LOFq5AnMWYTq&#10;XZnI80t5NcpTHBp4jnA1dvgOszpHuLqpYh2g9uwm/PyCcHV4NWnbPRSu7pAxHRVh+uk/j1fjGpxY&#10;5IoaQEDuAfFa+DJePaCjhGNETJFfmASOjI9YMq6HxAvhC3l1ibub4qGEnDzeL7+QV6M+ZE5RlEi8&#10;830hr8ZFEHXcR0gkXgORErW2LpOOlYWwm0eJddzySSReArl1mURiIVz/An8wGawE4gUwdKVbr9hS&#10;KyALhatL5pMCCXQGXh2+XGw5qJX8HLy6xNbcoeXn4NW4BCLeG5YYFXuJF4are7R88IyK3cQLeXVf&#10;oPFHWv8MQ34Zr8a9a4VnUOwnXsirC2TiOsbEJv9CXo17rDxIbPIvI9Z1j72oY0xs8y8j1j0a6Thc&#10;3zmIdV2gKCo9qHMQ624sY99Gbb371dXK0RqptsZRlWcC2VG8MGAdzqo8UOwoXkasvU79HMQ6XDvp&#10;cbVnIdZD1c8UVK6L5s6sFxJr9EOdj0s1FHuLFxJrtDeJvUMT6m7cxYuIdY/SPA8dOAexHhuXXpwj&#10;Dzz0znP423MQa5SxxZtj9bs6TqyxHnQ1Ll4MYT2pgWcg1igD9NCPMxDrEd0RPGPifcXzifU0X+mZ&#10;e4pYo1ncDnU9ra4GDZ2resJPO0L7AWsBZE6N+nA12Xweq4B2ibUAYpnQMWStpVVAvBJaYi2QWAgB&#10;a2wv4+4ytIfcnTteCC2xFkgsVCKSggjlpAkSaZ9YCyQWQjsx9GJzjIkV2xJrgcRCqK7GDYtxHyHH&#10;xBtmS6wFEgvhuBdg84Glek+8BFpiLZBYCCewc+eeUg6JF0BLrAUQC401dpaOuRPEWiAZKfSkA8tL&#10;q54g1gqKfcRQ4LzcoeWCWCso9hLt0KChk2NUbPCWWCsolqq6upu3RVIpRMBaQRk/gV3RfKaoodjk&#10;LbFWUCzVhptzHfPHJu9HYqmyG5cKV2W8tiG4Ka9WY2JHURWxZaM2XhGwVkDsJyoUPUcGr18Tm7zl&#10;1QqJpTrU9js8n+DVAslIoecWzi/TGiF4tYJiP1GjK+vSRUCphGHINmCtoIyfQM3uEuuSUGzxllcr&#10;KJbqYR6x873WP+wztjxry6sVFEt5fbrg1QqK/QQSwQfc5u3QC2PzfIE1ajt397KGjeNdVd2SySDf&#10;Flu94dUKioVQX43UG8c+ydxFbXi1gmJnUbdlGW5tnvIi5ajY8E19tYJiIQSsu7kVr9bBfV4toKxQ&#10;PzQuvdjn1QrKuAsErHHxdXoC93m1gmJ3gVyfdu68mphAtnwTsFZQLIT66q6a2a5cRXZ5tUJib4Gz&#10;Y/zfsdjv8mqFxM4CieBwFw6rejJgrVDYuaCFQDCjtD48xauHdi+n+4RXhw6yS9gQPz2bVwsgo9xI&#10;8cT7mQYzQe4BsZqagLUAYhkkeOK2BceIWEktrxZILIR+s2iut5yDibljJbW8WiCxEA6yETVcYikC&#10;iZXUBqwFEgsBp8Cj6dfEimp5tUBioRL78q6MiSxSIcxyZgLWAomFQsAaRQjpMZnVzCSCCyQWQsC6&#10;nw1WDsmsZSZgLYBYCAHrPjZjxlml0AfDkG0iuEAyUrg4N8TT47GogjLWbrqWKSiWgjHN13wkRmXs&#10;3XQtU1As1WIG12wJNSo2eMurFRRLgUSh7YdjAtnibcBaQbFU2Yc2+w4oNnnLdhUUS4GwzQlvWgHZ&#10;5AMSFr85EVwhsVRobxiXWo3EJm8D1gqJpcqqm7OmNRKbvA1YKySWQtejNbFFaR/bvCXWComlcJPV&#10;GgAQSIYi20xwgWSkcCI7zqfMcvoEsVZQ7Ciw/+9je1rtKASxVlDGUaBx7JqUpiaQTd4SawXFUhjS&#10;MOdb6glkk7fEWkGxlNepC2KtoNhRlGi7VXtcraHIof0iOjemXYWRQnPXer5nNaEYbPaGWKthsRCG&#10;VKFzaNrX7hNrBWWcBQ6bUfjlgGLDN8RaQbFQjYB156EDliNzJriAskK4Es2lF/vEWkEZdzH0BfIw&#10;0xO4T6wVFLsL9FBtUQzogGLLN8RaQbFQCFjjAhUHFFs+tQNHjdAuRzRkHBUqsEbHFmaXWCskdhbY&#10;9rTI2neMiXcIS8BaofDzIcAPV55GycSaj3AzsX6qcZlQOtbsTKznJgo2YC1mj5fATKyX2ftKiXU7&#10;jIioxwphoROmLrvqUS/iYYa8/mVivfV1ycT6dWyShmsNsD1Max9vlTOxXlqr2Yi1sF5Dx5EDmYl1&#10;3FBUaIsYbrtIKqCh45lY0+bURKyVCvKuos7Eel0MTIm1mEDDxutMrNcJzMQa7UYzsa7qkFeR9uTk&#10;u3LEeiE3CCCEUFly9jKxvr19+Ph488asZjliHbdT3uCGyAQXC6CRemHEusVub0yruckfb0ckvTkO&#10;lg1FxsltJtazd8kR62geOWK9ENccsV53rzliveWqZ2JNm9NMrDcbyRHrdS5yxHreVeSIdTO2jq0s&#10;uRTcipxTwXE5S04Fn20op4LPiQU5FXzZmr+QWKNeBjV8yfMjQ6zRG8GVM5iJ9eVy7dhb0/EsE+tM&#10;rN/mVPDFON6IpuDiXNFI5VRwouM5FXylXTlivelFjlivapFTwZd9oyOJxtRk54j111hjPY5ob+WI&#10;wnNiKPrCdGg3nS4K4OBzrrFeKXyusQ65pF9rjXUm1ssKk2us15PvfkSfQ8dpC9dN5hrr+axvbHuw&#10;wfTsZWKdifU3P7y7uL36fPN6O4HLqeDbZLzJNdaLjbzNNdarjbzZbwouzuGMUCbWy7bHsVJlYv2G&#10;WwFkYh13On/vxLoue1cKA3cQiBFrR0cJ3vrapuDCBbFQbl62xMaRM4KeDenYLjdt+PtPBc/Eellh&#10;MrHOxPrmbZlrrOfaHlMtnWust8Cf16kbipxrrDkDMzcvW2OnaEJQeGoOM7HOxPpvTuFOG57l5mWO&#10;DTo7or/zVPCiQEAvPSRuy4eu4EVocptsmMzB5+prjFhnYh2pa25eNhOb+rdsXpaJdSbWN2/EbVvi&#10;AM5I5Yh1jlg/3rw1dDw3L1v5UybWvJ/NxHpVjEyst6nIXcGXzQjqpXFPYTKKk4n1dt7ZDI0rQGla&#10;3mdiPfV2zcR6TdAO123liLW9xlpwAI5D5eu2aCnLxHpZy3LEOkesc8R6CwsZipwj1tsO7r9AxLrt&#10;WlxzltyXn163NeKu1XSoo+KMtnzd1raY5uu21rkoh6bC/cBJDTR3dOXrttb5+8qINZpjtWUX1KEY&#10;Clyru3NdtLnMuh7Goiymi37jPWI7Qm+YKTdN3eIuziQQy1AHMw3E+eBTg/jJxeoRsQy1BtdAHIEu&#10;a9xuW09N2TQSC1HYWiPZsHVbVHHZ0EgsRPngGskWWgOpn9yDRmIhunNLI3Fqd41rhVwKwUKUD66R&#10;eCGsm3bsi6nduR4TC1E+uEYyrcHRPBq3/aWVnIW2sLUGYqJcd/1Q9FPlvR4SC23sWgOZa6nrvh6b&#10;weEgjNS2EUtAWWsfkdLheE87rcETUMbeB3TAj50L9PztdDBLQLHBN8h6G7F5Szs+ltru3EpAscWj&#10;C3lV9w71K1lqY9cJKDb5sFqgu6RjVCy1djBLILHJB6R+dHikkqXWy6wTSGzyuCgp5BQ5xsRSa9g6&#10;gcQmj3K3vsd10WmdYKn1MusEEts8Nm542qN9LLXeuaWRTMl0PZYd9g/pMRmprTV4Aso4im6E0joG&#10;Za/AXi+zTkAZR9FWZRlvzNOOwnDyLWydgGKTx30mHW6+d0wgS20dzBJQbPKhh0jlsd6KpbxO/SQf&#10;vGlrl1qwo6DW4IlhGaMvyzbcYZ80qz12ncBis++7xrVPMpScLrNOQLHdd0XRFo613lRnUwezBBQb&#10;Pto0Va3HhlmILrPWUDa1u8CezOHWrdDWGjwBxf4Ct3oPuCs6qRZ7d24loNhflE1de97VHrtOQLHl&#10;D0NfOhbgvTrrBBIbftVXsfe0doF7d1knkNjuPePh56kreAKF/YSX85pCazfp5brIqiuqKppuWyMs&#10;uEOUd9n1dB/4jpBl15vhSiA2C2bXEogVHJytGKfEgkICsQyzawnE6l3WdVU2USEkEgsxu5ZIRr1x&#10;Je7YOsbEQsyuJRKraw1tWLiAHBMLMbuWSKziddWMiyeXSCzE7Foi8UJYN8BCwDt4V4nEQsyuJRKv&#10;g4h0DDh5SiOxELFrCWQWtK7F/jwuGHJILETsWgIZnowoeTV30NOTZ6RoI6ahTqwdhwaO97THrjWU&#10;sfehq8fRMX977FpDscEDBzw0biPkqzJdxYldayi2+KbAbWLzpllDsRSxaw3FJh8sqZ7PkTQUS23s&#10;WiOxyQekZoxUSiOx1MauNRKbPM5B8D+P/rHUxq41Ept8PYYWBg5/XhqpEC8LIbZCI7HN12Ndd51H&#10;+1hqY9cSyfBk7GBxtOiYPSNF7FpDGUeBESFElHaze+xaQxlH0Yz1UEW+IbVvj11rKOMoKhz5lY6t&#10;2E5/cK0VhifXJfaKHus1Ul6nfsKuS1TVetSCHQWzaz2D1ujBombGoV8WS1XjsMSuE1PIZt/XOKxx&#10;eKVddq2HxXbfwhznUxc9KhZidq2h2PAnI/a8LCO0xa71BBqivDXt1vsKI4QcA6w7U55BAor9BQ7I&#10;2sZhWLvsWk6gIcplibMQx77CCFHsOjEq9hdd2aBJcXJTu8uu9aB4h+DY0O4ya41ibL6DTTnWRJMQ&#10;XkMfusajEMbknaR3l17LUTG9LscBYQi8JWwDsY9+dvAaW8eh8NDrGkk7TbDcBBDbBdNrCcQrYjuG&#10;0F4aiGWYXksg1u+ywvFbFTQ8MSQWYnotkVi/q6Er29oxJhZiei2RWMcrbJHaaTuWGBMLMb2WSKzi&#10;dTn0LoVgIabXEolXwhqnq+MYtkiJMbEQ02uJZNc0nMdO0cMEEgsRvZZAZkXDXck4DEsPiYWIXksg&#10;Q5TrlcgnhmSkaCemoay1h4XW8Z726LWGMvY+gIkOjvnbo9caig0eZXZj1YWNWGoCWYrotYZii8cy&#10;DS7lcEh7wWsNxSaPsWCxCOtualQstdFrjcQmHz6/mI4nUkgstdFrjcQmjywNXFzu0T+W2ui1RmKT&#10;R6B3LJD9lZ49I7XSa43ENl8PfYVzTAcSS230WiIZogwWOkAl0khGiui1hjKOoivqYrqVPqESe/Ra&#10;QxlHsR7NpqBYioLXGopNHsUqfTcd+aWgWIqC1xrKOAqczbYe692j1xqKTb5qkK7tUguWYnqtsazR&#10;V90whdlSM8hSTK81Fpt917eufdIuvdZQbPdtifQnx1q1G7zWUGz4yChsG48NGyGi1xLKMOWqREA5&#10;HJEl3pURYnqtodhfQJvgpR1QLATPWeC8ejrO1FDW8lvPq9pl1xqJDd+x9u4ya43CniIsOZ6XxDKg&#10;vFhAGsfMGZMvkArsWBJ32bUeFFu8l/PusmsJldn1x9CDhFtNtAMMN56ByKlj/c7seimHRggfxb9p&#10;c2IVz+x6nr3MrueJwCFIZtfzXGR2vdSFh81XZtfTdXiZXc/N0zK7XisVM7veKsPLIrPr1W22FTKi&#10;HRSnMkQ5s+t1Al/ErnEQglIIB5E37GPouxCmC3lJmn0w/cj0OlwRS8FrPXXMPX5Det1URRXPDBBe&#10;xn0cr7779uqJGwiZkm9J6PM5xY6QyQ3HGWExH1ZJIHOAtPY1SwCxsmKLjsjApOESiGW24HUCiPUb&#10;SbOId8SjPonEQlvwOoHEx0Gokmr6zjEmFtqC1wkkPkKqRiBNhbbIKlT6wEJb8DqBxCqO/DREmOLB&#10;mERioS14nUDic2aUtDXIy0hrBAttwesEEh8zo8a7WMJfckwstNLrBJBZBtsawdfoxiUQC63B6wSQ&#10;CUOjuwAIjsNBGKk1eJ2CMtbeNQOC8un39HTwOgVl7B2L4FA45u/p4HUKig0+hA+b+UBbvqqnc8NT&#10;UGzxdchCHxwO6engdQqKTT54h3KMuUh6VCy1BK9TSGzyAame06s0EkstwesUEps8ljVU43v0j6WW&#10;4HUKiU2+Hjpsfh3+/Mnc8BQS23w9IC1yatGQ8OdP3sSVQDJh6Bq15Ng/pK3XSK3B6xSUcRRIzavq&#10;GM6TKvF08DoFZRwFOhl0tWOVejo3PAVlHEWJHKupHD/xqp7ODU9BGUdRVOhm4LDep4PXKSg2+Sqs&#10;Hi61YKkteJ3CYqNHNg3ojUMDWWiLXaeg2OrRYMW1TdqJXaeg2Fk0qHUsHUvVTuw6BcXeImRjznlW&#10;2q5YaCu8TkCZMHSJJEnPPtMIbbHrFBS7C5THzFFROaidzPAUEnuLrkBOQ1r/bOh65dYpJHYWjrXD&#10;hK7hUkosOmDwKRT2E+jj0sSgv545lpk/34HEBo8d0pxMo5FYBkhzXnhqTGzv4AIuwrsTuU5AMU32&#10;IrHMi6h1KEntHO+JjQLrWjtM3RwTI2L9ztQ6nu9nar1ERDO1nhrPZ2q9xnuwZGRqPZvHWnad8LGl&#10;XdYytV7cLPJe0xuJE5KcqfU8ezXoZIjZJJTPkuRMrVdPtkauUxNotr+ZWq8TmKn1FvrP1Ppv49YJ&#10;uzI0OVPrKZY8Z4WnZo73E18ltcb5b+E4lTXUekQNME6NkwuiocmZWofMvhy1XghvjlrH3WWOWi8a&#10;kaPW24av71Cs6PCwZseco9bL1ihHraNzyVHr1aRCC6rWsWkx8We068hR69k/e1ORbEezHLXeNHC9&#10;5TrBOkwAOkettwlcG5olJtBEoHPUOhDeHLWeD3OdhNdGrb2Ml2lyOSBlLOZ7otVnX+/kdttm4SsQ&#10;6mzRd7LcETIJ4aHnZhXzGCSQoeNr1DoBZKLWXSgamdIyJBDLbAnhCSBOyiiR7IRGmGkkFtqodQKJ&#10;98zVgJTI0jEmFtqi1gkkPj2qRiBNDdDRGknpAwttCeEJJE7MqNE1bcl/k0gstCWEJ5A4eQv5QLj6&#10;JqZUSSQW2hLCE0icu1Ujbb/F9i206JBILLRS6wSQScJCNkdTx9w3CcRCa9Q6AWRSu9EzDW1lY+6g&#10;RDJS6y4sBWWsvesbXNiXnr2nE8JTUMbekb3aTXeOJF7U0wnhKSg2+NCWF4UCjlGxFNVbaw/LFo/1&#10;E9fDONTv6YTw1KjY5MO0FXOymFYLlloSwlNIbPIBCR1YHfPHUgu1TiGxyaPH2NB7/ETJUktCeAqJ&#10;TR49eYelhlzPnpVamoVrlWCbR8llidoRx+yx1NbNTCKZ1G4ka/bYP6SRjNSaEJ6YvpOoNXYSU6/r&#10;hPVaqYVap6CMo0AH+WZw7I8MIaduZnoC2eTrcuz63uFpn04IT43KOAqYbuex3qcTwlNQbPJVU7Xo&#10;AuxQC5baEsJTWGz0Iy6dm4sfpFXt3sSlXxZbPbrVu7ZJOwnhqVGx2TdwFXOPTz0qFuJe4XpUbPfo&#10;ZQvi4XhXLLQlhCdGZXK74Wobzz7TCG0J4Sko3leUqFxCW7LkpszwcW5mJifQhK2Hrq1iTYx8VUYG&#10;SGu1tUZib4F6QA/J2ckKT00fOwu0+Jzra/WYWGY++UBoIIXEVu9Y5E0vs/mzHSjsJbyMd4dbJwbE&#10;3Lqp0IUqbMeQg44CiG6HJu9xa9QRwkh2hAy3DqcFsc+6BmKr2DLCce+GAuLlEEWUxdSaMjEiliFu&#10;rYFYvbHoYuENjDeBxELErTWSUVVcCYj2e2kkFiJurZFYvetQ8TVV8SbGxELErTUSqzjuU+irqdl1&#10;AomFiFtrJF4H8XIL3N+Ynj0WIm6tkcyKBsY2xCt5tZKz0MatNZBdz2AN8colDcRCG7fWQIYloy60&#10;KOMlhxrJSG3cOgFlrH0s50L/hEbscOsEFNs7dsxVMa0YKSiW6ircjd0HV56AYoMHtxlQAp3WvqeL&#10;rVNQbPFN2deRsqVGxVJrRngKik0+AODUwDEqllq5dWL+2OQDUjvVxacGxVIrt04gscnjXhPchOTw&#10;E09z6wQSmzyuBcQlCQ5/fpJHPnPrBBLbfNgJdJ1H+1hq5dYaybBkXBLeY/+Q1ggjtXHrBJRxFEMJ&#10;yuYY1A63TkCxyaOaDx2NHfujHW6dgGJHgfsie9wY5JhAllozwhPWa1hyjbRDXD/lgGJH4XXqNmzd&#10;dVhAPGrBjoK4dWIGjdFXuMlnCkEkXMUeuU5gsbMYBmxIAw1NQbEQXXOdgGJv0WPZideL6RXYBLuJ&#10;XCeg2PBDNeVUtpkaFQsRudZQhifD//WeCTRCRK4TUMZftGM7nW4nRrVHrhNQxl+gm950PpaCMkIb&#10;u05AseVXHcIejjVkj14noNjyA+lNDYifn31ReqdkqHKFJWQKraSg2FMQv04MiD2Fl/Xu8WsNlfm1&#10;6BWup44VPPPrpWZz6xWuZ49VPPPrJdtuxH1uU1NPPXl2Scv8ep6+AZuOykN6eUXL/Hors8v8etak&#10;zK+XpPrMr5eZyPx6cxSZX9PtMplfU7J2gZD3dNGO3sEYqpz59TaBL+LXHtLLdAWste/QQTMZHjCX&#10;VntQMrW+vru9fQCpfJOpdabWry9XdeCToBy6Xo4LinqK+SQdER8yI/aQQ9ehr4B3F2aC0EjLzaHr&#10;Wf22tHC9WzEJ3jl0ve5Wcug61pfl0PWqEmvFdSrIy2dwmVpnar1sm02Kd6bWm2Ftl1zrxeq/AbVu&#10;ECdxZJ+YvHAc6XZt4zmaYKbs4bz8fGbWU0ff/zpBa3T/7veu7TprUrgE4sXwaFK4BGJdPRy0lkh8&#10;ElQfTQqXSGdl1hLprEFriWRSsY4mhUukczJrCXTOoLUEMundh5PCNZTJ3TrKrDUU+4jDQWsNxV7i&#10;cFK4hmI3cZhZayj2EyFv60hSuEZiPxGQjiSFayT2E0eD1hqJ/cTRpHCNxI7iKLOWSCa9+3BSuIYy&#10;juJoUriGYkdxmFlrKHYUh5PCNRQ7isNJ4RqKHQVSVw8mhWssdhXogHMwKVxjsbM4zKw1FHuLw0nh&#10;GordxeGkcAl1XmatoYy/OJoUrqHYXxxl1hqJ3cURZq1R2FOg1ZOnoM3EuZtq+vwpOq6RjKM4mhKu&#10;odhPHGbXEurMcet2+I1KrveBWMGPsmuU0uwDsX4fZtcSiXX8MLuWSKzj54hb788eq/g5UsL3kXgh&#10;PEfJ9T4Sr4NniFvvA/EqiNKjoyXX+0DnZddS9c4etxajYh9xmF3rUbGXOMyuNRS7icPsWkOxnzjK&#10;rjUS+4mj7FojsZ84yq41EvuJo+xaI7GjOMquJdJ52bWGMrvlo+xaQ7GjOMyuNRQ7isPsWkOxozjM&#10;rjUUO4rj7Fpjsas4zq41FjuLw+xaQ7G3OMyuNRS7i8PsWkKdl11rKOMvjrJrDcX+4ii71kjsLo6w&#10;a43CngLF/p4S/BN2PX3+knu+vyU7e8G1gGI/cZhdy/nL7DqRFS7eEtXcZHa9ZFDbguv92WMVz+x6&#10;nj3b0Gx/8ngVzOx6zUmzBdf702fafmd2vSV72oJrMYG8ac7seinJXZuFh4xIMXu8X87sep295Yrr&#10;KVV7f/psa7LMrlf3ZxuaiQnkPXNm17SN2+64TulgZtdzgvzbym5GTMH1vg5ado0L2loPRWS2Ug9F&#10;2/RrexUBldn1zVvTygwrNtdbi6ljT5HZ9bJS4Q69+fLphJtgffXyeJZxA7GKn6Fd+L5G8PFRjl3P&#10;17lVBXKywk25CXXgXXOOXS8nBrbmel/1eNecY9fLiUGBfN61Rdv+5OXY9dr64K1oFy4mkJfCHLte&#10;SYepuRbTxxvmHLtedhKmndn+7OXY9Wa9ol24mEAORuXYNZ34tQXuJl7LUMUM8oH91xq7xj3XnjbK&#10;J+3C66LBNR/J3Z8hyr9l7Dqz63mzdFJzva/shi17DibYvWR2vW4OvJxXNQvff0vMlL1ILJPZ9VQc&#10;n2PXCxPNset4oJHZdWbX6BhpeHLODN82zeYyrv31CVdCbjI5M3zhvCFwU6W3yyXHlXJm+Lqnsh3N&#10;9rXP8OScGb5Zom1TKSaQj+tzZjj5MhwY4C74tV+zmEI+s+9/Q3aNu4xHzyVt7GNOLuPaH1WOXS+x&#10;f9XRTMwfs+XMrtE5Nyxv9VCmF0VDlL2c1wi5SS8zZS8Sy7iBcuw69Gd/y0ZxctX1vilxUCrXXS88&#10;HrdWYQFIWxPHpHLddeT+9qrrfc3LdddbSMrkk9urrsUEssFndr3tzzO7nrt4H7/qWmgf73wzu87s&#10;eroj5uxXXe8r4PmvuhZYfBCXY9ebq63bF8Wuv0p2XTXtODquJbdXXY+htN6x1bRM+Xi/8H1lz7Hr&#10;QKb47C6z65kY5czwKeCd2fWsD7nueonzmouu930rb5pz3fW6ac511+tU5MzwdSpyZvjM43G433XD&#10;xc8oDyrKDlkBr7779uqbH95d3F59vtmuZHxrIt45M3zNF+iacqjL9PyZiHcb+t8O6TPgio/hcmb4&#10;xg1xS0DODF90MMeuV7eOOGXfIUs+me9uiHJm1yHMm+uuF4PyRpRz7Dre3p3rrqd5eMsB7zLXXc/5&#10;2kdv5JLtijiHK2eGLycGue56deVIXeo8t1qYfHJ71/X+kcvZ77oWUObQ+OCNXNKkcmb4kkFYGu+S&#10;M8Nnh567mq18I3c1I05++EYu6ZbOftf1vq81JdSZXa/a/nfPrtEvsG3SZ3E23l32Vd876gVy7Pq/&#10;W+y67FGUv3Mgftb7riXQOdm1BOLD5sN11xKJifLhzHCJxLvmw13NJBKncR2OXUuks2aGSySz/+3L&#10;bhgd3pWFqGe4BDpn7FoCnTczXENx7Uh99L5rDcU+4nDPcA3FXuJwZriGYjdxOHatodhPhEjokfuu&#10;NRL7iaN11xqJ/cTRrmYaiU3+aM9wjcSO4mhmuEQ6b1czDWUcxVF2raHYURyuu9ZQ7CgOx641FDuK&#10;wz3DNRQ7iuN11xqLXcXxzHCNxc7i8I1cGoq9xWF2raHYXbRHM8Ml1DnqrrfYtYZif3E4dq2hjL84&#10;yK41EruLI3XXGoU9BTq0N446/JMbuabPnxIMNJJxFEfvu9ZQ7CcOx64lFNdQN2VX1204bSnBC9pi&#10;hyi/ZRmuu5ZArOJdWQxjnwZimbpv26GPrSMlECt4PyKraMrl0iNiGZTmItnWAcT6XTZdP/ZT1p1G&#10;YiHODJdDYh2vizANjjGxEMeuJRLreF22A7Jv0q+JhUrqaiaRWMXrekD6l0PzWKikumuJxAsh7n4f&#10;qnj5g35PLFRSz3CJxOsg+ns0feXQCBZ6Gbseug5NuZNmy0sn1V3LEZ2w62YoqsnB6skzUtQAR0MZ&#10;a4dUV02rRgKKpSgzXEMZex/Hcagd87dXd62h2ODBpLq2qtKvai92raHY4uHLi7F0qJ+JeNONXBqK&#10;TT6sFlU11bIl3hVLbXXXGolNPiDVtcMjmYj3lhmukdjkGzj0+ZKYxJhYaruRSyOxyTdlialw+POd&#10;2LVGYptvijAkj/ax1JYZLpFO2HXVYv+Q1nMjVW43cmkoNnm0dwuewgFlpLoRgd70ns/keNddNXad&#10;Y5UyUpQZrkfFjqIOV3vEraxWP5NPTrFrDcWOoq76ZvBYr6nW9jr1k7rrNiz0jnfFjoIzw/Ww2FWU&#10;VQUbdvi/iqX4Ri6NxWY/YJ337JNMwJu7mmko9hZ9Df/ncIAm4M111xqKDb9txrJ2eHXTaJy7mkko&#10;y64Rrx0cK7AR4ti1hmLLr7DXrBwTaNLJa6q71lC8sUC+aMxT0ya8G7vWSOwuHCZlYt1NNX122v+d&#10;MGUwo7Txnsh4kdjkq2BPnpfEQlx3raeOLd7LeXczwyUUM2UvEstkdj33DM/sOk5EZtdzymJm13Ei&#10;vBuxkxu5Mrte8skpM1y6csOTM7teUwgzu46GmNn1qhLUM1yalOHJmV1viddep57ZNfUzyOx6bRH6&#10;xhDl5qtk12XVuigiM3KknIXwj4P3ZnYtuppJp26IspfzGiE36WWm7EViGQaqEF5udgLeNjP8YOxa&#10;ArGyHo1dSyDW78Oxa4lkzpqPxq4lEh8GHY5dSyQ+QDocu5ZIfMx8OHYtkfiU+WjsWgLxGXPdH4td&#10;SyATha6Hg7FrDcVHzPXR2LWGYh+BuzaPxa41FHuJw7FrDcVu4jC71lDsJ47GrjUS+4mjsWuNxH7i&#10;aOxaI7GfOBq71kjsKI6ya4lkotBNcTB2raGMozgau9ZQxlEcjV1rKHYUh2PXGoodxeHYtYZiR4HE&#10;nYOxa43FruJ47FpjsbM4HLvWUOwtDseuNRS7i8Oxawl1XnatodhfHI5dayj2F0fZtUZid3Ekdq1R&#10;jKcowP2fHbuePn86LdBIxlEcjV1rKPYTXs67y64lFDNlLxLLZHZ9nti1fElWxw9mhksk1vHMrue+&#10;XJwZLmeP18HMrv+2q5mcvPPGrjUUL4KZXW8hKcoM1xPIfiKz6yXLYMsM17PHfiKz63X2tsxwOX0V&#10;75YPZ4ZrKOMoMrteg/8Uu9YTyI4is+ud+671FLK3yOx6VUHODJcTaJK8f0N27eG87F+wjjYjKnND&#10;E3Q9oMysRdxaT91/DrN+Fa7e+NPDY7iD4+oDfphu47j+5Xb+b/jp4ur2h9eXxWV45Mvdw8UvW1LL&#10;GxDqX7dfUXkNcXwkpMLTCWGshixcPksY+sfC1bOEoYYsXD9LGJyWhaeovHvMWFVYeGr25haGCrDw&#10;dHWKWxinqizcP2vM8OQsPDxLGCefLDw+SzhESVkavz9Lx06V7HlaFmpqDfrz9CzUyRrx52layOk1&#10;4s/TNbQStOLP07ZQpGrQn6dv5YnC4fdnvbgTlUN56bPET5QOtwk9RzyE3Hjs+P1Z4idah43/s8RP&#10;tA6JqM8SP9E6FGE+S/xE61BY+SzxE61DEuizxE+0DvWPzxI/0TpkXT5L/ETrUKf4LPETrUPt4XPE&#10;Q+CGtQ6/P0v8ROuwfXyW+InWofDvWeInWoeKvmeJn2gdyvSeJX6idbjy9FniJ1qHkASJxzV23hHd&#10;31w/Xnx6ffnp8uLx9eXj5cX968v7y4vvX19+H2SwR7p6DBup5ceLn19fhoOm0LDm4gN+nrfI4e+f&#10;7366+evd9ORj2FfFOMakBHN4Yv4a24OfblkgdqqJArEBzSywPLb8+8v0+TFnLz4e28icPH794/cf&#10;r//55j8Yo8TlDrixLUohnaysJ63GQKfPLIuxKIqoenWFw+P45tY/x84zk/TcUGbGtFj2i85dZCap&#10;uTnMyTc9eT72gonPxyI0/Xzs6BKfj41a9POxL8v8fB1usNPPx/qv6fnYNCXx+JRnFh9v0Khnsdxl&#10;lMu/45TPyWLx8enqDf3pMeFrejy2IEk8PiVtTY93VVmNiwtdvsTy7/hl5sSr6fFYrCQ/fU6emh6P&#10;h7aJx6fmHfOX6frUd5kacMQPL7picQLLN7Yqt3z/EdcQRt/3D2VVNtPcL+o7tbEMJeTwy0MxTE5p&#10;+9vUhCOi4YhodfbGiJ7GrJu+jzaDbuDWYjCh+EYRsurH+LEb5tSOY8LECWK7+mgHZoHuWdFJN0PZ&#10;THOzfmyBxgdDtHE06xkn97f9cWrMMWFO7TbmN2ZHtszxPKsxTSnOzXQ8Kl/zfBgahzU1v9CPxwPN&#10;6fHYwEI/HttVxAG05YCBRu++fOfl37N5xZYT0+PxuFA+Ph8OTo/PzSDk83P6zPT83NBBPh9TYKbH&#10;56YM8vF40BYfjxfay8djKkp8vIefX7csy5ws/57f61SsER+PV9/JT4+HVvHx2KRAPh73P/NxkufJ&#10;2ChAPlmH1IrpGywrr3r3sbQ/Po6bSrHayQ/fXbCXWbv+dPdwEwHDvmA6HVk3CGFf8ePD47/c3H0O&#10;e4CHu08f3/3x46dP0y/XH24+3/z+0/3FT1fYbTz+Uk0HMFefvny4iv+pxbK7bBAflqcnAPNBn27D&#10;DgTrY99On2D++HD/w/crRlH8c/HH9RP5y3y5f3j8w9XDhwj88OtD+GWdGGD+/OXhm4cvf77/7tvp&#10;p8dfP92EQXy6/T837y8+vsPWJn799XvGT7q6vr65fSzj9/pw9e4mNbLpA8Mnv8c0rZ89f8AyB/az&#10;4+TPzwfRm/fvsYVbhePB1s4Xi8KrxIR8d7sJf/54e3cfv75F/4RRzcjx+WWS4tSEWfr+7t2vf76/&#10;uL/DNhKK//Dl+o8fMc9/unp4/PPVPao28R9/url//Df84/2nO7xE7Bann7CPvLv/j6f+e3j+9WX4&#10;6+XFz/dXX15fPvy/H6/uby4vPv3v24fXl2gK3uBjH6dfmrYPPPee//I9/+X2x8+/v4PyYaHCt5t+&#10;DM8/flp+fH9/9/nf7+7f/S6g4k9Xt9fAxoHgI3bE8ZffP+J3/On93f31ze9+N/18ffcZNvCn2798&#10;uQ4fHmY1aNhff/n3q/svF+FHKPzNL4//eveXD1dfbqYHrn6Kh5Owme3ZIHl797sfH+/efwwnl5Me&#10;xnmdf/n54Qt+wiEnJuPDx+s/XD1e8e/TU9/cVHcf7j69u7n/7v8DAAD//wMAUEsDBBQABgAIAAAA&#10;IQAHj0W64gAAAAwBAAAPAAAAZHJzL2Rvd25yZXYueG1sTI9BTsMwEEX3SNzBGiR21HFEIyeNUwEV&#10;YoEQbekBnNhNrMbjELtNenvMCpaj//T/m3I9255c9OiNQwFskQDR2DhlsBVw+Hp94EB8kKhk71AL&#10;uGoP6+r2ppSFchPu9GUfWhJL0BdSQBfCUFDqm05b6Rdu0BizoxutDPEcW6pGOcVy29M0STJqpcG4&#10;0MlBv3S6Oe3PVsB2MrzefO/eDmz7fuQbfv14/jRC3N/NTysgQc/hD4Zf/agOVXSq3RmVJ72ANMlZ&#10;RAUs02UGJBI84zmQOqIsZ49Aq5L+f6L6AQAA//8DAFBLAQItABQABgAIAAAAIQC2gziS/gAAAOEB&#10;AAATAAAAAAAAAAAAAAAAAAAAAABbQ29udGVudF9UeXBlc10ueG1sUEsBAi0AFAAGAAgAAAAhADj9&#10;If/WAAAAlAEAAAsAAAAAAAAAAAAAAAAALwEAAF9yZWxzLy5yZWxzUEsBAi0AFAAGAAgAAAAhAEeY&#10;whrTNgAAE40CAA4AAAAAAAAAAAAAAAAALgIAAGRycy9lMm9Eb2MueG1sUEsBAi0AFAAGAAgAAAAh&#10;AAePRbriAAAADAEAAA8AAAAAAAAAAAAAAAAALTkAAGRycy9kb3ducmV2LnhtbFBLBQYAAAAABAAE&#10;APMAAAA8OgAAAAA=&#10;" path="m416335,3928631l610897,3755879,790931,3583799v229737,-245660,299070,-346765,677047,-743062l3058791,1206015r100026,-65165l3385095,1072612r183155,-40944l3704728,990724r81886,-40943l3848029,902014r54591,-81887l3999834,621297,4126522,276245r34396,-105113l4189223,62677r114,-52072c4191612,-12141,4159129,8084,4146950,12659v-12179,4575,-17781,15300,-30689,25393c4103353,48145,4085088,61496,4069502,73218r-44052,57697l3800262,369751,3629665,540348,3424949,751888,3274823,902014r-620973,607325l1224148,2989379,872817,3392730,733377,3530495,549133,3706629,427784,3817643,233827,3988492,,4184935r,32480l30417,4227554,228177,4081381,416335,3928631xe" fillcolor="#1f497d [3215]" strokecolor="#00b0f0" strokeweight="1.25pt">
                <v:fill opacity="32896f"/>
                <v:stroke dashstyle="3 1"/>
                <v:path arrowok="t" o:connecttype="custom" o:connectlocs="416335,3928631;610897,3755879;790931,3583799;1467978,2840737;3058791,1206015;3158817,1140850;3385095,1072612;3568250,1031668;3704728,990724;3786614,949781;3848029,902014;3902620,820127;3999834,621297;4126522,276245;4160918,171132;4189223,62677;4189337,10605;4146950,12659;4116261,38052;4069502,73218;4025450,130915;3800262,369751;3629665,540348;3424949,751888;3274823,902014;2653850,1509339;1224148,2989379;872817,3392730;733377,3530495;549133,3706629;427784,3817643;233827,3988492;0,4184935;0,4217415;30417,4227554;228177,4081381;416335,3928631" o:connectangles="0,0,0,0,0,0,0,0,0,0,0,0,0,0,0,0,0,0,0,0,0,0,0,0,0,0,0,0,0,0,0,0,0,0,0,0,0"/>
              </v:shape>
            </w:pict>
          </mc:Fallback>
        </mc:AlternateContent>
      </w:r>
      <w:r w:rsidR="00EE7070">
        <w:rPr>
          <w:noProof/>
        </w:rPr>
        <mc:AlternateContent>
          <mc:Choice Requires="wps">
            <w:drawing>
              <wp:anchor distT="0" distB="0" distL="114300" distR="114300" simplePos="0" relativeHeight="251644404" behindDoc="0" locked="0" layoutInCell="1" allowOverlap="1" wp14:anchorId="0AE5AE12" wp14:editId="1A4CDE5C">
                <wp:simplePos x="0" y="0"/>
                <wp:positionH relativeFrom="column">
                  <wp:posOffset>419100</wp:posOffset>
                </wp:positionH>
                <wp:positionV relativeFrom="paragraph">
                  <wp:posOffset>3086100</wp:posOffset>
                </wp:positionV>
                <wp:extent cx="5253323" cy="5254823"/>
                <wp:effectExtent l="0" t="0" r="24130" b="22225"/>
                <wp:wrapNone/>
                <wp:docPr id="77" name="Freeform: 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23" cy="5254823"/>
                        </a:xfrm>
                        <a:custGeom>
                          <a:avLst/>
                          <a:gdLst>
                            <a:gd name="connsiteX0" fmla="*/ 0 w 5287617"/>
                            <a:gd name="connsiteY0" fmla="*/ 5239910 h 5239910"/>
                            <a:gd name="connsiteX1" fmla="*/ 1025718 w 5287617"/>
                            <a:gd name="connsiteY1" fmla="*/ 4309607 h 5239910"/>
                            <a:gd name="connsiteX2" fmla="*/ 1614115 w 5287617"/>
                            <a:gd name="connsiteY2" fmla="*/ 3721211 h 5239910"/>
                            <a:gd name="connsiteX3" fmla="*/ 2107096 w 5287617"/>
                            <a:gd name="connsiteY3" fmla="*/ 3220279 h 5239910"/>
                            <a:gd name="connsiteX4" fmla="*/ 2608028 w 5287617"/>
                            <a:gd name="connsiteY4" fmla="*/ 2687541 h 5239910"/>
                            <a:gd name="connsiteX5" fmla="*/ 3093057 w 5287617"/>
                            <a:gd name="connsiteY5" fmla="*/ 2178658 h 5239910"/>
                            <a:gd name="connsiteX6" fmla="*/ 3649649 w 5287617"/>
                            <a:gd name="connsiteY6" fmla="*/ 1606164 h 5239910"/>
                            <a:gd name="connsiteX7" fmla="*/ 4206240 w 5287617"/>
                            <a:gd name="connsiteY7" fmla="*/ 1065475 h 5239910"/>
                            <a:gd name="connsiteX8" fmla="*/ 4715124 w 5287617"/>
                            <a:gd name="connsiteY8" fmla="*/ 500932 h 5239910"/>
                            <a:gd name="connsiteX9" fmla="*/ 5064981 w 5287617"/>
                            <a:gd name="connsiteY9" fmla="*/ 166978 h 5239910"/>
                            <a:gd name="connsiteX10" fmla="*/ 5216056 w 5287617"/>
                            <a:gd name="connsiteY10" fmla="*/ 0 h 5239910"/>
                            <a:gd name="connsiteX11" fmla="*/ 5287617 w 5287617"/>
                            <a:gd name="connsiteY11" fmla="*/ 71562 h 5239910"/>
                            <a:gd name="connsiteX12" fmla="*/ 5231958 w 5287617"/>
                            <a:gd name="connsiteY12" fmla="*/ 206734 h 5239910"/>
                            <a:gd name="connsiteX13" fmla="*/ 5176299 w 5287617"/>
                            <a:gd name="connsiteY13" fmla="*/ 333955 h 5239910"/>
                            <a:gd name="connsiteX14" fmla="*/ 5136543 w 5287617"/>
                            <a:gd name="connsiteY14" fmla="*/ 445273 h 5239910"/>
                            <a:gd name="connsiteX15" fmla="*/ 5120640 w 5287617"/>
                            <a:gd name="connsiteY15" fmla="*/ 500932 h 5239910"/>
                            <a:gd name="connsiteX16" fmla="*/ 5104737 w 5287617"/>
                            <a:gd name="connsiteY16" fmla="*/ 572494 h 5239910"/>
                            <a:gd name="connsiteX17" fmla="*/ 5072932 w 5287617"/>
                            <a:gd name="connsiteY17" fmla="*/ 675861 h 5239910"/>
                            <a:gd name="connsiteX18" fmla="*/ 5025224 w 5287617"/>
                            <a:gd name="connsiteY18" fmla="*/ 787179 h 5239910"/>
                            <a:gd name="connsiteX19" fmla="*/ 4977517 w 5287617"/>
                            <a:gd name="connsiteY19" fmla="*/ 938254 h 5239910"/>
                            <a:gd name="connsiteX20" fmla="*/ 4945711 w 5287617"/>
                            <a:gd name="connsiteY20" fmla="*/ 1057524 h 5239910"/>
                            <a:gd name="connsiteX21" fmla="*/ 4874150 w 5287617"/>
                            <a:gd name="connsiteY21" fmla="*/ 1168842 h 5239910"/>
                            <a:gd name="connsiteX22" fmla="*/ 4826442 w 5287617"/>
                            <a:gd name="connsiteY22" fmla="*/ 1248355 h 5239910"/>
                            <a:gd name="connsiteX23" fmla="*/ 4754880 w 5287617"/>
                            <a:gd name="connsiteY23" fmla="*/ 1343771 h 5239910"/>
                            <a:gd name="connsiteX24" fmla="*/ 4643562 w 5287617"/>
                            <a:gd name="connsiteY24" fmla="*/ 1391479 h 5239910"/>
                            <a:gd name="connsiteX25" fmla="*/ 4373217 w 5287617"/>
                            <a:gd name="connsiteY25" fmla="*/ 1431235 h 5239910"/>
                            <a:gd name="connsiteX26" fmla="*/ 4198289 w 5287617"/>
                            <a:gd name="connsiteY26" fmla="*/ 1431235 h 5239910"/>
                            <a:gd name="connsiteX27" fmla="*/ 4039263 w 5287617"/>
                            <a:gd name="connsiteY27" fmla="*/ 1478943 h 5239910"/>
                            <a:gd name="connsiteX28" fmla="*/ 3975652 w 5287617"/>
                            <a:gd name="connsiteY28" fmla="*/ 1542553 h 5239910"/>
                            <a:gd name="connsiteX29" fmla="*/ 3856383 w 5287617"/>
                            <a:gd name="connsiteY29" fmla="*/ 1645920 h 5239910"/>
                            <a:gd name="connsiteX30" fmla="*/ 3355450 w 5287617"/>
                            <a:gd name="connsiteY30" fmla="*/ 2146852 h 5239910"/>
                            <a:gd name="connsiteX31" fmla="*/ 2902226 w 5287617"/>
                            <a:gd name="connsiteY31" fmla="*/ 2623931 h 5239910"/>
                            <a:gd name="connsiteX32" fmla="*/ 2655736 w 5287617"/>
                            <a:gd name="connsiteY32" fmla="*/ 2878372 h 5239910"/>
                            <a:gd name="connsiteX33" fmla="*/ 2305878 w 5287617"/>
                            <a:gd name="connsiteY33" fmla="*/ 3236181 h 5239910"/>
                            <a:gd name="connsiteX34" fmla="*/ 2138901 w 5287617"/>
                            <a:gd name="connsiteY34" fmla="*/ 3427012 h 5239910"/>
                            <a:gd name="connsiteX35" fmla="*/ 1924216 w 5287617"/>
                            <a:gd name="connsiteY35" fmla="*/ 3657600 h 5239910"/>
                            <a:gd name="connsiteX36" fmla="*/ 1789044 w 5287617"/>
                            <a:gd name="connsiteY36" fmla="*/ 3840480 h 5239910"/>
                            <a:gd name="connsiteX37" fmla="*/ 1685677 w 5287617"/>
                            <a:gd name="connsiteY37" fmla="*/ 3959750 h 5239910"/>
                            <a:gd name="connsiteX38" fmla="*/ 1510748 w 5287617"/>
                            <a:gd name="connsiteY38" fmla="*/ 4071068 h 5239910"/>
                            <a:gd name="connsiteX39" fmla="*/ 1272209 w 5287617"/>
                            <a:gd name="connsiteY39" fmla="*/ 4222143 h 5239910"/>
                            <a:gd name="connsiteX40" fmla="*/ 922351 w 5287617"/>
                            <a:gd name="connsiteY40" fmla="*/ 4508390 h 5239910"/>
                            <a:gd name="connsiteX41" fmla="*/ 683812 w 5287617"/>
                            <a:gd name="connsiteY41" fmla="*/ 4699221 h 5239910"/>
                            <a:gd name="connsiteX42" fmla="*/ 135172 w 5287617"/>
                            <a:gd name="connsiteY42" fmla="*/ 5231959 h 5239910"/>
                            <a:gd name="connsiteX43" fmla="*/ 0 w 5287617"/>
                            <a:gd name="connsiteY43" fmla="*/ 5239910 h 5239910"/>
                            <a:gd name="connsiteX0" fmla="*/ 0 w 5287617"/>
                            <a:gd name="connsiteY0" fmla="*/ 5239910 h 5304356"/>
                            <a:gd name="connsiteX1" fmla="*/ 1025718 w 5287617"/>
                            <a:gd name="connsiteY1" fmla="*/ 4309607 h 5304356"/>
                            <a:gd name="connsiteX2" fmla="*/ 1614115 w 5287617"/>
                            <a:gd name="connsiteY2" fmla="*/ 3721211 h 5304356"/>
                            <a:gd name="connsiteX3" fmla="*/ 2107096 w 5287617"/>
                            <a:gd name="connsiteY3" fmla="*/ 3220279 h 5304356"/>
                            <a:gd name="connsiteX4" fmla="*/ 2608028 w 5287617"/>
                            <a:gd name="connsiteY4" fmla="*/ 2687541 h 5304356"/>
                            <a:gd name="connsiteX5" fmla="*/ 3093057 w 5287617"/>
                            <a:gd name="connsiteY5" fmla="*/ 2178658 h 5304356"/>
                            <a:gd name="connsiteX6" fmla="*/ 3649649 w 5287617"/>
                            <a:gd name="connsiteY6" fmla="*/ 1606164 h 5304356"/>
                            <a:gd name="connsiteX7" fmla="*/ 4206240 w 5287617"/>
                            <a:gd name="connsiteY7" fmla="*/ 1065475 h 5304356"/>
                            <a:gd name="connsiteX8" fmla="*/ 4715124 w 5287617"/>
                            <a:gd name="connsiteY8" fmla="*/ 500932 h 5304356"/>
                            <a:gd name="connsiteX9" fmla="*/ 5064981 w 5287617"/>
                            <a:gd name="connsiteY9" fmla="*/ 166978 h 5304356"/>
                            <a:gd name="connsiteX10" fmla="*/ 5216056 w 5287617"/>
                            <a:gd name="connsiteY10" fmla="*/ 0 h 5304356"/>
                            <a:gd name="connsiteX11" fmla="*/ 5287617 w 5287617"/>
                            <a:gd name="connsiteY11" fmla="*/ 71562 h 5304356"/>
                            <a:gd name="connsiteX12" fmla="*/ 5231958 w 5287617"/>
                            <a:gd name="connsiteY12" fmla="*/ 206734 h 5304356"/>
                            <a:gd name="connsiteX13" fmla="*/ 5176299 w 5287617"/>
                            <a:gd name="connsiteY13" fmla="*/ 333955 h 5304356"/>
                            <a:gd name="connsiteX14" fmla="*/ 5136543 w 5287617"/>
                            <a:gd name="connsiteY14" fmla="*/ 445273 h 5304356"/>
                            <a:gd name="connsiteX15" fmla="*/ 5120640 w 5287617"/>
                            <a:gd name="connsiteY15" fmla="*/ 500932 h 5304356"/>
                            <a:gd name="connsiteX16" fmla="*/ 5104737 w 5287617"/>
                            <a:gd name="connsiteY16" fmla="*/ 572494 h 5304356"/>
                            <a:gd name="connsiteX17" fmla="*/ 5072932 w 5287617"/>
                            <a:gd name="connsiteY17" fmla="*/ 675861 h 5304356"/>
                            <a:gd name="connsiteX18" fmla="*/ 5025224 w 5287617"/>
                            <a:gd name="connsiteY18" fmla="*/ 787179 h 5304356"/>
                            <a:gd name="connsiteX19" fmla="*/ 4977517 w 5287617"/>
                            <a:gd name="connsiteY19" fmla="*/ 938254 h 5304356"/>
                            <a:gd name="connsiteX20" fmla="*/ 4945711 w 5287617"/>
                            <a:gd name="connsiteY20" fmla="*/ 1057524 h 5304356"/>
                            <a:gd name="connsiteX21" fmla="*/ 4874150 w 5287617"/>
                            <a:gd name="connsiteY21" fmla="*/ 1168842 h 5304356"/>
                            <a:gd name="connsiteX22" fmla="*/ 4826442 w 5287617"/>
                            <a:gd name="connsiteY22" fmla="*/ 1248355 h 5304356"/>
                            <a:gd name="connsiteX23" fmla="*/ 4754880 w 5287617"/>
                            <a:gd name="connsiteY23" fmla="*/ 1343771 h 5304356"/>
                            <a:gd name="connsiteX24" fmla="*/ 4643562 w 5287617"/>
                            <a:gd name="connsiteY24" fmla="*/ 1391479 h 5304356"/>
                            <a:gd name="connsiteX25" fmla="*/ 4373217 w 5287617"/>
                            <a:gd name="connsiteY25" fmla="*/ 1431235 h 5304356"/>
                            <a:gd name="connsiteX26" fmla="*/ 4198289 w 5287617"/>
                            <a:gd name="connsiteY26" fmla="*/ 1431235 h 5304356"/>
                            <a:gd name="connsiteX27" fmla="*/ 4039263 w 5287617"/>
                            <a:gd name="connsiteY27" fmla="*/ 1478943 h 5304356"/>
                            <a:gd name="connsiteX28" fmla="*/ 3975652 w 5287617"/>
                            <a:gd name="connsiteY28" fmla="*/ 1542553 h 5304356"/>
                            <a:gd name="connsiteX29" fmla="*/ 3856383 w 5287617"/>
                            <a:gd name="connsiteY29" fmla="*/ 1645920 h 5304356"/>
                            <a:gd name="connsiteX30" fmla="*/ 3355450 w 5287617"/>
                            <a:gd name="connsiteY30" fmla="*/ 2146852 h 5304356"/>
                            <a:gd name="connsiteX31" fmla="*/ 2902226 w 5287617"/>
                            <a:gd name="connsiteY31" fmla="*/ 2623931 h 5304356"/>
                            <a:gd name="connsiteX32" fmla="*/ 2655736 w 5287617"/>
                            <a:gd name="connsiteY32" fmla="*/ 2878372 h 5304356"/>
                            <a:gd name="connsiteX33" fmla="*/ 2305878 w 5287617"/>
                            <a:gd name="connsiteY33" fmla="*/ 3236181 h 5304356"/>
                            <a:gd name="connsiteX34" fmla="*/ 2138901 w 5287617"/>
                            <a:gd name="connsiteY34" fmla="*/ 3427012 h 5304356"/>
                            <a:gd name="connsiteX35" fmla="*/ 1924216 w 5287617"/>
                            <a:gd name="connsiteY35" fmla="*/ 3657600 h 5304356"/>
                            <a:gd name="connsiteX36" fmla="*/ 1789044 w 5287617"/>
                            <a:gd name="connsiteY36" fmla="*/ 3840480 h 5304356"/>
                            <a:gd name="connsiteX37" fmla="*/ 1685677 w 5287617"/>
                            <a:gd name="connsiteY37" fmla="*/ 3959750 h 5304356"/>
                            <a:gd name="connsiteX38" fmla="*/ 1510748 w 5287617"/>
                            <a:gd name="connsiteY38" fmla="*/ 4071068 h 5304356"/>
                            <a:gd name="connsiteX39" fmla="*/ 1272209 w 5287617"/>
                            <a:gd name="connsiteY39" fmla="*/ 4222143 h 5304356"/>
                            <a:gd name="connsiteX40" fmla="*/ 922351 w 5287617"/>
                            <a:gd name="connsiteY40" fmla="*/ 4508390 h 5304356"/>
                            <a:gd name="connsiteX41" fmla="*/ 683812 w 5287617"/>
                            <a:gd name="connsiteY41" fmla="*/ 4699221 h 5304356"/>
                            <a:gd name="connsiteX42" fmla="*/ 0 w 5287617"/>
                            <a:gd name="connsiteY42" fmla="*/ 5304356 h 5304356"/>
                            <a:gd name="connsiteX43" fmla="*/ 0 w 5287617"/>
                            <a:gd name="connsiteY43" fmla="*/ 5239910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98882 w 5314290"/>
                            <a:gd name="connsiteY39" fmla="*/ 4222143 h 5304356"/>
                            <a:gd name="connsiteX40" fmla="*/ 949024 w 5314290"/>
                            <a:gd name="connsiteY40" fmla="*/ 4508390 h 5304356"/>
                            <a:gd name="connsiteX41" fmla="*/ 710485 w 5314290"/>
                            <a:gd name="connsiteY41" fmla="*/ 4699221 h 5304356"/>
                            <a:gd name="connsiteX42" fmla="*/ 26673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98882 w 5314290"/>
                            <a:gd name="connsiteY39" fmla="*/ 4222143 h 5304356"/>
                            <a:gd name="connsiteX40" fmla="*/ 949024 w 5314290"/>
                            <a:gd name="connsiteY40" fmla="*/ 4508390 h 5304356"/>
                            <a:gd name="connsiteX41" fmla="*/ 710485 w 5314290"/>
                            <a:gd name="connsiteY41" fmla="*/ 4699221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98882 w 5314290"/>
                            <a:gd name="connsiteY39" fmla="*/ 4222143 h 5304356"/>
                            <a:gd name="connsiteX40" fmla="*/ 949024 w 5314290"/>
                            <a:gd name="connsiteY40" fmla="*/ 4508390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98882 w 5314290"/>
                            <a:gd name="connsiteY39" fmla="*/ 4222143 h 5304356"/>
                            <a:gd name="connsiteX40" fmla="*/ 743260 w 5314290"/>
                            <a:gd name="connsiteY40" fmla="*/ 469508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98882 w 5314290"/>
                            <a:gd name="connsiteY39" fmla="*/ 4222143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37421 w 5314290"/>
                            <a:gd name="connsiteY38" fmla="*/ 4071068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712350 w 5314290"/>
                            <a:gd name="connsiteY37" fmla="*/ 3959750 h 5304356"/>
                            <a:gd name="connsiteX38" fmla="*/ 1550758 w 5314290"/>
                            <a:gd name="connsiteY38" fmla="*/ 4086309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695204 w 5314290"/>
                            <a:gd name="connsiteY37" fmla="*/ 3959750 h 5304356"/>
                            <a:gd name="connsiteX38" fmla="*/ 1550758 w 5314290"/>
                            <a:gd name="connsiteY38" fmla="*/ 4086309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689488 w 5314290"/>
                            <a:gd name="connsiteY37" fmla="*/ 3978801 h 5304356"/>
                            <a:gd name="connsiteX38" fmla="*/ 1550758 w 5314290"/>
                            <a:gd name="connsiteY38" fmla="*/ 4086309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689488 w 5314290"/>
                            <a:gd name="connsiteY37" fmla="*/ 3978801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815717 w 5314290"/>
                            <a:gd name="connsiteY36" fmla="*/ 3840480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50889 w 5314290"/>
                            <a:gd name="connsiteY35" fmla="*/ 3657600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65574 w 5314290"/>
                            <a:gd name="connsiteY34" fmla="*/ 3427012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40788 w 5314290"/>
                            <a:gd name="connsiteY2" fmla="*/ 372121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52391 w 5314290"/>
                            <a:gd name="connsiteY1" fmla="*/ 430960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43260 w 5314290"/>
                            <a:gd name="connsiteY40" fmla="*/ 4706517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83640 w 5314290"/>
                            <a:gd name="connsiteY39" fmla="*/ 4276252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46948 w 5314290"/>
                            <a:gd name="connsiteY38" fmla="*/ 4080594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47573 w 5314290"/>
                            <a:gd name="connsiteY37" fmla="*/ 4005472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49035 w 5314290"/>
                            <a:gd name="connsiteY36" fmla="*/ 3899538 h 5304356"/>
                            <a:gd name="connsiteX37" fmla="*/ 1632331 w 5314290"/>
                            <a:gd name="connsiteY37" fmla="*/ 4047383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56656 w 5314290"/>
                            <a:gd name="connsiteY36" fmla="*/ 3922399 h 5304356"/>
                            <a:gd name="connsiteX37" fmla="*/ 1632331 w 5314290"/>
                            <a:gd name="connsiteY37" fmla="*/ 4047383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03258 w 5314290"/>
                            <a:gd name="connsiteY35" fmla="*/ 3699512 h 5304356"/>
                            <a:gd name="connsiteX36" fmla="*/ 1756656 w 5314290"/>
                            <a:gd name="connsiteY36" fmla="*/ 3922399 h 5304356"/>
                            <a:gd name="connsiteX37" fmla="*/ 1645668 w 5314290"/>
                            <a:gd name="connsiteY37" fmla="*/ 4030238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072219 w 5314290"/>
                            <a:gd name="connsiteY34" fmla="*/ 3505120 h 5304356"/>
                            <a:gd name="connsiteX35" fmla="*/ 1918500 w 5314290"/>
                            <a:gd name="connsiteY35" fmla="*/ 3728088 h 5304356"/>
                            <a:gd name="connsiteX36" fmla="*/ 1756656 w 5314290"/>
                            <a:gd name="connsiteY36" fmla="*/ 3922399 h 5304356"/>
                            <a:gd name="connsiteX37" fmla="*/ 1645668 w 5314290"/>
                            <a:gd name="connsiteY37" fmla="*/ 4030238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18500 w 5314290"/>
                            <a:gd name="connsiteY35" fmla="*/ 3728088 h 5304356"/>
                            <a:gd name="connsiteX36" fmla="*/ 1756656 w 5314290"/>
                            <a:gd name="connsiteY36" fmla="*/ 3922399 h 5304356"/>
                            <a:gd name="connsiteX37" fmla="*/ 1645668 w 5314290"/>
                            <a:gd name="connsiteY37" fmla="*/ 4030238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56656 w 5314290"/>
                            <a:gd name="connsiteY36" fmla="*/ 3922399 h 5304356"/>
                            <a:gd name="connsiteX37" fmla="*/ 1645668 w 5314290"/>
                            <a:gd name="connsiteY37" fmla="*/ 4030238 h 5304356"/>
                            <a:gd name="connsiteX38" fmla="*/ 1503128 w 5314290"/>
                            <a:gd name="connsiteY38" fmla="*/ 414155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56656 w 5314290"/>
                            <a:gd name="connsiteY36" fmla="*/ 3922399 h 5304356"/>
                            <a:gd name="connsiteX37" fmla="*/ 1645668 w 5314290"/>
                            <a:gd name="connsiteY37" fmla="*/ 4030238 h 5304356"/>
                            <a:gd name="connsiteX38" fmla="*/ 1485982 w 5314290"/>
                            <a:gd name="connsiteY38" fmla="*/ 4139651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56656 w 5314290"/>
                            <a:gd name="connsiteY36" fmla="*/ 3922399 h 5304356"/>
                            <a:gd name="connsiteX37" fmla="*/ 1624710 w 5314290"/>
                            <a:gd name="connsiteY37" fmla="*/ 4037858 h 5304356"/>
                            <a:gd name="connsiteX38" fmla="*/ 1485982 w 5314290"/>
                            <a:gd name="connsiteY38" fmla="*/ 4139651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24710 w 5314290"/>
                            <a:gd name="connsiteY37" fmla="*/ 4037858 h 5304356"/>
                            <a:gd name="connsiteX38" fmla="*/ 1485982 w 5314290"/>
                            <a:gd name="connsiteY38" fmla="*/ 4139651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24710 w 5314290"/>
                            <a:gd name="connsiteY37" fmla="*/ 4037858 h 5304356"/>
                            <a:gd name="connsiteX38" fmla="*/ 1493602 w 5314290"/>
                            <a:gd name="connsiteY38" fmla="*/ 4145366 h 5304356"/>
                            <a:gd name="connsiteX39" fmla="*/ 1298882 w 5314290"/>
                            <a:gd name="connsiteY39" fmla="*/ 4288317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24710 w 5314290"/>
                            <a:gd name="connsiteY37" fmla="*/ 4037858 h 5304356"/>
                            <a:gd name="connsiteX38" fmla="*/ 1493602 w 5314290"/>
                            <a:gd name="connsiteY38" fmla="*/ 4145366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24710 w 5314290"/>
                            <a:gd name="connsiteY37" fmla="*/ 4037858 h 5304356"/>
                            <a:gd name="connsiteX38" fmla="*/ 1545043 w 5314290"/>
                            <a:gd name="connsiteY38" fmla="*/ 4103454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24710 w 5314290"/>
                            <a:gd name="connsiteY37" fmla="*/ 4037858 h 5304356"/>
                            <a:gd name="connsiteX38" fmla="*/ 1552664 w 5314290"/>
                            <a:gd name="connsiteY38" fmla="*/ 4107265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78057 w 5314290"/>
                            <a:gd name="connsiteY37" fmla="*/ 4001662 h 5304356"/>
                            <a:gd name="connsiteX38" fmla="*/ 1552664 w 5314290"/>
                            <a:gd name="connsiteY38" fmla="*/ 4107265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78057 w 5314290"/>
                            <a:gd name="connsiteY37" fmla="*/ 4007377 h 5304356"/>
                            <a:gd name="connsiteX38" fmla="*/ 1552664 w 5314290"/>
                            <a:gd name="connsiteY38" fmla="*/ 4107265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78057 w 5314290"/>
                            <a:gd name="connsiteY37" fmla="*/ 4007377 h 5304356"/>
                            <a:gd name="connsiteX38" fmla="*/ 1550759 w 5314290"/>
                            <a:gd name="connsiteY38" fmla="*/ 4095834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766182 w 5314290"/>
                            <a:gd name="connsiteY36" fmla="*/ 3899538 h 5304356"/>
                            <a:gd name="connsiteX37" fmla="*/ 1678057 w 5314290"/>
                            <a:gd name="connsiteY37" fmla="*/ 4007377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04286 w 5314290"/>
                            <a:gd name="connsiteY36" fmla="*/ 3858517 h 5304356"/>
                            <a:gd name="connsiteX37" fmla="*/ 1678057 w 5314290"/>
                            <a:gd name="connsiteY37" fmla="*/ 4007377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04286 w 5314290"/>
                            <a:gd name="connsiteY36" fmla="*/ 3858517 h 5304356"/>
                            <a:gd name="connsiteX37" fmla="*/ 1683772 w 5314290"/>
                            <a:gd name="connsiteY37" fmla="*/ 398832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04286 w 5314290"/>
                            <a:gd name="connsiteY36" fmla="*/ 3858517 h 5304356"/>
                            <a:gd name="connsiteX37" fmla="*/ 1681867 w 5314290"/>
                            <a:gd name="connsiteY37" fmla="*/ 3999757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681867 w 5314290"/>
                            <a:gd name="connsiteY37" fmla="*/ 3999757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32551 w 5314290"/>
                            <a:gd name="connsiteY33" fmla="*/ 3236181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682409 w 5314290"/>
                            <a:gd name="connsiteY32" fmla="*/ 2878372 h 5304356"/>
                            <a:gd name="connsiteX33" fmla="*/ 2357319 w 5314290"/>
                            <a:gd name="connsiteY33" fmla="*/ 3257136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28899 w 5314290"/>
                            <a:gd name="connsiteY31" fmla="*/ 2623931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4608 w 5314290"/>
                            <a:gd name="connsiteY34" fmla="*/ 3520360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19730 w 5314290"/>
                            <a:gd name="connsiteY5" fmla="*/ 2178658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52119 w 5314290"/>
                            <a:gd name="connsiteY5" fmla="*/ 2220570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34701 w 5314290"/>
                            <a:gd name="connsiteY4" fmla="*/ 2687541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84237 w 5314290"/>
                            <a:gd name="connsiteY4" fmla="*/ 2725642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33769 w 5314290"/>
                            <a:gd name="connsiteY3" fmla="*/ 3220279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382123 w 5314290"/>
                            <a:gd name="connsiteY30" fmla="*/ 2146852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83056 w 5314290"/>
                            <a:gd name="connsiteY29" fmla="*/ 1645920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6322 w 5314290"/>
                            <a:gd name="connsiteY6" fmla="*/ 160616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86598 w 5314290"/>
                            <a:gd name="connsiteY6" fmla="*/ 1619499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2325 w 5314290"/>
                            <a:gd name="connsiteY28" fmla="*/ 1542553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65936 w 5314290"/>
                            <a:gd name="connsiteY27" fmla="*/ 1478943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4962 w 5314290"/>
                            <a:gd name="connsiteY26" fmla="*/ 1431235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70235 w 5314290"/>
                            <a:gd name="connsiteY24" fmla="*/ 1391479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81553 w 5314290"/>
                            <a:gd name="connsiteY23" fmla="*/ 1343771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53115 w 5314290"/>
                            <a:gd name="connsiteY22" fmla="*/ 1248355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900823 w 5314290"/>
                            <a:gd name="connsiteY21" fmla="*/ 1168842 h 5304356"/>
                            <a:gd name="connsiteX22" fmla="*/ 4809295 w 5314290"/>
                            <a:gd name="connsiteY22" fmla="*/ 1238830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72384 w 5314290"/>
                            <a:gd name="connsiteY20" fmla="*/ 1057524 h 5304356"/>
                            <a:gd name="connsiteX21" fmla="*/ 4866530 w 5314290"/>
                            <a:gd name="connsiteY21" fmla="*/ 1170747 h 5304356"/>
                            <a:gd name="connsiteX22" fmla="*/ 4809295 w 5314290"/>
                            <a:gd name="connsiteY22" fmla="*/ 1238830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9295 w 5314290"/>
                            <a:gd name="connsiteY22" fmla="*/ 1238830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399890 w 5314290"/>
                            <a:gd name="connsiteY25" fmla="*/ 1431235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5004190 w 5314290"/>
                            <a:gd name="connsiteY19" fmla="*/ 938254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51897 w 5314290"/>
                            <a:gd name="connsiteY18" fmla="*/ 78717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99605 w 5314290"/>
                            <a:gd name="connsiteY17" fmla="*/ 675861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31410 w 5314290"/>
                            <a:gd name="connsiteY16" fmla="*/ 572494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47313 w 5314290"/>
                            <a:gd name="connsiteY15" fmla="*/ 50093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63216 w 5314290"/>
                            <a:gd name="connsiteY14" fmla="*/ 445273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41797 w 5314290"/>
                            <a:gd name="connsiteY8" fmla="*/ 500932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34638 w 5314290"/>
                            <a:gd name="connsiteY14" fmla="*/ 414792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32913 w 5314290"/>
                            <a:gd name="connsiteY7" fmla="*/ 1065475 h 5304356"/>
                            <a:gd name="connsiteX8" fmla="*/ 4760849 w 5314290"/>
                            <a:gd name="connsiteY8" fmla="*/ 567610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34638 w 5314290"/>
                            <a:gd name="connsiteY14" fmla="*/ 414792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27197 w 5314290"/>
                            <a:gd name="connsiteY7" fmla="*/ 1048330 h 5304356"/>
                            <a:gd name="connsiteX8" fmla="*/ 4760849 w 5314290"/>
                            <a:gd name="connsiteY8" fmla="*/ 567610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34638 w 5314290"/>
                            <a:gd name="connsiteY14" fmla="*/ 414792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27197 w 5314290"/>
                            <a:gd name="connsiteY7" fmla="*/ 1048330 h 5304356"/>
                            <a:gd name="connsiteX8" fmla="*/ 4720840 w 5314290"/>
                            <a:gd name="connsiteY8" fmla="*/ 535224 h 5304356"/>
                            <a:gd name="connsiteX9" fmla="*/ 5091654 w 5314290"/>
                            <a:gd name="connsiteY9" fmla="*/ 166978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34638 w 5314290"/>
                            <a:gd name="connsiteY14" fmla="*/ 414792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266582 h 5304356"/>
                            <a:gd name="connsiteX1" fmla="*/ 1035244 w 5314290"/>
                            <a:gd name="connsiteY1" fmla="*/ 4313417 h 5304356"/>
                            <a:gd name="connsiteX2" fmla="*/ 1635073 w 5314290"/>
                            <a:gd name="connsiteY2" fmla="*/ 3717401 h 5304356"/>
                            <a:gd name="connsiteX3" fmla="*/ 2124243 w 5314290"/>
                            <a:gd name="connsiteY3" fmla="*/ 3214564 h 5304356"/>
                            <a:gd name="connsiteX4" fmla="*/ 2648038 w 5314290"/>
                            <a:gd name="connsiteY4" fmla="*/ 2676110 h 5304356"/>
                            <a:gd name="connsiteX5" fmla="*/ 3122653 w 5314290"/>
                            <a:gd name="connsiteY5" fmla="*/ 2188184 h 5304356"/>
                            <a:gd name="connsiteX6" fmla="*/ 3677072 w 5314290"/>
                            <a:gd name="connsiteY6" fmla="*/ 1613784 h 5304356"/>
                            <a:gd name="connsiteX7" fmla="*/ 4227197 w 5314290"/>
                            <a:gd name="connsiteY7" fmla="*/ 1048330 h 5304356"/>
                            <a:gd name="connsiteX8" fmla="*/ 4720840 w 5314290"/>
                            <a:gd name="connsiteY8" fmla="*/ 535224 h 5304356"/>
                            <a:gd name="connsiteX9" fmla="*/ 5080223 w 5314290"/>
                            <a:gd name="connsiteY9" fmla="*/ 165073 h 5304356"/>
                            <a:gd name="connsiteX10" fmla="*/ 5242729 w 5314290"/>
                            <a:gd name="connsiteY10" fmla="*/ 0 h 5304356"/>
                            <a:gd name="connsiteX11" fmla="*/ 5314290 w 5314290"/>
                            <a:gd name="connsiteY11" fmla="*/ 71562 h 5304356"/>
                            <a:gd name="connsiteX12" fmla="*/ 5258631 w 5314290"/>
                            <a:gd name="connsiteY12" fmla="*/ 206734 h 5304356"/>
                            <a:gd name="connsiteX13" fmla="*/ 5202972 w 5314290"/>
                            <a:gd name="connsiteY13" fmla="*/ 333955 h 5304356"/>
                            <a:gd name="connsiteX14" fmla="*/ 5134638 w 5314290"/>
                            <a:gd name="connsiteY14" fmla="*/ 414792 h 5304356"/>
                            <a:gd name="connsiteX15" fmla="*/ 5116829 w 5314290"/>
                            <a:gd name="connsiteY15" fmla="*/ 497122 h 5304356"/>
                            <a:gd name="connsiteX16" fmla="*/ 5104737 w 5314290"/>
                            <a:gd name="connsiteY16" fmla="*/ 578209 h 5304356"/>
                            <a:gd name="connsiteX17" fmla="*/ 5078648 w 5314290"/>
                            <a:gd name="connsiteY17" fmla="*/ 672050 h 5304356"/>
                            <a:gd name="connsiteX18" fmla="*/ 5032845 w 5314290"/>
                            <a:gd name="connsiteY18" fmla="*/ 790989 h 5304356"/>
                            <a:gd name="connsiteX19" fmla="*/ 4983233 w 5314290"/>
                            <a:gd name="connsiteY19" fmla="*/ 924918 h 5304356"/>
                            <a:gd name="connsiteX20" fmla="*/ 4932374 w 5314290"/>
                            <a:gd name="connsiteY20" fmla="*/ 1040378 h 5304356"/>
                            <a:gd name="connsiteX21" fmla="*/ 4866530 w 5314290"/>
                            <a:gd name="connsiteY21" fmla="*/ 1170747 h 5304356"/>
                            <a:gd name="connsiteX22" fmla="*/ 4807390 w 5314290"/>
                            <a:gd name="connsiteY22" fmla="*/ 1255976 h 5304356"/>
                            <a:gd name="connsiteX23" fmla="*/ 4716775 w 5314290"/>
                            <a:gd name="connsiteY23" fmla="*/ 1334246 h 5304356"/>
                            <a:gd name="connsiteX24" fmla="*/ 4626415 w 5314290"/>
                            <a:gd name="connsiteY24" fmla="*/ 1380048 h 5304356"/>
                            <a:gd name="connsiteX25" fmla="*/ 4401687 w 5314290"/>
                            <a:gd name="connsiteY25" fmla="*/ 1425520 h 5304356"/>
                            <a:gd name="connsiteX26" fmla="*/ 4228772 w 5314290"/>
                            <a:gd name="connsiteY26" fmla="*/ 1452191 h 5304356"/>
                            <a:gd name="connsiteX27" fmla="*/ 4086893 w 5314290"/>
                            <a:gd name="connsiteY27" fmla="*/ 1501804 h 5304356"/>
                            <a:gd name="connsiteX28" fmla="*/ 4006679 w 5314290"/>
                            <a:gd name="connsiteY28" fmla="*/ 1550174 h 5304356"/>
                            <a:gd name="connsiteX29" fmla="*/ 3896392 w 5314290"/>
                            <a:gd name="connsiteY29" fmla="*/ 1663066 h 5304356"/>
                            <a:gd name="connsiteX30" fmla="*/ 3408796 w 5314290"/>
                            <a:gd name="connsiteY30" fmla="*/ 2163998 h 5304356"/>
                            <a:gd name="connsiteX31" fmla="*/ 2961288 w 5314290"/>
                            <a:gd name="connsiteY31" fmla="*/ 2641077 h 5304356"/>
                            <a:gd name="connsiteX32" fmla="*/ 2709082 w 5314290"/>
                            <a:gd name="connsiteY32" fmla="*/ 2901233 h 5304356"/>
                            <a:gd name="connsiteX33" fmla="*/ 2357319 w 5314290"/>
                            <a:gd name="connsiteY33" fmla="*/ 3257136 h 5304356"/>
                            <a:gd name="connsiteX34" fmla="*/ 2108419 w 5314290"/>
                            <a:gd name="connsiteY34" fmla="*/ 3507025 h 5304356"/>
                            <a:gd name="connsiteX35" fmla="*/ 1956605 w 5314290"/>
                            <a:gd name="connsiteY35" fmla="*/ 3661549 h 5304356"/>
                            <a:gd name="connsiteX36" fmla="*/ 1836675 w 5314290"/>
                            <a:gd name="connsiteY36" fmla="*/ 3816606 h 5304356"/>
                            <a:gd name="connsiteX37" fmla="*/ 1714256 w 5314290"/>
                            <a:gd name="connsiteY37" fmla="*/ 3961656 h 5304356"/>
                            <a:gd name="connsiteX38" fmla="*/ 1558380 w 5314290"/>
                            <a:gd name="connsiteY38" fmla="*/ 4097739 h 5304356"/>
                            <a:gd name="connsiteX39" fmla="*/ 1403669 w 5314290"/>
                            <a:gd name="connsiteY39" fmla="*/ 4206399 h 5304356"/>
                            <a:gd name="connsiteX40" fmla="*/ 750881 w 5314290"/>
                            <a:gd name="connsiteY40" fmla="*/ 4717948 h 5304356"/>
                            <a:gd name="connsiteX41" fmla="*/ 769546 w 5314290"/>
                            <a:gd name="connsiteY41" fmla="*/ 4743038 h 5304356"/>
                            <a:gd name="connsiteX42" fmla="*/ 38104 w 5314290"/>
                            <a:gd name="connsiteY42" fmla="*/ 5304356 h 5304356"/>
                            <a:gd name="connsiteX43" fmla="*/ 0 w 5314290"/>
                            <a:gd name="connsiteY43" fmla="*/ 5266582 h 5304356"/>
                            <a:gd name="connsiteX0" fmla="*/ 0 w 5314290"/>
                            <a:gd name="connsiteY0" fmla="*/ 5199904 h 5237678"/>
                            <a:gd name="connsiteX1" fmla="*/ 1035244 w 5314290"/>
                            <a:gd name="connsiteY1" fmla="*/ 4246739 h 5237678"/>
                            <a:gd name="connsiteX2" fmla="*/ 1635073 w 5314290"/>
                            <a:gd name="connsiteY2" fmla="*/ 3650723 h 5237678"/>
                            <a:gd name="connsiteX3" fmla="*/ 2124243 w 5314290"/>
                            <a:gd name="connsiteY3" fmla="*/ 3147886 h 5237678"/>
                            <a:gd name="connsiteX4" fmla="*/ 2648038 w 5314290"/>
                            <a:gd name="connsiteY4" fmla="*/ 2609432 h 5237678"/>
                            <a:gd name="connsiteX5" fmla="*/ 3122653 w 5314290"/>
                            <a:gd name="connsiteY5" fmla="*/ 2121506 h 5237678"/>
                            <a:gd name="connsiteX6" fmla="*/ 3677072 w 5314290"/>
                            <a:gd name="connsiteY6" fmla="*/ 1547106 h 5237678"/>
                            <a:gd name="connsiteX7" fmla="*/ 4227197 w 5314290"/>
                            <a:gd name="connsiteY7" fmla="*/ 981652 h 5237678"/>
                            <a:gd name="connsiteX8" fmla="*/ 4720840 w 5314290"/>
                            <a:gd name="connsiteY8" fmla="*/ 468546 h 5237678"/>
                            <a:gd name="connsiteX9" fmla="*/ 5080223 w 5314290"/>
                            <a:gd name="connsiteY9" fmla="*/ 98395 h 5237678"/>
                            <a:gd name="connsiteX10" fmla="*/ 5238918 w 5314290"/>
                            <a:gd name="connsiteY10" fmla="*/ 0 h 5237678"/>
                            <a:gd name="connsiteX11" fmla="*/ 5314290 w 5314290"/>
                            <a:gd name="connsiteY11" fmla="*/ 4884 h 5237678"/>
                            <a:gd name="connsiteX12" fmla="*/ 5258631 w 5314290"/>
                            <a:gd name="connsiteY12" fmla="*/ 140056 h 5237678"/>
                            <a:gd name="connsiteX13" fmla="*/ 5202972 w 5314290"/>
                            <a:gd name="connsiteY13" fmla="*/ 267277 h 5237678"/>
                            <a:gd name="connsiteX14" fmla="*/ 5134638 w 5314290"/>
                            <a:gd name="connsiteY14" fmla="*/ 348114 h 5237678"/>
                            <a:gd name="connsiteX15" fmla="*/ 5116829 w 5314290"/>
                            <a:gd name="connsiteY15" fmla="*/ 430444 h 5237678"/>
                            <a:gd name="connsiteX16" fmla="*/ 5104737 w 5314290"/>
                            <a:gd name="connsiteY16" fmla="*/ 511531 h 5237678"/>
                            <a:gd name="connsiteX17" fmla="*/ 5078648 w 5314290"/>
                            <a:gd name="connsiteY17" fmla="*/ 605372 h 5237678"/>
                            <a:gd name="connsiteX18" fmla="*/ 5032845 w 5314290"/>
                            <a:gd name="connsiteY18" fmla="*/ 724311 h 5237678"/>
                            <a:gd name="connsiteX19" fmla="*/ 4983233 w 5314290"/>
                            <a:gd name="connsiteY19" fmla="*/ 858240 h 5237678"/>
                            <a:gd name="connsiteX20" fmla="*/ 4932374 w 5314290"/>
                            <a:gd name="connsiteY20" fmla="*/ 973700 h 5237678"/>
                            <a:gd name="connsiteX21" fmla="*/ 4866530 w 5314290"/>
                            <a:gd name="connsiteY21" fmla="*/ 1104069 h 5237678"/>
                            <a:gd name="connsiteX22" fmla="*/ 4807390 w 5314290"/>
                            <a:gd name="connsiteY22" fmla="*/ 1189298 h 5237678"/>
                            <a:gd name="connsiteX23" fmla="*/ 4716775 w 5314290"/>
                            <a:gd name="connsiteY23" fmla="*/ 1267568 h 5237678"/>
                            <a:gd name="connsiteX24" fmla="*/ 4626415 w 5314290"/>
                            <a:gd name="connsiteY24" fmla="*/ 1313370 h 5237678"/>
                            <a:gd name="connsiteX25" fmla="*/ 4401687 w 5314290"/>
                            <a:gd name="connsiteY25" fmla="*/ 1358842 h 5237678"/>
                            <a:gd name="connsiteX26" fmla="*/ 4228772 w 5314290"/>
                            <a:gd name="connsiteY26" fmla="*/ 1385513 h 5237678"/>
                            <a:gd name="connsiteX27" fmla="*/ 4086893 w 5314290"/>
                            <a:gd name="connsiteY27" fmla="*/ 1435126 h 5237678"/>
                            <a:gd name="connsiteX28" fmla="*/ 4006679 w 5314290"/>
                            <a:gd name="connsiteY28" fmla="*/ 1483496 h 5237678"/>
                            <a:gd name="connsiteX29" fmla="*/ 3896392 w 5314290"/>
                            <a:gd name="connsiteY29" fmla="*/ 1596388 h 5237678"/>
                            <a:gd name="connsiteX30" fmla="*/ 3408796 w 5314290"/>
                            <a:gd name="connsiteY30" fmla="*/ 2097320 h 5237678"/>
                            <a:gd name="connsiteX31" fmla="*/ 2961288 w 5314290"/>
                            <a:gd name="connsiteY31" fmla="*/ 2574399 h 5237678"/>
                            <a:gd name="connsiteX32" fmla="*/ 2709082 w 5314290"/>
                            <a:gd name="connsiteY32" fmla="*/ 2834555 h 5237678"/>
                            <a:gd name="connsiteX33" fmla="*/ 2357319 w 5314290"/>
                            <a:gd name="connsiteY33" fmla="*/ 3190458 h 5237678"/>
                            <a:gd name="connsiteX34" fmla="*/ 2108419 w 5314290"/>
                            <a:gd name="connsiteY34" fmla="*/ 3440347 h 5237678"/>
                            <a:gd name="connsiteX35" fmla="*/ 1956605 w 5314290"/>
                            <a:gd name="connsiteY35" fmla="*/ 3594871 h 5237678"/>
                            <a:gd name="connsiteX36" fmla="*/ 1836675 w 5314290"/>
                            <a:gd name="connsiteY36" fmla="*/ 3749928 h 5237678"/>
                            <a:gd name="connsiteX37" fmla="*/ 1714256 w 5314290"/>
                            <a:gd name="connsiteY37" fmla="*/ 3894978 h 5237678"/>
                            <a:gd name="connsiteX38" fmla="*/ 1558380 w 5314290"/>
                            <a:gd name="connsiteY38" fmla="*/ 4031061 h 5237678"/>
                            <a:gd name="connsiteX39" fmla="*/ 1403669 w 5314290"/>
                            <a:gd name="connsiteY39" fmla="*/ 4139721 h 5237678"/>
                            <a:gd name="connsiteX40" fmla="*/ 750881 w 5314290"/>
                            <a:gd name="connsiteY40" fmla="*/ 4651270 h 5237678"/>
                            <a:gd name="connsiteX41" fmla="*/ 769546 w 5314290"/>
                            <a:gd name="connsiteY41" fmla="*/ 4676360 h 5237678"/>
                            <a:gd name="connsiteX42" fmla="*/ 38104 w 5314290"/>
                            <a:gd name="connsiteY42" fmla="*/ 5237678 h 5237678"/>
                            <a:gd name="connsiteX43" fmla="*/ 0 w 5314290"/>
                            <a:gd name="connsiteY43" fmla="*/ 5199904 h 5237678"/>
                            <a:gd name="connsiteX0" fmla="*/ 0 w 5314290"/>
                            <a:gd name="connsiteY0" fmla="*/ 5258961 h 5296735"/>
                            <a:gd name="connsiteX1" fmla="*/ 1035244 w 5314290"/>
                            <a:gd name="connsiteY1" fmla="*/ 4305796 h 5296735"/>
                            <a:gd name="connsiteX2" fmla="*/ 1635073 w 5314290"/>
                            <a:gd name="connsiteY2" fmla="*/ 3709780 h 5296735"/>
                            <a:gd name="connsiteX3" fmla="*/ 2124243 w 5314290"/>
                            <a:gd name="connsiteY3" fmla="*/ 3206943 h 5296735"/>
                            <a:gd name="connsiteX4" fmla="*/ 2648038 w 5314290"/>
                            <a:gd name="connsiteY4" fmla="*/ 2668489 h 5296735"/>
                            <a:gd name="connsiteX5" fmla="*/ 3122653 w 5314290"/>
                            <a:gd name="connsiteY5" fmla="*/ 2180563 h 5296735"/>
                            <a:gd name="connsiteX6" fmla="*/ 3677072 w 5314290"/>
                            <a:gd name="connsiteY6" fmla="*/ 1606163 h 5296735"/>
                            <a:gd name="connsiteX7" fmla="*/ 4227197 w 5314290"/>
                            <a:gd name="connsiteY7" fmla="*/ 1040709 h 5296735"/>
                            <a:gd name="connsiteX8" fmla="*/ 4720840 w 5314290"/>
                            <a:gd name="connsiteY8" fmla="*/ 527603 h 5296735"/>
                            <a:gd name="connsiteX9" fmla="*/ 5080223 w 5314290"/>
                            <a:gd name="connsiteY9" fmla="*/ 157452 h 5296735"/>
                            <a:gd name="connsiteX10" fmla="*/ 5233203 w 5314290"/>
                            <a:gd name="connsiteY10" fmla="*/ 0 h 5296735"/>
                            <a:gd name="connsiteX11" fmla="*/ 5314290 w 5314290"/>
                            <a:gd name="connsiteY11" fmla="*/ 63941 h 5296735"/>
                            <a:gd name="connsiteX12" fmla="*/ 5258631 w 5314290"/>
                            <a:gd name="connsiteY12" fmla="*/ 199113 h 5296735"/>
                            <a:gd name="connsiteX13" fmla="*/ 5202972 w 5314290"/>
                            <a:gd name="connsiteY13" fmla="*/ 326334 h 5296735"/>
                            <a:gd name="connsiteX14" fmla="*/ 5134638 w 5314290"/>
                            <a:gd name="connsiteY14" fmla="*/ 407171 h 5296735"/>
                            <a:gd name="connsiteX15" fmla="*/ 5116829 w 5314290"/>
                            <a:gd name="connsiteY15" fmla="*/ 489501 h 5296735"/>
                            <a:gd name="connsiteX16" fmla="*/ 5104737 w 5314290"/>
                            <a:gd name="connsiteY16" fmla="*/ 570588 h 5296735"/>
                            <a:gd name="connsiteX17" fmla="*/ 5078648 w 5314290"/>
                            <a:gd name="connsiteY17" fmla="*/ 664429 h 5296735"/>
                            <a:gd name="connsiteX18" fmla="*/ 5032845 w 5314290"/>
                            <a:gd name="connsiteY18" fmla="*/ 783368 h 5296735"/>
                            <a:gd name="connsiteX19" fmla="*/ 4983233 w 5314290"/>
                            <a:gd name="connsiteY19" fmla="*/ 917297 h 5296735"/>
                            <a:gd name="connsiteX20" fmla="*/ 4932374 w 5314290"/>
                            <a:gd name="connsiteY20" fmla="*/ 1032757 h 5296735"/>
                            <a:gd name="connsiteX21" fmla="*/ 4866530 w 5314290"/>
                            <a:gd name="connsiteY21" fmla="*/ 1163126 h 5296735"/>
                            <a:gd name="connsiteX22" fmla="*/ 4807390 w 5314290"/>
                            <a:gd name="connsiteY22" fmla="*/ 1248355 h 5296735"/>
                            <a:gd name="connsiteX23" fmla="*/ 4716775 w 5314290"/>
                            <a:gd name="connsiteY23" fmla="*/ 1326625 h 5296735"/>
                            <a:gd name="connsiteX24" fmla="*/ 4626415 w 5314290"/>
                            <a:gd name="connsiteY24" fmla="*/ 1372427 h 5296735"/>
                            <a:gd name="connsiteX25" fmla="*/ 4401687 w 5314290"/>
                            <a:gd name="connsiteY25" fmla="*/ 1417899 h 5296735"/>
                            <a:gd name="connsiteX26" fmla="*/ 4228772 w 5314290"/>
                            <a:gd name="connsiteY26" fmla="*/ 1444570 h 5296735"/>
                            <a:gd name="connsiteX27" fmla="*/ 4086893 w 5314290"/>
                            <a:gd name="connsiteY27" fmla="*/ 1494183 h 5296735"/>
                            <a:gd name="connsiteX28" fmla="*/ 4006679 w 5314290"/>
                            <a:gd name="connsiteY28" fmla="*/ 1542553 h 5296735"/>
                            <a:gd name="connsiteX29" fmla="*/ 3896392 w 5314290"/>
                            <a:gd name="connsiteY29" fmla="*/ 1655445 h 5296735"/>
                            <a:gd name="connsiteX30" fmla="*/ 3408796 w 5314290"/>
                            <a:gd name="connsiteY30" fmla="*/ 2156377 h 5296735"/>
                            <a:gd name="connsiteX31" fmla="*/ 2961288 w 5314290"/>
                            <a:gd name="connsiteY31" fmla="*/ 2633456 h 5296735"/>
                            <a:gd name="connsiteX32" fmla="*/ 2709082 w 5314290"/>
                            <a:gd name="connsiteY32" fmla="*/ 2893612 h 5296735"/>
                            <a:gd name="connsiteX33" fmla="*/ 2357319 w 5314290"/>
                            <a:gd name="connsiteY33" fmla="*/ 3249515 h 5296735"/>
                            <a:gd name="connsiteX34" fmla="*/ 2108419 w 5314290"/>
                            <a:gd name="connsiteY34" fmla="*/ 3499404 h 5296735"/>
                            <a:gd name="connsiteX35" fmla="*/ 1956605 w 5314290"/>
                            <a:gd name="connsiteY35" fmla="*/ 3653928 h 5296735"/>
                            <a:gd name="connsiteX36" fmla="*/ 1836675 w 5314290"/>
                            <a:gd name="connsiteY36" fmla="*/ 3808985 h 5296735"/>
                            <a:gd name="connsiteX37" fmla="*/ 1714256 w 5314290"/>
                            <a:gd name="connsiteY37" fmla="*/ 3954035 h 5296735"/>
                            <a:gd name="connsiteX38" fmla="*/ 1558380 w 5314290"/>
                            <a:gd name="connsiteY38" fmla="*/ 4090118 h 5296735"/>
                            <a:gd name="connsiteX39" fmla="*/ 1403669 w 5314290"/>
                            <a:gd name="connsiteY39" fmla="*/ 4198778 h 5296735"/>
                            <a:gd name="connsiteX40" fmla="*/ 750881 w 5314290"/>
                            <a:gd name="connsiteY40" fmla="*/ 4710327 h 5296735"/>
                            <a:gd name="connsiteX41" fmla="*/ 769546 w 5314290"/>
                            <a:gd name="connsiteY41" fmla="*/ 4735417 h 5296735"/>
                            <a:gd name="connsiteX42" fmla="*/ 38104 w 5314290"/>
                            <a:gd name="connsiteY42" fmla="*/ 5296735 h 5296735"/>
                            <a:gd name="connsiteX43" fmla="*/ 0 w 5314290"/>
                            <a:gd name="connsiteY43" fmla="*/ 5258961 h 5296735"/>
                            <a:gd name="connsiteX0" fmla="*/ 0 w 5258631"/>
                            <a:gd name="connsiteY0" fmla="*/ 5258961 h 5296735"/>
                            <a:gd name="connsiteX1" fmla="*/ 1035244 w 5258631"/>
                            <a:gd name="connsiteY1" fmla="*/ 4305796 h 5296735"/>
                            <a:gd name="connsiteX2" fmla="*/ 1635073 w 5258631"/>
                            <a:gd name="connsiteY2" fmla="*/ 3709780 h 5296735"/>
                            <a:gd name="connsiteX3" fmla="*/ 2124243 w 5258631"/>
                            <a:gd name="connsiteY3" fmla="*/ 3206943 h 5296735"/>
                            <a:gd name="connsiteX4" fmla="*/ 2648038 w 5258631"/>
                            <a:gd name="connsiteY4" fmla="*/ 2668489 h 5296735"/>
                            <a:gd name="connsiteX5" fmla="*/ 3122653 w 5258631"/>
                            <a:gd name="connsiteY5" fmla="*/ 2180563 h 5296735"/>
                            <a:gd name="connsiteX6" fmla="*/ 3677072 w 5258631"/>
                            <a:gd name="connsiteY6" fmla="*/ 1606163 h 5296735"/>
                            <a:gd name="connsiteX7" fmla="*/ 4227197 w 5258631"/>
                            <a:gd name="connsiteY7" fmla="*/ 1040709 h 5296735"/>
                            <a:gd name="connsiteX8" fmla="*/ 4720840 w 5258631"/>
                            <a:gd name="connsiteY8" fmla="*/ 527603 h 5296735"/>
                            <a:gd name="connsiteX9" fmla="*/ 5080223 w 5258631"/>
                            <a:gd name="connsiteY9" fmla="*/ 157452 h 5296735"/>
                            <a:gd name="connsiteX10" fmla="*/ 5233203 w 5258631"/>
                            <a:gd name="connsiteY10" fmla="*/ 0 h 5296735"/>
                            <a:gd name="connsiteX11" fmla="*/ 5253323 w 5258631"/>
                            <a:gd name="connsiteY11" fmla="*/ 103948 h 5296735"/>
                            <a:gd name="connsiteX12" fmla="*/ 5258631 w 5258631"/>
                            <a:gd name="connsiteY12" fmla="*/ 199113 h 5296735"/>
                            <a:gd name="connsiteX13" fmla="*/ 5202972 w 5258631"/>
                            <a:gd name="connsiteY13" fmla="*/ 326334 h 5296735"/>
                            <a:gd name="connsiteX14" fmla="*/ 5134638 w 5258631"/>
                            <a:gd name="connsiteY14" fmla="*/ 407171 h 5296735"/>
                            <a:gd name="connsiteX15" fmla="*/ 5116829 w 5258631"/>
                            <a:gd name="connsiteY15" fmla="*/ 489501 h 5296735"/>
                            <a:gd name="connsiteX16" fmla="*/ 5104737 w 5258631"/>
                            <a:gd name="connsiteY16" fmla="*/ 570588 h 5296735"/>
                            <a:gd name="connsiteX17" fmla="*/ 5078648 w 5258631"/>
                            <a:gd name="connsiteY17" fmla="*/ 664429 h 5296735"/>
                            <a:gd name="connsiteX18" fmla="*/ 5032845 w 5258631"/>
                            <a:gd name="connsiteY18" fmla="*/ 783368 h 5296735"/>
                            <a:gd name="connsiteX19" fmla="*/ 4983233 w 5258631"/>
                            <a:gd name="connsiteY19" fmla="*/ 917297 h 5296735"/>
                            <a:gd name="connsiteX20" fmla="*/ 4932374 w 5258631"/>
                            <a:gd name="connsiteY20" fmla="*/ 1032757 h 5296735"/>
                            <a:gd name="connsiteX21" fmla="*/ 4866530 w 5258631"/>
                            <a:gd name="connsiteY21" fmla="*/ 1163126 h 5296735"/>
                            <a:gd name="connsiteX22" fmla="*/ 4807390 w 5258631"/>
                            <a:gd name="connsiteY22" fmla="*/ 1248355 h 5296735"/>
                            <a:gd name="connsiteX23" fmla="*/ 4716775 w 5258631"/>
                            <a:gd name="connsiteY23" fmla="*/ 1326625 h 5296735"/>
                            <a:gd name="connsiteX24" fmla="*/ 4626415 w 5258631"/>
                            <a:gd name="connsiteY24" fmla="*/ 1372427 h 5296735"/>
                            <a:gd name="connsiteX25" fmla="*/ 4401687 w 5258631"/>
                            <a:gd name="connsiteY25" fmla="*/ 1417899 h 5296735"/>
                            <a:gd name="connsiteX26" fmla="*/ 4228772 w 5258631"/>
                            <a:gd name="connsiteY26" fmla="*/ 1444570 h 5296735"/>
                            <a:gd name="connsiteX27" fmla="*/ 4086893 w 5258631"/>
                            <a:gd name="connsiteY27" fmla="*/ 1494183 h 5296735"/>
                            <a:gd name="connsiteX28" fmla="*/ 4006679 w 5258631"/>
                            <a:gd name="connsiteY28" fmla="*/ 1542553 h 5296735"/>
                            <a:gd name="connsiteX29" fmla="*/ 3896392 w 5258631"/>
                            <a:gd name="connsiteY29" fmla="*/ 1655445 h 5296735"/>
                            <a:gd name="connsiteX30" fmla="*/ 3408796 w 5258631"/>
                            <a:gd name="connsiteY30" fmla="*/ 2156377 h 5296735"/>
                            <a:gd name="connsiteX31" fmla="*/ 2961288 w 5258631"/>
                            <a:gd name="connsiteY31" fmla="*/ 2633456 h 5296735"/>
                            <a:gd name="connsiteX32" fmla="*/ 2709082 w 5258631"/>
                            <a:gd name="connsiteY32" fmla="*/ 2893612 h 5296735"/>
                            <a:gd name="connsiteX33" fmla="*/ 2357319 w 5258631"/>
                            <a:gd name="connsiteY33" fmla="*/ 3249515 h 5296735"/>
                            <a:gd name="connsiteX34" fmla="*/ 2108419 w 5258631"/>
                            <a:gd name="connsiteY34" fmla="*/ 3499404 h 5296735"/>
                            <a:gd name="connsiteX35" fmla="*/ 1956605 w 5258631"/>
                            <a:gd name="connsiteY35" fmla="*/ 3653928 h 5296735"/>
                            <a:gd name="connsiteX36" fmla="*/ 1836675 w 5258631"/>
                            <a:gd name="connsiteY36" fmla="*/ 3808985 h 5296735"/>
                            <a:gd name="connsiteX37" fmla="*/ 1714256 w 5258631"/>
                            <a:gd name="connsiteY37" fmla="*/ 3954035 h 5296735"/>
                            <a:gd name="connsiteX38" fmla="*/ 1558380 w 5258631"/>
                            <a:gd name="connsiteY38" fmla="*/ 4090118 h 5296735"/>
                            <a:gd name="connsiteX39" fmla="*/ 1403669 w 5258631"/>
                            <a:gd name="connsiteY39" fmla="*/ 4198778 h 5296735"/>
                            <a:gd name="connsiteX40" fmla="*/ 750881 w 5258631"/>
                            <a:gd name="connsiteY40" fmla="*/ 4710327 h 5296735"/>
                            <a:gd name="connsiteX41" fmla="*/ 769546 w 5258631"/>
                            <a:gd name="connsiteY41" fmla="*/ 4735417 h 5296735"/>
                            <a:gd name="connsiteX42" fmla="*/ 38104 w 5258631"/>
                            <a:gd name="connsiteY42" fmla="*/ 5296735 h 5296735"/>
                            <a:gd name="connsiteX43" fmla="*/ 0 w 5258631"/>
                            <a:gd name="connsiteY43" fmla="*/ 5258961 h 5296735"/>
                            <a:gd name="connsiteX0" fmla="*/ 0 w 5258631"/>
                            <a:gd name="connsiteY0" fmla="*/ 5217049 h 5254823"/>
                            <a:gd name="connsiteX1" fmla="*/ 1035244 w 5258631"/>
                            <a:gd name="connsiteY1" fmla="*/ 4263884 h 5254823"/>
                            <a:gd name="connsiteX2" fmla="*/ 1635073 w 5258631"/>
                            <a:gd name="connsiteY2" fmla="*/ 3667868 h 5254823"/>
                            <a:gd name="connsiteX3" fmla="*/ 2124243 w 5258631"/>
                            <a:gd name="connsiteY3" fmla="*/ 3165031 h 5254823"/>
                            <a:gd name="connsiteX4" fmla="*/ 2648038 w 5258631"/>
                            <a:gd name="connsiteY4" fmla="*/ 2626577 h 5254823"/>
                            <a:gd name="connsiteX5" fmla="*/ 3122653 w 5258631"/>
                            <a:gd name="connsiteY5" fmla="*/ 2138651 h 5254823"/>
                            <a:gd name="connsiteX6" fmla="*/ 3677072 w 5258631"/>
                            <a:gd name="connsiteY6" fmla="*/ 1564251 h 5254823"/>
                            <a:gd name="connsiteX7" fmla="*/ 4227197 w 5258631"/>
                            <a:gd name="connsiteY7" fmla="*/ 998797 h 5254823"/>
                            <a:gd name="connsiteX8" fmla="*/ 4720840 w 5258631"/>
                            <a:gd name="connsiteY8" fmla="*/ 485691 h 5254823"/>
                            <a:gd name="connsiteX9" fmla="*/ 5080223 w 5258631"/>
                            <a:gd name="connsiteY9" fmla="*/ 115540 h 5254823"/>
                            <a:gd name="connsiteX10" fmla="*/ 5189386 w 5258631"/>
                            <a:gd name="connsiteY10" fmla="*/ 0 h 5254823"/>
                            <a:gd name="connsiteX11" fmla="*/ 5253323 w 5258631"/>
                            <a:gd name="connsiteY11" fmla="*/ 62036 h 5254823"/>
                            <a:gd name="connsiteX12" fmla="*/ 5258631 w 5258631"/>
                            <a:gd name="connsiteY12" fmla="*/ 157201 h 5254823"/>
                            <a:gd name="connsiteX13" fmla="*/ 5202972 w 5258631"/>
                            <a:gd name="connsiteY13" fmla="*/ 284422 h 5254823"/>
                            <a:gd name="connsiteX14" fmla="*/ 5134638 w 5258631"/>
                            <a:gd name="connsiteY14" fmla="*/ 365259 h 5254823"/>
                            <a:gd name="connsiteX15" fmla="*/ 5116829 w 5258631"/>
                            <a:gd name="connsiteY15" fmla="*/ 447589 h 5254823"/>
                            <a:gd name="connsiteX16" fmla="*/ 5104737 w 5258631"/>
                            <a:gd name="connsiteY16" fmla="*/ 528676 h 5254823"/>
                            <a:gd name="connsiteX17" fmla="*/ 5078648 w 5258631"/>
                            <a:gd name="connsiteY17" fmla="*/ 622517 h 5254823"/>
                            <a:gd name="connsiteX18" fmla="*/ 5032845 w 5258631"/>
                            <a:gd name="connsiteY18" fmla="*/ 741456 h 5254823"/>
                            <a:gd name="connsiteX19" fmla="*/ 4983233 w 5258631"/>
                            <a:gd name="connsiteY19" fmla="*/ 875385 h 5254823"/>
                            <a:gd name="connsiteX20" fmla="*/ 4932374 w 5258631"/>
                            <a:gd name="connsiteY20" fmla="*/ 990845 h 5254823"/>
                            <a:gd name="connsiteX21" fmla="*/ 4866530 w 5258631"/>
                            <a:gd name="connsiteY21" fmla="*/ 1121214 h 5254823"/>
                            <a:gd name="connsiteX22" fmla="*/ 4807390 w 5258631"/>
                            <a:gd name="connsiteY22" fmla="*/ 1206443 h 5254823"/>
                            <a:gd name="connsiteX23" fmla="*/ 4716775 w 5258631"/>
                            <a:gd name="connsiteY23" fmla="*/ 1284713 h 5254823"/>
                            <a:gd name="connsiteX24" fmla="*/ 4626415 w 5258631"/>
                            <a:gd name="connsiteY24" fmla="*/ 1330515 h 5254823"/>
                            <a:gd name="connsiteX25" fmla="*/ 4401687 w 5258631"/>
                            <a:gd name="connsiteY25" fmla="*/ 1375987 h 5254823"/>
                            <a:gd name="connsiteX26" fmla="*/ 4228772 w 5258631"/>
                            <a:gd name="connsiteY26" fmla="*/ 1402658 h 5254823"/>
                            <a:gd name="connsiteX27" fmla="*/ 4086893 w 5258631"/>
                            <a:gd name="connsiteY27" fmla="*/ 1452271 h 5254823"/>
                            <a:gd name="connsiteX28" fmla="*/ 4006679 w 5258631"/>
                            <a:gd name="connsiteY28" fmla="*/ 1500641 h 5254823"/>
                            <a:gd name="connsiteX29" fmla="*/ 3896392 w 5258631"/>
                            <a:gd name="connsiteY29" fmla="*/ 1613533 h 5254823"/>
                            <a:gd name="connsiteX30" fmla="*/ 3408796 w 5258631"/>
                            <a:gd name="connsiteY30" fmla="*/ 2114465 h 5254823"/>
                            <a:gd name="connsiteX31" fmla="*/ 2961288 w 5258631"/>
                            <a:gd name="connsiteY31" fmla="*/ 2591544 h 5254823"/>
                            <a:gd name="connsiteX32" fmla="*/ 2709082 w 5258631"/>
                            <a:gd name="connsiteY32" fmla="*/ 2851700 h 5254823"/>
                            <a:gd name="connsiteX33" fmla="*/ 2357319 w 5258631"/>
                            <a:gd name="connsiteY33" fmla="*/ 3207603 h 5254823"/>
                            <a:gd name="connsiteX34" fmla="*/ 2108419 w 5258631"/>
                            <a:gd name="connsiteY34" fmla="*/ 3457492 h 5254823"/>
                            <a:gd name="connsiteX35" fmla="*/ 1956605 w 5258631"/>
                            <a:gd name="connsiteY35" fmla="*/ 3612016 h 5254823"/>
                            <a:gd name="connsiteX36" fmla="*/ 1836675 w 5258631"/>
                            <a:gd name="connsiteY36" fmla="*/ 3767073 h 5254823"/>
                            <a:gd name="connsiteX37" fmla="*/ 1714256 w 5258631"/>
                            <a:gd name="connsiteY37" fmla="*/ 3912123 h 5254823"/>
                            <a:gd name="connsiteX38" fmla="*/ 1558380 w 5258631"/>
                            <a:gd name="connsiteY38" fmla="*/ 4048206 h 5254823"/>
                            <a:gd name="connsiteX39" fmla="*/ 1403669 w 5258631"/>
                            <a:gd name="connsiteY39" fmla="*/ 4156866 h 5254823"/>
                            <a:gd name="connsiteX40" fmla="*/ 750881 w 5258631"/>
                            <a:gd name="connsiteY40" fmla="*/ 4668415 h 5254823"/>
                            <a:gd name="connsiteX41" fmla="*/ 769546 w 5258631"/>
                            <a:gd name="connsiteY41" fmla="*/ 4693505 h 5254823"/>
                            <a:gd name="connsiteX42" fmla="*/ 38104 w 5258631"/>
                            <a:gd name="connsiteY42" fmla="*/ 5254823 h 5254823"/>
                            <a:gd name="connsiteX43" fmla="*/ 0 w 5258631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202972 w 5253323"/>
                            <a:gd name="connsiteY13" fmla="*/ 284422 h 5254823"/>
                            <a:gd name="connsiteX14" fmla="*/ 5134638 w 5253323"/>
                            <a:gd name="connsiteY14" fmla="*/ 365259 h 5254823"/>
                            <a:gd name="connsiteX15" fmla="*/ 5116829 w 5253323"/>
                            <a:gd name="connsiteY15" fmla="*/ 447589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180110 w 5253323"/>
                            <a:gd name="connsiteY13" fmla="*/ 259090 h 5254823"/>
                            <a:gd name="connsiteX14" fmla="*/ 5134638 w 5253323"/>
                            <a:gd name="connsiteY14" fmla="*/ 365259 h 5254823"/>
                            <a:gd name="connsiteX15" fmla="*/ 5116829 w 5253323"/>
                            <a:gd name="connsiteY15" fmla="*/ 447589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180110 w 5253323"/>
                            <a:gd name="connsiteY13" fmla="*/ 259090 h 5254823"/>
                            <a:gd name="connsiteX14" fmla="*/ 5138449 w 5253323"/>
                            <a:gd name="connsiteY14" fmla="*/ 355733 h 5254823"/>
                            <a:gd name="connsiteX15" fmla="*/ 5116829 w 5253323"/>
                            <a:gd name="connsiteY15" fmla="*/ 447589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180110 w 5253323"/>
                            <a:gd name="connsiteY13" fmla="*/ 259090 h 5254823"/>
                            <a:gd name="connsiteX14" fmla="*/ 5138449 w 5253323"/>
                            <a:gd name="connsiteY14" fmla="*/ 355733 h 5254823"/>
                            <a:gd name="connsiteX15" fmla="*/ 5114924 w 5253323"/>
                            <a:gd name="connsiteY15" fmla="*/ 436158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180110 w 5253323"/>
                            <a:gd name="connsiteY13" fmla="*/ 259090 h 5254823"/>
                            <a:gd name="connsiteX14" fmla="*/ 5153691 w 5253323"/>
                            <a:gd name="connsiteY14" fmla="*/ 348113 h 5254823"/>
                            <a:gd name="connsiteX15" fmla="*/ 5114924 w 5253323"/>
                            <a:gd name="connsiteY15" fmla="*/ 436158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35770 w 5253323"/>
                            <a:gd name="connsiteY12" fmla="*/ 126720 h 5254823"/>
                            <a:gd name="connsiteX13" fmla="*/ 5199163 w 5253323"/>
                            <a:gd name="connsiteY13" fmla="*/ 238134 h 5254823"/>
                            <a:gd name="connsiteX14" fmla="*/ 5153691 w 5253323"/>
                            <a:gd name="connsiteY14" fmla="*/ 348113 h 5254823"/>
                            <a:gd name="connsiteX15" fmla="*/ 5114924 w 5253323"/>
                            <a:gd name="connsiteY15" fmla="*/ 436158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  <a:gd name="connsiteX0" fmla="*/ 0 w 5253323"/>
                            <a:gd name="connsiteY0" fmla="*/ 5217049 h 5254823"/>
                            <a:gd name="connsiteX1" fmla="*/ 1035244 w 5253323"/>
                            <a:gd name="connsiteY1" fmla="*/ 4263884 h 5254823"/>
                            <a:gd name="connsiteX2" fmla="*/ 1635073 w 5253323"/>
                            <a:gd name="connsiteY2" fmla="*/ 3667868 h 5254823"/>
                            <a:gd name="connsiteX3" fmla="*/ 2124243 w 5253323"/>
                            <a:gd name="connsiteY3" fmla="*/ 3165031 h 5254823"/>
                            <a:gd name="connsiteX4" fmla="*/ 2648038 w 5253323"/>
                            <a:gd name="connsiteY4" fmla="*/ 2626577 h 5254823"/>
                            <a:gd name="connsiteX5" fmla="*/ 3122653 w 5253323"/>
                            <a:gd name="connsiteY5" fmla="*/ 2138651 h 5254823"/>
                            <a:gd name="connsiteX6" fmla="*/ 3677072 w 5253323"/>
                            <a:gd name="connsiteY6" fmla="*/ 1564251 h 5254823"/>
                            <a:gd name="connsiteX7" fmla="*/ 4227197 w 5253323"/>
                            <a:gd name="connsiteY7" fmla="*/ 998797 h 5254823"/>
                            <a:gd name="connsiteX8" fmla="*/ 4720840 w 5253323"/>
                            <a:gd name="connsiteY8" fmla="*/ 485691 h 5254823"/>
                            <a:gd name="connsiteX9" fmla="*/ 5080223 w 5253323"/>
                            <a:gd name="connsiteY9" fmla="*/ 115540 h 5254823"/>
                            <a:gd name="connsiteX10" fmla="*/ 5189386 w 5253323"/>
                            <a:gd name="connsiteY10" fmla="*/ 0 h 5254823"/>
                            <a:gd name="connsiteX11" fmla="*/ 5253323 w 5253323"/>
                            <a:gd name="connsiteY11" fmla="*/ 62036 h 5254823"/>
                            <a:gd name="connsiteX12" fmla="*/ 5253323 w 5253323"/>
                            <a:gd name="connsiteY12" fmla="*/ 119099 h 5254823"/>
                            <a:gd name="connsiteX13" fmla="*/ 5199163 w 5253323"/>
                            <a:gd name="connsiteY13" fmla="*/ 238134 h 5254823"/>
                            <a:gd name="connsiteX14" fmla="*/ 5153691 w 5253323"/>
                            <a:gd name="connsiteY14" fmla="*/ 348113 h 5254823"/>
                            <a:gd name="connsiteX15" fmla="*/ 5114924 w 5253323"/>
                            <a:gd name="connsiteY15" fmla="*/ 436158 h 5254823"/>
                            <a:gd name="connsiteX16" fmla="*/ 5104737 w 5253323"/>
                            <a:gd name="connsiteY16" fmla="*/ 528676 h 5254823"/>
                            <a:gd name="connsiteX17" fmla="*/ 5078648 w 5253323"/>
                            <a:gd name="connsiteY17" fmla="*/ 622517 h 5254823"/>
                            <a:gd name="connsiteX18" fmla="*/ 5032845 w 5253323"/>
                            <a:gd name="connsiteY18" fmla="*/ 741456 h 5254823"/>
                            <a:gd name="connsiteX19" fmla="*/ 4983233 w 5253323"/>
                            <a:gd name="connsiteY19" fmla="*/ 875385 h 5254823"/>
                            <a:gd name="connsiteX20" fmla="*/ 4932374 w 5253323"/>
                            <a:gd name="connsiteY20" fmla="*/ 990845 h 5254823"/>
                            <a:gd name="connsiteX21" fmla="*/ 4866530 w 5253323"/>
                            <a:gd name="connsiteY21" fmla="*/ 1121214 h 5254823"/>
                            <a:gd name="connsiteX22" fmla="*/ 4807390 w 5253323"/>
                            <a:gd name="connsiteY22" fmla="*/ 1206443 h 5254823"/>
                            <a:gd name="connsiteX23" fmla="*/ 4716775 w 5253323"/>
                            <a:gd name="connsiteY23" fmla="*/ 1284713 h 5254823"/>
                            <a:gd name="connsiteX24" fmla="*/ 4626415 w 5253323"/>
                            <a:gd name="connsiteY24" fmla="*/ 1330515 h 5254823"/>
                            <a:gd name="connsiteX25" fmla="*/ 4401687 w 5253323"/>
                            <a:gd name="connsiteY25" fmla="*/ 1375987 h 5254823"/>
                            <a:gd name="connsiteX26" fmla="*/ 4228772 w 5253323"/>
                            <a:gd name="connsiteY26" fmla="*/ 1402658 h 5254823"/>
                            <a:gd name="connsiteX27" fmla="*/ 4086893 w 5253323"/>
                            <a:gd name="connsiteY27" fmla="*/ 1452271 h 5254823"/>
                            <a:gd name="connsiteX28" fmla="*/ 4006679 w 5253323"/>
                            <a:gd name="connsiteY28" fmla="*/ 1500641 h 5254823"/>
                            <a:gd name="connsiteX29" fmla="*/ 3896392 w 5253323"/>
                            <a:gd name="connsiteY29" fmla="*/ 1613533 h 5254823"/>
                            <a:gd name="connsiteX30" fmla="*/ 3408796 w 5253323"/>
                            <a:gd name="connsiteY30" fmla="*/ 2114465 h 5254823"/>
                            <a:gd name="connsiteX31" fmla="*/ 2961288 w 5253323"/>
                            <a:gd name="connsiteY31" fmla="*/ 2591544 h 5254823"/>
                            <a:gd name="connsiteX32" fmla="*/ 2709082 w 5253323"/>
                            <a:gd name="connsiteY32" fmla="*/ 2851700 h 5254823"/>
                            <a:gd name="connsiteX33" fmla="*/ 2357319 w 5253323"/>
                            <a:gd name="connsiteY33" fmla="*/ 3207603 h 5254823"/>
                            <a:gd name="connsiteX34" fmla="*/ 2108419 w 5253323"/>
                            <a:gd name="connsiteY34" fmla="*/ 3457492 h 5254823"/>
                            <a:gd name="connsiteX35" fmla="*/ 1956605 w 5253323"/>
                            <a:gd name="connsiteY35" fmla="*/ 3612016 h 5254823"/>
                            <a:gd name="connsiteX36" fmla="*/ 1836675 w 5253323"/>
                            <a:gd name="connsiteY36" fmla="*/ 3767073 h 5254823"/>
                            <a:gd name="connsiteX37" fmla="*/ 1714256 w 5253323"/>
                            <a:gd name="connsiteY37" fmla="*/ 3912123 h 5254823"/>
                            <a:gd name="connsiteX38" fmla="*/ 1558380 w 5253323"/>
                            <a:gd name="connsiteY38" fmla="*/ 4048206 h 5254823"/>
                            <a:gd name="connsiteX39" fmla="*/ 1403669 w 5253323"/>
                            <a:gd name="connsiteY39" fmla="*/ 4156866 h 5254823"/>
                            <a:gd name="connsiteX40" fmla="*/ 750881 w 5253323"/>
                            <a:gd name="connsiteY40" fmla="*/ 4668415 h 5254823"/>
                            <a:gd name="connsiteX41" fmla="*/ 769546 w 5253323"/>
                            <a:gd name="connsiteY41" fmla="*/ 4693505 h 5254823"/>
                            <a:gd name="connsiteX42" fmla="*/ 38104 w 5253323"/>
                            <a:gd name="connsiteY42" fmla="*/ 5254823 h 5254823"/>
                            <a:gd name="connsiteX43" fmla="*/ 0 w 5253323"/>
                            <a:gd name="connsiteY43" fmla="*/ 5217049 h 5254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5253323" h="5254823">
                              <a:moveTo>
                                <a:pt x="0" y="5217049"/>
                              </a:moveTo>
                              <a:lnTo>
                                <a:pt x="1035244" y="4263884"/>
                              </a:lnTo>
                              <a:lnTo>
                                <a:pt x="1635073" y="3667868"/>
                              </a:lnTo>
                              <a:cubicBezTo>
                                <a:pt x="1816573" y="3484726"/>
                                <a:pt x="1961186" y="3332643"/>
                                <a:pt x="2124243" y="3165031"/>
                              </a:cubicBezTo>
                              <a:lnTo>
                                <a:pt x="2648038" y="2626577"/>
                              </a:lnTo>
                              <a:lnTo>
                                <a:pt x="3122653" y="2138651"/>
                              </a:lnTo>
                              <a:lnTo>
                                <a:pt x="3677072" y="1564251"/>
                              </a:lnTo>
                              <a:lnTo>
                                <a:pt x="4227197" y="998797"/>
                              </a:lnTo>
                              <a:lnTo>
                                <a:pt x="4720840" y="485691"/>
                              </a:lnTo>
                              <a:lnTo>
                                <a:pt x="5080223" y="115540"/>
                              </a:lnTo>
                              <a:lnTo>
                                <a:pt x="5189386" y="0"/>
                              </a:lnTo>
                              <a:lnTo>
                                <a:pt x="5253323" y="62036"/>
                              </a:lnTo>
                              <a:lnTo>
                                <a:pt x="5253323" y="119099"/>
                              </a:lnTo>
                              <a:lnTo>
                                <a:pt x="5199163" y="238134"/>
                              </a:lnTo>
                              <a:lnTo>
                                <a:pt x="5153691" y="348113"/>
                              </a:lnTo>
                              <a:lnTo>
                                <a:pt x="5114924" y="436158"/>
                              </a:lnTo>
                              <a:lnTo>
                                <a:pt x="5104737" y="528676"/>
                              </a:lnTo>
                              <a:lnTo>
                                <a:pt x="5078648" y="622517"/>
                              </a:lnTo>
                              <a:lnTo>
                                <a:pt x="5032845" y="741456"/>
                              </a:lnTo>
                              <a:lnTo>
                                <a:pt x="4983233" y="875385"/>
                              </a:lnTo>
                              <a:lnTo>
                                <a:pt x="4932374" y="990845"/>
                              </a:lnTo>
                              <a:lnTo>
                                <a:pt x="4866530" y="1121214"/>
                              </a:lnTo>
                              <a:lnTo>
                                <a:pt x="4807390" y="1206443"/>
                              </a:lnTo>
                              <a:lnTo>
                                <a:pt x="4716775" y="1284713"/>
                              </a:lnTo>
                              <a:lnTo>
                                <a:pt x="4626415" y="1330515"/>
                              </a:lnTo>
                              <a:lnTo>
                                <a:pt x="4401687" y="1375987"/>
                              </a:lnTo>
                              <a:lnTo>
                                <a:pt x="4228772" y="1402658"/>
                              </a:lnTo>
                              <a:lnTo>
                                <a:pt x="4086893" y="1452271"/>
                              </a:lnTo>
                              <a:lnTo>
                                <a:pt x="4006679" y="1500641"/>
                              </a:lnTo>
                              <a:lnTo>
                                <a:pt x="3896392" y="1613533"/>
                              </a:lnTo>
                              <a:lnTo>
                                <a:pt x="3408796" y="2114465"/>
                              </a:lnTo>
                              <a:lnTo>
                                <a:pt x="2961288" y="2591544"/>
                              </a:lnTo>
                              <a:lnTo>
                                <a:pt x="2709082" y="2851700"/>
                              </a:lnTo>
                              <a:cubicBezTo>
                                <a:pt x="2608421" y="2954377"/>
                                <a:pt x="2465682" y="3081348"/>
                                <a:pt x="2357319" y="3207603"/>
                              </a:cubicBezTo>
                              <a:lnTo>
                                <a:pt x="2108419" y="3457492"/>
                              </a:lnTo>
                              <a:lnTo>
                                <a:pt x="1956605" y="3612016"/>
                              </a:lnTo>
                              <a:lnTo>
                                <a:pt x="1836675" y="3767073"/>
                              </a:lnTo>
                              <a:lnTo>
                                <a:pt x="1714256" y="3912123"/>
                              </a:lnTo>
                              <a:cubicBezTo>
                                <a:pt x="1661662" y="3960660"/>
                                <a:pt x="1610144" y="4007416"/>
                                <a:pt x="1558380" y="4048206"/>
                              </a:cubicBezTo>
                              <a:cubicBezTo>
                                <a:pt x="1506616" y="4088996"/>
                                <a:pt x="1488263" y="4088471"/>
                                <a:pt x="1403669" y="4156866"/>
                              </a:cubicBezTo>
                              <a:lnTo>
                                <a:pt x="750881" y="4668415"/>
                              </a:lnTo>
                              <a:lnTo>
                                <a:pt x="769546" y="4693505"/>
                              </a:lnTo>
                              <a:lnTo>
                                <a:pt x="38104" y="5254823"/>
                              </a:lnTo>
                              <a:lnTo>
                                <a:pt x="0" y="5217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30000"/>
                          </a:srgbClr>
                        </a:solidFill>
                        <a:ln w="127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28E1" id="Freeform: Shape 77" o:spid="_x0000_s1026" style="position:absolute;margin-left:33pt;margin-top:243pt;width:413.65pt;height:413.75pt;z-index:251644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3323,525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O0K0MAAG1pBgAOAAAAZHJzL2Uyb0RvYy54bWzsnV2PXEeSnu8N+D80eGnAw/z+EETtzWJ9&#10;Y9gL7BqoumyTLYmA2BTY3NHsv3dU1amTb7TVJ0N1CM5IeoHF7GhUyWBlZUZGPvlGxLf/9LcPP939&#10;9eHT0/uPj29e+b+4V3cPj28/vnv/+MObV//n3//lv7dXd0+f7x/f3f/08fHhzav/fHh69U/f/df/&#10;8u0vP3/zED7++PGndw+f7uQPeXz65pef37z68fPnn795/frp7Y8PH+6f/vLx54dH+Zfff/z04f6z&#10;/OOnH16/+3T/i/zpH356HZwrr3/5+Ondz58+vn14epL/9Z8v//LVd+c///vvH95+/t/ff//08Pnu&#10;pzev5O/2+fyfn87/+X9P//n6u2/vv/nh0/3PP75/u/w17m/4W3y4f/8oRtc/6p/vP9/f/cen9//f&#10;H/Xh/dtPH58+fv/5L28/fnj98fvv3799OH8H+TbePfs2//bj/c8P5+8ik/P08zpNT1/uj337v/76&#10;r5/u3r9786rWV3eP9x/kN/qXTw8Ppxn/5u78F7iTfyPT9MvPT9/Ip//t53/9tPzTk/zX03f+2/ef&#10;Ppz+v3ybu7+dp/Y/16l9+Nvnu7fyP+aQYwzx1d1b+XfyD6nJP8if83oMf/sfT5//x8PH8x91/9f/&#10;+fT58tu8k/92ntl3y1/v7cfHx6f3nx8O8nt+/+En+bn+2+s7d/fLXQ6tFn/+y8oP8fzjR/x4DrF3&#10;7+5+lEHn/7YshOeDDh5seBdy9W1uCQel6HpxdW4poKXik/d5bgkHxRp88H5uSX6Fdd6Cd1X+gnNL&#10;OCiG4ELtc0sJLRXXXDDMnh7Uak6G75TBksx4dLnOvxMOCr62ktv8OxW0VFKX/5tbwkG+uOJLmluS&#10;Dbn+Tim4EpJhleMg70pONc8tiZMelqrPPqT5d8JB2cmch7mhDoayk6lrfm4IB/lSejX8Sl7vdpnz&#10;bFjkapTFO+BOX9zP/Pt4HCWzXQwT53Gni8/yXdbq1OWpUbKCajQsO49bPftaQjescDUqxtizYd15&#10;3OvZR1mu0fCtcFRKOdQ4X3keN7sscFl8ht2kRxkXucfdnr1LNRqckR5VQ+qW3wq3e3Y1nHbhfFng&#10;qFJzKwYP6/V+DzlYnIQaVVv1lmPD445PvVZZhYZvhaN6bBJkzJdFQD8hUy4HvMEjqVFezposczGN&#10;JQLu+9Rq8tmwBNUo70tryeAvAvoLCbZKklHThaFGySHQomUXn8I6OD4ktmuW74WjfEyxVsMqDGrv&#10;lxRP3nP+vXCUj90nyzIM6DLk7xclRjDYwlE+RR+iwRMG9BnJ9xaawemqUXZbuP2Tiz0Ug9cNOEom&#10;sHXx1fM1j14j9ppLtvxeOMrnFHK22EIHEFsusVm+F46SuCz3YDj5I/qNKNskWfayGhV8Kk1mYzqH&#10;Ef1G6C6EYIhl9Kgi15xo2F8R/UYoOddosaVGtdrkLmL4XugBgoTsMnC+vyKOkitl8RJDzucQPUDw&#10;sXVn8PMRR8UUqvOW76U8QA8peMsc4iiJhGpxlnWIfkOuMN0lQ+gecVRsySXx2PM5VB5A1m6pBn8Y&#10;cZSEheIDLLa0B5BbarKsDRyVXJULkOGuEJUHCFVutwbfq0Yl2ZPif+dzmNBv9CBng2EZqkHiaFrs&#10;hilM6DZKi03W7vSkVINS6fJXNOyuhPvfy3eS7T83hYMuVxoLUsDtbwgzEn7ejH3wVzIYwY+DjehO&#10;8cnXQEvblnCi/U60tG0JJ3svWtq2hJ457ERL25aUX96JlrYtKa+8Ey1tW0KfvBctbVtSHnkfWto2&#10;hE58J1raNqQgUZaz/Ua0NLGC3nsnWppYQvewFy1NTKF/2IuWJqbQQexFSxNT6CH2oqWJKXQRe9HS&#10;xBT6iL1oaWIKnUSWV5Y9aGliCt3EXrS0bUpBot1oaWILvcVutDSxhf5iN1qa2EKHIU8Z+9DSxBZ6&#10;jLQXLU1socvYjZYmttBn7EZLE1voNHajpYkt9Bq70dLEFrqN3Whp25aCRLvR0sQW+o3daGliC/3G&#10;brQ0sYV+YzdamthCv7EbLU1sod/we9HSxBb6jd1oaWIL/Ya8cexDSxNb6DfkrXsfWprYQr/h96Kl&#10;bVuKEu1FSxNT6Db2oqWJKfQaBhSjUFS+/NknLDexgv7CYgU/byY+iInORqJP4nRfAETPBEtF1Cln&#10;+Lz9TfCXkZdJwf5nwLhtCQeBYGnbEv4w8m7iajsT2m1LOAgES9uWcLLFwcZaznx22xIOAsHStiXl&#10;yktMAvxPIHPbkh60Cpa2LaEjj973Gg0rAgeBYGnbErrxWGqRyZh/JxwEgqVtS+jEU4ih+/P72/bs&#10;4SAQLG1bQhee5CG99vNLxLYlHDQES9uG0H9n170oVOaTh4OGYGnb0DOqJG9NwbDI1ajzm8DECu70&#10;ZVnPv8+vC5YmlnCni+CzFXl+nG6lFwRLE1O41bNIE/vl+WF7NbwgWJqYwr2eveyly9PexBSOGoKl&#10;iSnc7Fke3KNlN70gWJqYwt0urEzEpwZn9IJgaWIKt7tsKNHGnmWukwnEUUOwNDGl93v2zeIkXhAs&#10;TUzhjhfXIrdsywTiqCFY2jb1jCrVIM+3832lRoFgaWILvUXqzolo22ALR4FgaWIL/UVq4psu+uft&#10;hfGSYGliCx2GKFn8SV4y9U1K5gSCpYkttfdLdSc50NwWjgLB0sQWuowkunaRAxhs4SgQEU1soc+Q&#10;528RQhvCipcESxNbuP2TiJr7RZQyWRs4CgRLE1voNZKTnytYfi8cBYKliS10ALE1kcCchSKT74Wj&#10;QLC0besZVWqSK2BY82oUCJYmttADhB5auyiIt7/XS4KliS30G6E0Eckb4iYtcxqCpYkt9BtB8lny&#10;Rb0x+V44CgRLE1voASTKECWWwc+/JFia2FIeoIvA5CI+nHwvHAWCpYkt9Bsi3RLBrSF0f0mwNLGl&#10;PEA9KTEN/vAlwdLElvYAsYrqa+57I44CwdLElvIAobcmZGB6prwkWNq2pamSBAEX1ff20lCDQLA0&#10;MYVuQ7RbEgXMv9VLgqWJKe01JDHCYAnH7CBLk6lDb5GDkfqQLB3x1yFZWtIiSZaWiSBZuuTJSqIK&#10;ydLdSIXbPiYUIyJZGlk+VnyqGRHJ0pomNVLhJisQQz2SJUg0I1nCG2IiWcK1MdLutreXSmojWUJn&#10;Q7KENwqSJfQ2kAq3vb8iMiKpWUCytEYAkAo3mUNkRD6TLK1T+A9PliTnzhmo7ZfSLJEszXRe6NKp&#10;WVrYiJxt1yJL254InTnJEsmSUh+RLJ3q0JEsraczNUuDl1GztC4LSbqjZmmdDSiytH32KvURNUsY&#10;ilCzhDdEapbwMZyaJdQTULOEfoOaJfQbJEvwgHAjWSo9J4OCU2uWqmRcxXOZqu0IQFEikiVmw52u&#10;m8yGu+hamA234Chmwy0TwWw48Q/ULA0GQ83SSh2yYzbctXMIs+HwhkiyhDdEkiW8IZIskSy9ebW2&#10;X1KFuEmW0G+QLKHf+KOSJQE3UnnYkDiGbkNqaosK7twPbIJ7VDYcydLpMsNsONZZWngPNUuXiWCd&#10;pcs8sM7SGfewztL1Xs86S4B7WGfpuixYZwmfOVlnCWaDdZawXgqz4ZgNh7QHUyeYDcdsOFwb6Dc8&#10;6yzBmQKN4Sa4ByHRbWSpSmU8KaY1L3ZNsvRwfNYXjmSJZIlk6YCOnGSJZGkgBFbwXueCZGmdClbw&#10;HvoykiWMe0mWYDZIllRgwQreuDZKyj0Y1MqqFneMrOA9XG9gBW9cUayzBLPxe6iz1KLcvudComcV&#10;vGuRTrkG3EOy9Pj49P6zMB9k2Kzgzd5wp4ot7A23JEyxN9wyEdZEIXwfZG+4016qPksXoOkDhOry&#10;xt5wI44lWSJZuoQqHp0LyRLE8+wNh9oDkiWSpaHEOAZ0G6zgjfc9apbQb7CCN/qNr6tZyq5mQ6v0&#10;Z73hpIGydDacxtaKEflAsnQVfkthFNZZMkBGpIXmjDtUlElBBZIlkiUI2UmWSJbGxf7SpWD+2uHR&#10;qZAsXc+x7EuUfsCG+cN4j2RpLEDHbLjrYiJZgmOKZAk9BskS3hCZDUeyNDjbIZIsjdk4RvQbJEvo&#10;N7wU7gmWHmARR92qWSJZWqO8xGy4a5BngD7Mhns4oEtnb7iFWLA33DIRzIZjNtx6uFCzRM3SWadz&#10;8Bi2MRtuLAuSJZKltVbwMeANkWQJnQbJEsnSYCkkSx8exmyQLOFsHBQj8qX11Cw6IvQ2sdfWnDfo&#10;iHQFb5KlNfgnWVqngmSpOEPBLZKlawImxMQkSyRLRx36FTmc5ieT1wrFFGroBjUMjjJUW1Dqo0zN&#10;0vUxIUZ5nMqGXwlvfNQsDTCSa0g9GSYQwzaSpTGBJEtwilKzhH6GZAmdBsmSDi9YZ2k4UWbDod+g&#10;Zgn9xtclS9IQLVkoFvKo5JrLliCK2XDjDSZhPgWz4aRciQFf4a2R2XBXUZCPsRbDpRs7C7PO0jJ7&#10;zIZbJoJ1lqSnJckSyZLUJjz4Arf67GVZeMPxpEeRLF3XkriW5LtlAvGKSLIEa5BkCW+IJEt4QyRZ&#10;QrfBOkv4wE2yhH6DZAn9huyUmmucv9YqpVNyLqdqqCuqKib5TLK0CnWoWVqnwhAUMhuO2XBvP1Kz&#10;dK/Up+jImQ3HbLjVozIbbryrss7SWBass7TOBckSydJ4iWU2HOT4HIIKLNgbDnYKyRLJ0u84G66m&#10;7mI20B58+4qt9xwNeQCKEZEsIZGWnAj2hrvKLZq31N9ib7hxiWEF7+vaCcGFaqi6j8g/lCi41c/d&#10;nh7Uak6GvNwM4UH0vtdoAJo4KPjaivQfmHYSUE65VKk6HObfCQf54or45bklFQCGGLo3PBHgIC9R&#10;o7wszC0pEWlNvvY6/044iJolapZwBzIbbpXcULO04p7aqriWuTtSXd6oWYKN5SUJoSXDm2/AGyI1&#10;SxhTULOEMQI1S3hDJFlCv0HNEvqNWzVLLgZTXzO8jcQitMcb/HxUNwuSJTgrmQ0HkyF5SSL8ml/q&#10;mA13yjrA9DYDR8CPMxtugUSB2XAXMQzJ0rIiJLmWZOnUAZF1lmQSpP9H6CJf/uWa7Pfq9Xff3n/z&#10;w7u7RyWwO3qVLkuyRLL0JGf00SN/Jlkaz1TyuuxaMDwVBKx8QLKEd71UqguWN3pqlqhZeungCiRL&#10;Q6XzJ6ng7WoI3lICBL1NzE5gjyEqjMiIJJGbZGl9W2I2HFKImmIoBnKRcBCz4dbVZJk6vJaYqQ/O&#10;t8EIftxsQ4V1LofYDaobHJSi6zdU8BY3ZklixReGKA/CyVR3H1gmydKK2KhZenMCKiRLy4owxBCs&#10;4L3msJIsXaeCdZbGTYVkaczFQTEikiWM+XxMsVaDNlkxIpIlpVhI0Z8421R1zWw44GxHkiWYDZIl&#10;rEfxrDccyRJcHJkNh0Sa2XDjzSwyG64Z1IYIibzksIaUDO/3sAPluI8iAjGc9zDIF5KlM+Zgb7ir&#10;kojZcOcF4Qt7w4mQKLcSLYgbyXNwpUZDEqZiRNQsjSPTmvKpa3EzG259Y6JmaSwmkiWSJaSOyIhS&#10;kM6QxSAUDTjKkyxBCB1biy4b8j9IlkiWXtKzRWqWwEexzhLslKPqKEeyNCIbkqVMsvT6jpolapYe&#10;DpiyQs0SNUvjmCBZgrlwrkfLawTe99gbbkwgydKYC5IlkiW4tSlGRLKEAYl0hgo5R8PbLKoISJbw&#10;UTwUybaQt6ipni2qt6jSQnKWrDE1qtUWTf2/0AOEKElj2fBaFnFUDLH4ZvleyIgCs+EUg2UF73Eu&#10;+9BiSYYUqC9BlrJrsninlSaeZcNJsZJkKAisSiaxztK5tEeRUsqGCB7T2wxLAT9+YzYcNUtn4YgU&#10;rWYF71PmWGQF70uVKqucA2O/7LqXCuNzx4qDqFk6e0hqlq51jNgbbpUEyYaSxGtDaxiPJXxLlcVk&#10;iM1VxaRTYkCzlPlXo0iWRgRLsoQ3RGbDIY0mWSJZAuoYFSPqoUkzr3nUpEeRLAFLIVlCb8PecOqC&#10;EXprQh+muOcZWRKJpCUzSUGiSrK0vOLn6FIUhemUfCeMGgzQR33eTH0QFRmM4MfNNtCpMxtuWQck&#10;S9eJIFkiWboyjhx9Ct3giFR1puqz5D1MParHV0Fmw8ENPeUgFenmE4hlNbNPVbKU5+GDV6OoWVrX&#10;OsnSCvSkZWyVLPn5EmSdJcwmCBgjkizhXY9kiWSJZOmFViHULIEXPfxJesM5KSHX5uFaRL+RfPLZ&#10;QisUI/IkS2tkI+kr0UWLPApvJ8yGM+miSJYeH89NfjAOJFkiWXo4ohenZknaqJEsXcFDZG+461Qw&#10;G25QQGqWxlxQs4QRBckSydJgKceAsQWz4fASEqhZAvURs+HQb0gHJ+lEZxAtKx51q2ZJ5t5S61NV&#10;Z0pOnvSa4SFQMSKfSZYA9zAbbrl+G17xqVl6OCD2YwXvZe2wgvcyEYkVvFnBe6UVrOA9DlpqltZl&#10;wWy4dVn02IJk2k6lbAGVzKnXEJshP1eNomYJGVGqTV6KDXJAapZQe8A6SzAbJEvYoeyg89pIlkiW&#10;Xq19aBUj8jVLIRlD1Xo1KvYgRbj6/KxUjEiuqCRLa7iRJEWV2XCX/BVqlqhZkpItrOB9ZVi+Ninv&#10;Nfev+EjAOkvL7FGzRM0SBnzULK24h73h1viLmiVqlq53oiPJErCUA8kSzAbJEsmSe7FfG3Jsapbw&#10;OvJ1yVISjGXJUMOijslFJ48381sWNUsg4VTFmVKlZmm5dVKzlCy1vahZWvLuVBeH0mpOhvqyWA8l&#10;et9rNCw7HBRIli7Imb3hVr81VTyoiknMhlsRArPh1qlgNtygKSRLYy6YDYc3RGbD4Q2RdZaYDTcu&#10;ltQsIWc7/u7qLPkm766GGkF4G5Heek36hhkIDPoNkiX0G6yzBG+97A3H3nCnnmPMhrsqiUiWFt7D&#10;bDhmw606GGbDreSGveHWqWBvuAFumA0HYWVqQr29of5GUM9bIbWY8/x2o9RHzIbDG6JPUnpWKp9M&#10;3yioWaJm6QWVDsnSFydL3qXiLHobfOWWxuAuFjffy1F5gE6yNI5lapYw+5694dYbDXvDhWQow4AV&#10;9yS0iNQsnfLuSkzV+Tm8R2/OOksLYmOdpQth86X0anjL8ejBpXNTqMHQqVeNMsQQ1CytyS0eJQjU&#10;LA3cw2y4dS6oWYIYuzvXgqUeEUYT3pfWkqGXpGJEJEsYU/jYpTWkoa5IwBtiklIkzdL5U40iWVIq&#10;AiepMMFCOHEUK3ijB2AFbxVohFh8M+Q0RPQA4auSJUkac4Y1r3hULEWWvcFHqYpJ1Cyh36BmCR6X&#10;qFmiZomaJdgQJEskS8cOC4Jk6ewhcyuWvhweNQjBlRoNRY0VI5J3uiB1jec8WI0iWVppCrPhBk0h&#10;WRpzwWw4vCEyGw6zWpgNhzdEkiWSpZEb+EWy4UiWIKS+tYL3V6yzJE8jvRmCUFWdKckTQskW6qgu&#10;GKG3ZrKFo1jBe0Q2rODNCt4nJZGPUXjm/OaIcWAMct+0vPqphwJqlq6yG1d8MVzxVek7ZsMxG27V&#10;jjIbbiU3zIZbp4LZcCO8YTYc3B2oWcJAhJolFVi4kns09JMKOEpEX60nQ/fwgIwoUbMEuzL4VFo2&#10;6A/ZGw4zJb9EnSWSJViHt5KlILWkLfWj0G9INlxtlj5JihF5kqUR2bCC9xrwGlZfQm6Rg7ROFGo4&#10;zU3HhBeDEfy42QY+F3gnqbbMhnt9R7K0KInYG26ZCPaGY284DFbYG26lgMyGWyMBapYgQGQ2HDgM&#10;apaoWQJdiuJR1CzhJYTZcHhXvLE33B+WLEkSnUlvg94mtt6zqV8bMiJfSJbgNA+tRUufLtXmjXWW&#10;1iiZdZZIlkToRLJEsvRwxNdIkiWSJbgoMhtupSnMhhvxF8nSmAtmw+ENkWQJ73rMhsPYgmSJZAmo&#10;IzVLoOA6PKuz9EclS6KqdL89Gy5lqVc1V6hEzGvzzIZbY1dpEx6dhTkmrLrBbDiTLgqdOjVLV6DC&#10;bLhLYhs1S9QsrX5Y+i+lYKnxqup+V5+LQZ+pKiZlZsOts85suHUqmA03wA2z4QD0MhuO2XDjbn5Q&#10;eW2J2XCwU6RKQe7B0LsjYgZEjC1IC0BDSQkcxWw4ZMshSm13qYrzy90SR73QKY91lrBTHskSzsZR&#10;5dBJBe9byJIk7EmXIMM6RB6VpIiptHiYUyxqlj4+Pj69//xwVDQqU7NEzRI1S+P+QrJEsjQu9iRL&#10;V3ErNUtjVTAbbp0LapbG0UHNEt4rqVmiZmmwryOz4ZQuBZ+3mQ2HfoPZcOg3fP2DapZyyk6qus2p&#10;I2odkyhBUjbUs9WaJZKlNV6jZklgB+ss3cXqa3KWWvjwSMMK3gsbCb42Ke81p87oykmWSJZWP0zN&#10;0joVJEvrVDAbbtAUkqUxFyRLeEMkWcKwgtlweENkNhzJElBHZsMp6oh+449Llk51kdNvJ0s1lDy/&#10;0ZEsvXq7KonQ15AskSy9OimJSJaWHDXve40G1pgVYiNZOndfE3fia69zN47RH+sssc4SbCaSJZKl&#10;i+bZo5cgWSJZWmPYQLI07suHgDdEkiX0GiRLeNujZgn9BjVL6De+LlmqzWXDNSFi3W/pDumLpfqD&#10;ymvzmWRpDSjZG26dCsMVn73hHg5YBMuXmF01yP9wEMnSIqCJJEsXxOalhkKqBmqPgRzJ0rKMDNUW&#10;VMUkapZWl0+ytE4FNUuDppAsjbmgZglviNQs4Q2RZAkDEpIlkqXBYFlnCSsL/T3rLN1Ilmqs1aAj&#10;0h6AZGkNKEmW1qkgWRIRyHwvISQiWbrmqJVWczJk+KH8iGRpmT2SpQthyyGFGgxV+TxW2CRZEiFk&#10;Di70amjL4fGiSLK0nn4kS4OmkCyNuSBZQodBskSyBPSAdZZUxhPJEqwNZsOptYF+43ehWbqNLLma&#10;DfG7Ujol13OLrLN0zkSppedU5okoCX0Ns+GYDcdsOMzFoWaJmiVkRCRLJ/8g7Suq5aBVjIhkacAA&#10;a8qnx2iPZGlMIMnSmAuSJZKlcV9mNhwqMVjBG2fjEPG2x2w49BvMhsNY4w9MllpsBoXKc7JUazT0&#10;a2OdJdZZulceFy+PhmWHHz+p63KzdPsGYiG15uWOaigkhidBivIeR82SXGxLTFUKjE8L/GOH4EDN&#10;0gUSpRBD94b8SMxqpmaJmqVxlyVZAiFRquKX577IoxaSZGlMoMu+WYqxsc7SGrUdgooLunPN0qlc&#10;jfK+tJYMcUtACXRqkqnr83y5q1E+pBazIZdaVUxKtUlZDMPWUqOoWcIbIrPhdC5Mkn700aD6xz7g&#10;sbXosuGVPuAoX1LuwaBWjnibiLEFb9nLalTwqbRs2MskS6DSYTacugNH9Bu+uRSaYc2rUbHlli03&#10;VFUxyZevmg1HsnTtu8xsuDUKNUAf1llinaW1tCfJ0uO5+u0BIRHJ0iLDKqVXQwc/lddGzRI1S5oR&#10;eZKla6RSam7FkG+sGFEmWVrjGy+FTMXDGG6+JEtDpXMkWYL7MjVLeF+mZglng5olnA2SJZyNZ3WW&#10;vipZalIwyVAmQfGo2AX4hjI/K5X6SJ4qSJau8RrJ0hp5kSxRs3RKxqFm6QpHXJG3sbl3JVm69JfS&#10;j4okS1L8SGBANMj/PCoXqFlaj6RMsrTOBcnSOhVJKorFZhAlB1QskCxhfgo1Syhz9CJZD9Gi+0Lt&#10;ATVL1CwNBkuyhCyFZAln4+9Klnwrv7U3XOy9V+ko9+Ndji7FXF69/u7b+29+eHf3qPORSJaGAzgm&#10;DDdIltZ4jWSJZIlkaWQl+UKydNLQZNe99K6b52iQLD0cFCMiWRq7KaUcpIvmNFShZmlNyzp6ZNYk&#10;S2ukQrKEJJrZcMiIklyKWjfEsgFHkSwhI5Ke45LUb8nKxFHsDYdaR9ZZQo7NOktIpH2LRY7zeUT9&#10;LBvOF7mSzEMopT6StGySpRE5yLOtHBDzOVSQqGbXmuGBWA0iWVpn3XAaMxuO2XDMhnvO7fH+x2y4&#10;q+CLmiVqlqD4HcnSetAKqu3FGQJLkqXrYXNQ6iOSJZKl8VR8UIyIZAnDEdF8tp4MQF91eSNZQvEB&#10;6ywhIwpRmGM2XLPZGw6zaBUj+qpkqXopf2ap6YR+I3ZJ15BR04dAapbGQUTN0vooelCkiGSJmiVq&#10;lobKgpqlpa42NUuyLarPxVDFk5ql9XQ5eqzERrJEsnRJmvWobexSVFf0kNMIlmQJ7ilHVvCG2SBZ&#10;wrybY8AbIskSMiJW8EYiHVqVEjyGmEYxIpIl1DqK9kikegYNDMkSeOyj4lHJdfaGu1ZnqqXnZOCA&#10;CfWRqabooqGqbcL9H5t3hkwUNWbJjZzHayRLa7jP3nA/XUAC6ywtE0GyRLI0OCPJ0vXwy77E4A2n&#10;H8nSKrlR6iNqlsa2IllCXR97w8Fs+NgFjBhubdQs4a2NZAlm46C6vJEs4c3yVrKUpV1rN2RyodJJ&#10;dE7VR4sGBl+jglx9i2sGWzhKGoO7WCx9A5ER+Z4l18wgJI44imRJ58OygvcACtXXniy4ByERydKp&#10;/kooJTcD88ZnA4MwCj9utoG/jnfiXJIBx+EgkiWSpYejyoZmnaU3rLN05SkkS9eZIFkaYCTXkLpB&#10;ckOyBFI2apbWyTgo9VEiWSJZgrWB6qPkSu5yN/9FaupKfkt3L9TUpWYJFVx/ErJUXXdyE5uujajI&#10;UndStd6QKflMs0SyNM5/kiWSpdVhMxtunQpmww0fQbJEskSy9PHxnLFywMsfK3if+BrJEsnS0/vP&#10;D0eP9JlkaX2jy84lbymdzGy4UZqBZAk5wDGg9oCaJZKlsVOOAWMS6dmbe7DoUvCd+utqlooPzaK3&#10;wfftUJJ31dKTSzEikiUg0tQsod/wrLMEayOxgvcasDEbzqSLQvdMzdICiWIILlj05BjQMRuO2XAk&#10;S2eGgE6FZIlkiWRJtxxWjIhkCSJYLy15WjLoualZgtwlkiXkbAeV10bNEsnS4GwHrT7645KlJq8V&#10;Bi0WXmBidtVJZ8Np7T6V18ZsOORRrOCNRJq94dbYP7oULZXdWWdpJXjULP0dNEs5eMvBgZnNQWhZ&#10;robXKpQWxFKlNoxBLoyDWGeJdZaGppFkaT1dWGdpPTWoWRpTQc3S8BYkS3jXS0WuetFQw4SaJeBs&#10;JEvI2ahZwtkgWcLZOEb0NiRLyIioWUIiTc3SiFGoWaJm6dSxzcco1b0M+B5eTv/hNUshlBzn30mR&#10;Jd+ab4bSJgiJSJYWbCjCgh4NT+nojZkNx2w4jNxYZ2mcziRLJEuXBOJjQIUjyRJ6DJIlDEa8PGKe&#10;ONtUU0HNEnA2kiVkKSRLOBskSzgbh0iyNNR9x4h3GZKlEbuSLJEsfWWyJDL+WOe8B2PHUEMuFvU/&#10;QiIJsEiWTtTCS3XOVA2xJpbLk1aT0nzA8DvhIJIl6TxwqYA6X+Ae74rULFGzxGw4ZsO9XDkZvQXJ&#10;EkYHJEskS+Oud1AVk2Jr0Ul+xbT6tBrFOkt/kjpLzIZbn26EBEj3Okt/PZKl4W1IlsZcHBJ6DZIl&#10;kqWvTJZSc9FQehBjxyDpZt4bctRIlpYnbuX9SZYuXehCEkRpEOZ5zII2rDrFiEiWRrASY88Goulx&#10;r1OzNN59qFla1xLrLIFamGQJPQbJEskS3G8UIyJZQiLNCt7oN4J3JEvrAUuyhOojn5w05jPcFahZ&#10;go5tJEvr+3gohWTpTJbk1p0MmWMR4tsYfBIp0Vx3rdx5IVk6cw7WWWKdpcEQqFlafTLrLK3RHsnS&#10;mArWWRregmQJQwqSJZIlkqXX3317/80P7+4elfDzGEmWYG2oikkkS+g3SJZIlt4uzbuPCb2GpK/E&#10;kxhkml9NzdIIV0mWLtf74EmWzrwnsM7SZUUwG26pHUXNkpDnLF0gezXUqPcKPVOzNHiZJEmK6nKa&#10;leEx2iNZGkc1yRLJ0jXyPaha3CRL6DNYZwlviF9Vs5Rcq92QeRdREx3kJaV3w71NM6JefGgG6b8e&#10;VeQMqnV+R2RvOKzBpXgUK3irfIjqk1Qqmcc1qjoTe8OhB2BvuDVKZm+4kNJ8MynuF32UwjVzn46C&#10;MjlzpMWlQUmEg2L1NTk/t4R3QJKla+s6kiWSJWbDfX44KEZEsjSu9dZiYpoReZKla/xQmxxRfX5A&#10;ebwiMhsO1MLULFGzNJQYx0CyNGbjeZ2lLuDG8CSicuik4kx0xVJzBm+IkWQJfFToTirJx7mbj+oi&#10;EnONlobOalQMufpo+b3Qb1CzhH6DmiUMN5gNNwJeapbkbd3wKIxnQaZmiZqlIxZnulGz1EqWZ6ep&#10;IAE9uS++p264YOETgRQ/D90bWCMOYgXvyyLPrLN0Snx1pUZDCivJ0ppAfvToIkiWQEiUfbOU+fdY&#10;559kCaK27lwLBofO3nCgIqBmCbs1kSzhbJAs4WwwGw5n46DURyRLeB8hWSJZumqCmQ136qZzQFRE&#10;snRHzdIiP/qqveGqs+QKoScXshRrM1zxERKRLF0gkTwq9mpQkCv1EcnSqVMgydIAIz7JA6nhWk+y&#10;dI05DooRZUeydFVieZereJj5G71iRIlkCXQOouuOtRr01syGA85GsqTogVIfxUbN0uDYrOBNzdJQ&#10;9x0j3kdIlkiWrlEeyRLJ0uO5VTWz4S4t0Q6oLSBZWhAbNUvULEF0Sc3SFQZkkqWVspWaWzHc6UmW&#10;hpQt4KMWyRJmtaTafM4GaBtwFMkS3vVSCKkXSyYXjvpd1FkqRdJhpxLvgEpHWU5O6jwYyC3eEEmW&#10;sCYHyRLJEsnSr9e6P6gub8yGGzcGZsMxG+6kSaBmiZqlhyMKnUiWSJbGOUHN0kpTSJbGsiBZWpdF&#10;klr1UdSk85svydK4pxwUIyJZwkcuO+1BRvR1yVIrrVtIoIosBPY0Z6E9yIiSkxpGJEtrZU9W8B7H&#10;UGCdJdBwSuN7n5OhYoZSH/km42qen19qFDVLSKRJlsaeJFkiWSJZQrfsQyiWZ1OMAW+ss1SZDXda&#10;e9YSNOjDs+u+ZMM9DgcxG+4020FkJtHPIwiPmkaSpRUhkCyN8IFkaV0WJEvoL6RrbIs5G7QiqD4i&#10;WcKo4may1Kolyf5ZBe8cfDeoDwMyIik+TbK0egBW8EYPEKrrUgxuHmfojnKs4A2XEd9zKc5Ce9Bv&#10;kCwhkRbVYovNUPAm4qjkeq3RQufUBSM5mXyDrlIpnZIE19LocX5WJnyTYm+4NYmAveHYG+6kjgo+&#10;5WJ4sVIS1JKai4Zq13pQLV56dv94ly9r79ULikbllkmWlqJETsiNvGFMZ0855CqtDC3FeXEQyZLw&#10;HmkCJn1R5nGYR5169VnyHqa/kGJEJEsDjKSUg3TRnE8gegiSpTGBJEvrvZJkCe+VvweydMryMdza&#10;VHUmL5cUlwy1+gK6jHTqEG/x7moUyRJGCdQs4b0ySAdoWVPzoytivBB68aEZwmg9SvaJq4YO1ZoR&#10;kSwBIzq163bBEE1H9BskS8ixo6zeki29/NBvkCzBMkyn/rqW4yuh26il51TmdxM1iJolapaoWYK9&#10;xzpLrLPECt7S4+CoeBQ1SytCIFkiWToXKjyoikkkS1+CLPlSLRkZKofOx5iCRL5TQKwYUSokS2Mj&#10;y2sfNUuri2edJbxYss6Seq/2riVv0aXgKJIlZES+yjuqMKJp5njEUSRLyJapWaJm6c0J3XgXpQeM&#10;IX0HfXqSHkQiAjHETMBG5DVDALkl+R0Gsc4S6yyxztJS0Z1kiWRJNQ7SXd5YwXu9glGztE7FH5cs&#10;uR66RdujyVJsLRr0wooRyZMqydK6oqhZQu0BNUt4r6RmCbNoWWcJlU7MhkO/Qc0SXPOpWVpPV0N+&#10;SEIfk0MpWbJ7p+9X6KYNRvDjZhsIiUiWruiG2XCXdLMoQbSzFETA+py++FilTux0fSPsTyGGbumT&#10;joNYwZsVvMebNjVL65FEzdJYFiRL67L4qmSpSZQj3Gb65htUCOLlvEmWdypkRJKGTrK0/srMhsMY&#10;gXWWVJWVUqJUGZ/HZhFvE1EmsXaLfgNHkSzhrY9kiWQJukKoikkkSyRLi2JAkSJD9KQ+b6Y+6KYN&#10;RvDjZhsqrKNmaQEqJEskS0d8VWCdJdZZgtMvxtgttX89qs2zKDUl2p7ftdUo1llar8xSEr+bioV6&#10;vFqSLK0TmHoMUfqbz2kPxhLeSdHPaqiXohhRIlkCh8FsOHx7kt5wrOC97kq5Vzovu3L6EheQETEb&#10;Dq8uzIbDSCMwGw58L3vDod9gb7jx6Mg6S6yzxDpL6CpZwfsCvqhZomZpnBPULK2XFWqWxrIgWVqX&#10;xR+YLEmTHMPjW0Clkw8592rQbzAb7mG8th9ZwRtm4xDw/YnZcEikqVmiZgn8hqr7zWw49BvULMHt&#10;ltlwa7xmiGioWXo4qKCOdZYuTCAU9oY71/hiNtwCy6QjqEUfwDpLrLPEOku/3kjzSM3S24+LuvpZ&#10;Be8/rGaJZGmNR2/MhkvOl1YNejbMajlVuc3BUquKmiW4ZSseRc2SUh+xNxxcs2PI1UcD/Y7ULMH+&#10;iuhtqFmiZukaDx3ZG07uTQd8ADDgK/w4s+GWkklBeguHZKgVju8LkrSScjHok5U7L1LuIRrapepB&#10;JEskSxBKeJIlybsLuZXo57cc9oa7HpkHVvB+dZ2L3xdZSr0J7zGcUB4DxB5S95YMNYwKqFlSz1vU&#10;LMHBk0iWYDa8JKg1Z4gAFSOiZgm9DTVLeKdgnSUk0tQsUbM04rWEboOapfWNyAB9qFmiZmm995As&#10;Le/pWA2FmiVqllaPSrI0krlYZ2ksi69ZZymGlgzdxjxGiLW73vq8YIpiRCRLeKO/tYI3NUvrNqFm&#10;SQUWrpXWDeA24CiSJbzssYI3EunQnT89BUzrYkWSJdQRkSyN2TiwgveYjCPJ0hUOHBQpIllK3tLN&#10;BQNIZsMxG+6AoRzJEsnSejciWSJZenw6yXZVXlt2tYkw1CBlQ89SanDZkK+jGFF2JEsfFtnv76KC&#10;N8nS6j1JlnD7szccSh1FEs3ecOtOCdV1J126px0NIsnSAAEHVTHJ91xMbTXUKGqW8EWKdZaADVCz&#10;tPonkiWSJamxLu0pmA13qrTui5dWQgYluQoAQwzdG54WcRAreF9wVJaMzxr6PEJS1Zkst22sgJCj&#10;VNWw1Mn1OKr6XML8fU/ltZEs/Z7Ikks1GuqzeKx9kGsLzqLuwe1OsjSWBbPhMBhtjmRpjUdJltBp&#10;kCyRLCEVUYyIZAm8aJTz1YU8j9UUIyJZQm8TpUpYyZa6WCRLzIb75od3d4/3qlwqNUtrHJOijyRL&#10;JEvj0kOytPAe1+WUMfT4fhb6sYI3ydLYTTdmw0k1XhNqRIl66lW6Ts4jS82IRNJCsnTZ8cyGg3Xb&#10;SsnR8OoWkEN7ZsPBXS+VUzd1Q05mwAx7kiW865EsPQsvqFla7y7ULKHfIFlCv+HrqTtBmb/WRhxF&#10;soRZtDW71gzlUpkNx2y4c47CEWNBkqVrrXBqlq4JXdQsnbRbmWRJZoGapWtWURYEXywl/j3Ge8mn&#10;2i24BxlR9iRL12lnNtx6k2IFb1QseFbwRorFCt4wG6yzhDdE1llCv8E6SxhqULNEsgSaQAWJSJau&#10;Qai8saVo0bJRszSiVWqWLkCF2XDXuhz/6NlwxbVkSB1DvWou0sPPkD6G74MkSye+RrK0ni4kS+up&#10;wWy4dSpYwRtv9NQswWxQs4QZtNKvN/ju55pKVYubmiWMSVhnSTEiZsOBt6FmCRkRNUvoN1JwJXZD&#10;+QKSpY+X/lTHhJ6GZEkqthjSd6hZWrqbobiAZGkfWQrVd0O5FuX9XWpRMi6mXToQEqVKsvTmxHwM&#10;86YqJrHO0koDYow9GyoSKPURNUsjV4pkaV1LJEtwu2E2HIYUJEskS6AHCHjXi63LXc9QfVqNIlnC&#10;+x6z4dDbkCypuwWz4eBcJlkasWtsUgBiniVJsjSmzLtIsnS6c8cg72PFUIMaHTPJ0u+FLAXRLBkK&#10;gCCOyrIzgmFBYOxHzRI1S+ggSJbGUUOyRLK0vO2xztID0gP0GCRLJEu4NjC6IFnC9+1TPTJXDR2q&#10;dZc3apaAHpAskSwNb3OM6G1IlkbsSrKUpZ/mVM2B7plkaWEjJEvXiSi1ump4GFMR4G3ZcF9Ps/TV&#10;yFJzIRja3aELl5rf0ufIsG+xDgJ7w50Ylgh2azTQPx8hnMrBhW5Z4WoUNUsrGMms4L3OBSt4j/gr&#10;sYI3uBkfYwrJ0DNI1eImWVJxBbPhYEWRLOHVhWQJiXTw8nbqDQUfIo4iWSJZIln69v7XOrah0vFP&#10;TpZ87100W0KWQqyltlevv/vVOUP3fBtZkoBJWv7OLeGP48vJjRku3Tgoni7dclOffie8OQYvHdmT&#10;wRIOkvbqtbVzHLg9e+iYb9QsuZ7imQBuW8KieVE6OEnfnbkgDwfJREhZSsN3wmAu3kSWcqreYgkd&#10;eQo3kKXeBMQYJg/VR6neAJZSaflyL9j+lZARSV+E3w6WepM0q/kK95orSZTp23w5qFHnXLjtb/MF&#10;cuFSaxYnhNv8tsZwPjl3qZA3+U64z2/DSkFqQl+eRyem0DvcJliKqXlvmUDc6TeW75Yag5IJPXWu&#10;X6IxnPeSWWkwhQ5CfH+THgmGVY6jistRuOH8W6GLyC6GlgwtuTyOqnLMeMu3QidxWypck0cjUV1O&#10;v1VAN3Fb+e4uff+cxRQGErdSJZdcsUQS6C5Sk0CiGySoAUd533rozTCF6C/kXJMD0bAwAo7y4jBy&#10;sdhCh3ErVRKGVS2/F3qMdFv17pjFuxs2V8CQQg76Vi0oX42SfndZXKjh98Ldf2ONJam1Kr+ZwRZu&#10;fzl/SqmG23zAUV7S+VO32EKvcSNVypI/1wzrMKLbuLF6txPHEQzrMKLfCNKzPcjf8Je7JfP+hVvL&#10;UY/KNS01YLYP5C+hV5KfK1/y4Ce20AOEmGs0kR4cJSNcypbfC/3GjVRJXEBMZ83X5Huh37ixenfu&#10;qVXDSRnRb/gWZX8ZfK8aFWvqPVjmEP3GjTWWWpfuuhZbygPk3GIznF8RR8mvJVcsyxyi35AgWSbR&#10;4KO0XslHeXs12PoCNZaKeF7L8ZXQbdTST7ezqddQg4RalFgMHkpltd1ElS47an6e7KvebSU+6NwN&#10;yw4/frqaiYs+f5Mu1Ce/4J8P+OvcRpWiy3U5FzctqaDuJqokutUq++8UTG9aQtd8G1US6YPAnrkl&#10;5c5v6wtXWmqXSHrzO6Ezv5EqNbl2G74TuvLbqFIRf2exhI78JqokUgkni2L+OymHfAtWykEqMxkm&#10;D334TVjJS4i0gLLN9aAIkZBjCeEMmFGNMuykL8CVpBBEsvghdA83gqXe/XLx2J469A+3gaUYiggQ&#10;5uvuS9RYclWCHIMp9BA3gqXWs7OYQhdxq17JyZXU8K3QR9wIlkpKweAjFCK6ESxJxbcFH2yvQHQT&#10;t4Gl7qvo7OYT+AXAkoQFoWaLLQwmbiVLRU63yy17cwoVI7qRLAW50i83xG1b6DBuJEviMUq4vBds&#10;28KQ4layJIAzWH4vdBk3kqXka7tUdd2OyRQjupEsCfXOy5Vjew7RadxKluTUaoYDXzGiG8lSltbm&#10;8kg4jWtVtaQbyVLJWWZxbutLkCUv8eby/LL5e2lGdBtZOp3Hy6vSti2MM26ssdR6FPplmEP0GzeS&#10;pZB69pbfC/3GrWSp97QoEbbnEP3GjWRJXsWvtGfbFsYaN5Kl5lpvljlEv3EjWRK+IfVkDGsDryT+&#10;RrLUnbyOGGxhuHErWeryFmCw9QXIkkgSJOCYfy0FiW4jSwJG5AAzmEKvcRtZOq9ygyX0GQboo0iU&#10;mfogKjobEVwkgdcLkOiIHzfbwGAQyNK2JRyUdpKlbUvqF91JlrYt4S8q1/RdZGnbkjoDyj6ytG0J&#10;T4Dg95GlbUvK/+8kS9uWlPffSZa2LaHv30mWtg0px7+TLG1b2keWQhaAdeZXEyvoH8SpyPPU3KV6&#10;3OqAliamcJQQ+11oaWJKe4h9aGliCl2EwNNdaGliCn2EMO5daGliCp2EXBF3oaWJKfQSZSdamphC&#10;N1F3oqWJKXQUe9HStikFpHajpYkt5S7kTWIXWprYUv5iL1qa2EKH4feipYkt9BheJHq70NLEFroM&#10;vxctTWyhz/B70dLEFjoNn3aipYkt9Bp+L1qa2EK3IQLvfWhp25YCUiKQ34eWJrbQb5yfevagpYkt&#10;9BthL1qa2EK/EfeipYkt9BuinNuHlia20G9I8sk+tDSxhX5D5ED70NLEFvoNSTfYh5YmttBvJLcT&#10;LU1sod+QxMpdaGnblOJRp2yXPWhpYgq9RtqHliaW0GcsYpj5PUihIgP1UZ83Yx9kRQYj+HFpzlqd&#10;9FU/PYTk1ESa/dtS4bYnTf064tSv+S6blnCiIRVu2xIOOkkh2/ImvGkJXTOIlrYt4aB4KnWzJGts&#10;WkLHDKlw25b0IElqWx52Ni0ptzxS4bYt4aAganIRGs5XhHLKIxVu2xIOkoBCXuEMltAlg2hp2xIO&#10;6uLulpf7zclT/nholrYNqUEtl0uz4+3dhM4YNEvbhnCQJAnJ0TT/kRQjypLXIT/uSQu6bUmNsljB&#10;jS5/9g1kqYiY6qJB2PyFvgRYyvLLGladqpYEmqXJ1KF/kEQpWa+GXwm3OiTDTUzhKAnBQrb4cdzr&#10;oFmamMJRKVVRuhq+FW520CxNTKlRoYkS2WAKdztoliamcFQJ4osu71LbKxD3O2iWJqZwVE2nrg+G&#10;b4U7HjRLE1M4qtUsyUFzUwoRQTLctik1SlLqT3mB00hCleEGydLEFLoYL+na0jnDYAvjApAsTWzh&#10;KC/PR2kRJm8uDJXWBpKliS30F5LfIwMvspRtW7j1QbI0sYWjJBXOXWUO27b03ne+tHNf1oktHCUM&#10;K8sRbPi9cPODZGliC0fJY7uESpc3iu3vhbsfJEsTWzhKtvEpM9/wvXD7g2RpYgtHSX0CWYgWW7j/&#10;QbI0sYWjvJS/lEN8/r0UIYJkuG1balSQHO5UDH7jJcnSxBb6DTkhBc8Z/MZLyXATW+g3QpPjZEkO&#10;3lyHET0ASJYmtnCUPHGvWvltW+gBQLI0sYWjRPMlaWOGoEYSYEYpPZAsTWzhqJPmS/yNYR0qDzCS&#10;4Sa2cNSpEMxStnQ7do/KA4y2cBNbOCr20wFm2V/aA6zJcBNbOErkZU2OMMMcKg8wkuEmtnBUkiud&#10;1Eyc21KIqMoNqPn5rUQNSietxaLS21zyL0iWtr+VGpRKl4I8Bg/168lwE0voMxYGY5g/3P0G5POM&#10;KxmZD4KixcjpZvcCInomWTLaQPesJEtblnBQ2s2Vtizhr7OfK21Zwl90P1fasoTePJS9XGnLEvry&#10;/VxpyxJ68v1cacsS+vHdXGnLkHLie7nSliH04Pu50palL8eVNq2ge7iNK0lJAsl6OHOyTUvoHk6V&#10;TJaiDpsH0stcadMU+of9XGnTFDqI/Vxp0xR6iP1cadMUuoi8myttmkIfsZ8rbZpCL7GfK22a+n/s&#10;XXuPm0gS/yqWv8DyMuBoHSmXVU4nRXfR7Uqb+ZPxMLElbHzA5LGf/qq7unEVSsr0Ga1Wp5KiDJgq&#10;Coqi6P51PaifuB9XkkQtjCuJoqizWABXEmVxd3E3riTKov5iAVxJlEUdxgK4kiiLeowFcCVRFnUZ&#10;C+BKoizqMxbAlURZ1GksgCuJsqjXWABXkmQtjSuJsqjfWABXEmVRv7EAriTKon5jAVxJlEX9xgK4&#10;kiiL+o0FcCVRFvUbC+BKoizqNxbAlURZ1G8sgCuJsqjfuB9XkkQtjCuJoqjXuBtXEiVRn3EXriRK&#10;od5idiyR4koP9OkoruRbtdF4JcnsqC9XXKnamdZhpHQ3BuD8CKZlTlxxJRMLZWxtBtpDnfdfHVeC&#10;BNE4ngNhUQ8O41iIQr69/PCjGkuy4TEuxZXGlmssXklyezEd6ymuNCqQxStJClRc6doc5+OP45VE&#10;FVJ/obgSnemxeCVRh5RLcSU602PxSqIOKZfiSnQ+QUosyR9kHuV0f7yS9LxYlJPiSswD0HglUYeU&#10;S3El5gFovJKoQ8qluNI1Qm8ssST7DBbjpLgStC3PZswcSSSkxis5tIflwUmvLF0l0Hglpz2WBydp&#10;j84ZNV7JQmUsD07SncYrDfVHHq/0p+JKkD5n+3HInySOK22gm8yMyOqYYsgsD040CMql8UojAsPy&#10;4EQFUvRZ45VGBbI8OEmBLHtO45Xo2IDlwYk6pFwar0RHCCwPTtQh5dJ4JbqkzfLgJB1qvFJN8GiG&#10;ELE8OFGHFI9WXIkiRKR0tzyAmjSFuzsPTnxe1G9ovBL1GzQPTlKhxivt2/O5P8LchOW1zVjtZvQa&#10;r7Ri9ZUkm6PrCxqvpPFK9QP144orKa40TmX/tzy4/1dcCUolzFkgYLgShKfPKWAS08Eeq68keXLO&#10;pXlwJw+ob0uIApwTBkhXEDUP7rqCyOorSSbIGsktUF9JlEXnhxqvRF2GxitRMFrz4Gh4M3QWhJel&#10;vL20zasy3V9fSXqXNV6J4WV0zMDqK4k6pFyaB8c9AKmvJOqQcmkeHAluubaEkxHHZesrSc9K45Wu&#10;AzStrzQCN/fW7RZNjrwQGq/kp1emUCbU4L5ZU0dxJQNss8gjjVcyCY5/fVxpk5ri7zctnMcrZaVv&#10;cydXjaLjNohXUlzJORbNgxuRV82DI19exZWox8gyUrdbGrwklEvrK/GZXgSdZWYEpCaUS3ElxZWu&#10;UU4PLMpJ45UoHq3xStRvKK5EPuaKK8EESOOVNF7Jr1YrrqS4Eo1D0Lrd1kH+eXW74+0WgidngD00&#10;/iCBJOt0RvsZhhBBkybFldzbrnW7Cdij8Ur+a6h5cDSjTfPg2Kzy/n5wIl5G16s0D47ms2geHM2a&#10;0LrdDFnebvIcemrdXCxjXeQ0XokiRNACukzLGVlPKeVSXElxpQfNg6s/UueseXBugqW4kuJKiitB&#10;/BX1DvMrhFOuOIZi2tsZxbQpQrRRXOmKcGgenAc4tL7SNYp5u43KbEY3XlYpSesrUS+jeXAUIdI8&#10;ODo/1HgljVfSeKWfXv9cvfr0tDpXJ5ZzR/2GxitRv6G4kuJKM3Cln8xr9b4fzPtVHWDDvmn7r2f3&#10;G2ytqvOn3TpaG5JL26++Xt3RR1hf+HbdfYhMkys4JXAZ6hvM4NgpcxzEDFM7ypwEMcPgizKnQcyw&#10;tkeZsyBmAN0p8yaIGbwdZc6DmGFhjDIXQczgWShzGcQMAAZl3gYxm8wryg37QTY2NbIwKzO4A5Me&#10;ZmemVjNjD7M0E3fC2MNszdRUZuxh1mYq0zD2MHsz3bEYe5jFxROTg/2g5z4xujjM6kxnKnrxsB8i&#10;3cx1GXuY1ZmCLIw9zOpMJynGHmZ1ycTqYD/o3idWBxksQewTq0vCrC6ZWB3sB0mfWB2kjgSxT6wu&#10;CbM6U4CWPjjYD5Fuan8w9jCrM+U8GHuY1ZlMCsYeZnXpxOpgP+jeJ1YH69RB7BOrgxKsQewTq0vD&#10;rM4sCDPVhVldOrE62A+5eFO/lEqH/SD2idVBLYkg9onVQYGIIPaJ1cFKKmHHoagbynb1flg1u3Wz&#10;Xg279bBedbt1t1497taPhgcGt9VgRsB+c/Vlt3ZLDevVwW5nJfhWc/zUfq5/ay3lYAbEqEKXEeCu&#10;4ErTnCmtK/tgle66zzgOT+f/Xuy53WKopXe1Pif0+5fH4/5v9R9MShnn0HoBubIS2tFak4a7xJNC&#10;QaG4RKtPIaAqR8X5w0mcZIlZlQbDSOFEEfgWp1cmi1+payFjudzK5eRKOX2KDYaRPk7LfOOleDr/&#10;Fy86zYsiKtBg4k2eJTfoXVMWe36siSlejmvZa8kz24lXJN9EZZS4by3Ge8vkcbmFW7Rn92+Yvz3/&#10;F29zNDpQvu1rK5/XlXYxjwrXuGRyXNFCndv45xvkNtrZkqc2N/4Guc2ERxXa9aIb5FFWgLM0146x&#10;xDJ5VJR5hs4S88xvkKcJLE3Ys2NvC5E8w4qDlhzrCN4gh/qEBX61cA1EJi/zfOM+8C4+9gZ9VKRb&#10;9Csud1qmL2J4O/Bm3XqCTJ/D2+pmCK7ngkyPGctWOy4PWaZPkrLw7yrGfMr0UZnDC4LnzzamPMkN&#10;epv9i/SbKIKbEeldJ0ukz+MUmkzL9NB6odji65pAfYcs9yMK/7L6v/jSugpt9vzQtzneZH4A4+n8&#10;X0dfQGvnEn2Zi0WcXM/3vHqSw2Kbm10k202WFnakMbptuMrcnTSNTHKDHUmMhyEfI4WZkPXqSVTk&#10;kdcBlzW50hhkeq5sU0Cpi8mVcnpX+wylQNk6yHSX6bHfItIXttq9TF/E4Pndp2sbw6fK34W/Dn43&#10;qO84z+Ef6jvd5mA81gl71UDL0ggesr2ILIrAXfDPJcb2ucMwDIj8PXFZfM9J3oAwN5kGoyq3YFU4&#10;3sAvcVaWSY6Gbw5naPjjhWEnRZQMHz1wI047XJa/d5SJteuRKc/h8cnGi/mcjnybbiKZ3PYmtNSu&#10;46D4vL43NvJXu2/avsaBhRl9WfBwHIaZ0dtLP/y9bk9mpNW3zfHp3bFp7E736fFt060+VzCie/fu&#10;bRQhQFk1l0OFv6bwm//Q9khuz8/O05zNMC+GHq3Izw46LiYEL5aRXbp++KXqD0j3BFujPkDgl0v/&#10;qr986F7/bLeGb01tbqA5/7t+Xh2fYPCY2CFlvz/Up3q8p2q/r89DjIcO1VONZwdPd70pz2Fvy57Q&#10;nPkZVDSe253AU+JJ/LnxXhy9Ya2fn2GQPDI7lUjMI4eV3J6vzKfjue2+d2cN3JWTjPReSagao6XH&#10;9unbh27VtTBQB/PpL/t3R1Dy+6ofPlRdZX/8XHfDv+C/56aFJwjjcbsFI/W2++N7vxv63docXa++&#10;dNVlt+7/81J19XrV/OPc79ZbeP1B1mB3wM0ZCKijRx7pkfPL6W0LpgeTH7g6u2noh8ZvPnft6fe2&#10;e3pjpMKh6rwH2YCVDzDnwJ23A+zDoee229dv3tjtfXsC+39//vWyNyc3WjXm9dvX36vusjKbMHWp&#10;vw7/bH89VJfaElSfEbeH9+VKazjP7ZuXoX0+GlDf2iHq1e186S/WcD6BMg7H/S/VUNF9S/WqTtpD&#10;2zzV3ev/AgAA//8DAFBLAwQUAAYACAAAACEAXfH71OEAAAALAQAADwAAAGRycy9kb3ducmV2Lnht&#10;bEyP0U7DMAxF35H4h8hIvEwsHYFSStMJTRpMaIAYfEDWmLbQOFWTbeXv8Z7gzZaPrs8t5qPrxB6H&#10;0HrSMJsmIJAqb1uqNXy8Ly8yECEasqbzhBp+MMC8PD0pTG79gd5wv4m14BAKudHQxNjnUoaqQWfC&#10;1PdIfPv0gzOR16GWdjAHDnedvEySVDrTEn9oTI+LBqvvzc5p+FqvbtTi+fVhXD9N5MuSyE/Uo9bn&#10;Z+P9HYiIY/yD4ajP6lCy09bvyAbRaUhTrhI1XGXHgYHsVikQWybVTF2DLAv5v0P5CwAA//8DAFBL&#10;AQItABQABgAIAAAAIQC2gziS/gAAAOEBAAATAAAAAAAAAAAAAAAAAAAAAABbQ29udGVudF9UeXBl&#10;c10ueG1sUEsBAi0AFAAGAAgAAAAhADj9If/WAAAAlAEAAAsAAAAAAAAAAAAAAAAALwEAAF9yZWxz&#10;Ly5yZWxzUEsBAi0AFAAGAAgAAAAhAF/mA7QrQwAAbWkGAA4AAAAAAAAAAAAAAAAALgIAAGRycy9l&#10;Mm9Eb2MueG1sUEsBAi0AFAAGAAgAAAAhAF3x+9ThAAAACwEAAA8AAAAAAAAAAAAAAAAAhUUAAGRy&#10;cy9kb3ducmV2LnhtbFBLBQYAAAAABAAEAPMAAACTRgAAAAA=&#10;" path="m,5217049l1035244,4263884r599829,-596016c1816573,3484726,1961186,3332643,2124243,3165031r523795,-538454l3122653,2138651r554419,-574400l4227197,998797,4720840,485691,5080223,115540,5189386,r63937,62036l5253323,119099r-54160,119035l5153691,348113r-38767,88045l5104737,528676r-26089,93841l5032845,741456r-49612,133929l4932374,990845r-65844,130369l4807390,1206443r-90615,78270l4626415,1330515r-224728,45472l4228772,1402658r-141879,49613l4006679,1500641r-110287,112892l3408796,2114465r-447508,477079l2709082,2851700v-100661,102677,-243400,229648,-351763,355903l2108419,3457492r-151814,154524l1836675,3767073r-122419,145050c1661662,3960660,1610144,4007416,1558380,4048206v-51764,40790,-70117,40265,-154711,108660l750881,4668415r18665,25090l38104,5254823,,5217049xe" fillcolor="#ffc000" strokecolor="#ffc000" strokeweight="1pt">
                <v:fill opacity="19789f"/>
                <v:stroke dashstyle="dash"/>
                <v:path arrowok="t" o:connecttype="custom" o:connectlocs="0,5217049;1035244,4263884;1635073,3667868;2124243,3165031;2648038,2626577;3122653,2138651;3677072,1564251;4227197,998797;4720840,485691;5080223,115540;5189386,0;5253323,62036;5253323,119099;5199163,238134;5153691,348113;5114924,436158;5104737,528676;5078648,622517;5032845,741456;4983233,875385;4932374,990845;4866530,1121214;4807390,1206443;4716775,1284713;4626415,1330515;4401687,1375987;4228772,1402658;4086893,1452271;4006679,1500641;3896392,1613533;3408796,2114465;2961288,2591544;2709082,2851700;2357319,3207603;2108419,3457492;1956605,3612016;1836675,3767073;1714256,3912123;1558380,4048206;1403669,4156866;750881,4668415;769546,4693505;38104,5254823;0,5217049" o:connectangles="0,0,0,0,0,0,0,0,0,0,0,0,0,0,0,0,0,0,0,0,0,0,0,0,0,0,0,0,0,0,0,0,0,0,0,0,0,0,0,0,0,0,0,0"/>
              </v:shape>
            </w:pict>
          </mc:Fallback>
        </mc:AlternateContent>
      </w:r>
      <w:r w:rsidR="00EE7070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1BE1126" wp14:editId="414BEAC4">
                <wp:simplePos x="0" y="0"/>
                <wp:positionH relativeFrom="column">
                  <wp:posOffset>3021330</wp:posOffset>
                </wp:positionH>
                <wp:positionV relativeFrom="paragraph">
                  <wp:posOffset>6724650</wp:posOffset>
                </wp:positionV>
                <wp:extent cx="253365" cy="188595"/>
                <wp:effectExtent l="0" t="0" r="13335" b="20955"/>
                <wp:wrapNone/>
                <wp:docPr id="75" name="Freeform: 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88595"/>
                        </a:xfrm>
                        <a:custGeom>
                          <a:avLst/>
                          <a:gdLst>
                            <a:gd name="connsiteX0" fmla="*/ 255270 w 270510"/>
                            <a:gd name="connsiteY0" fmla="*/ 144780 h 205740"/>
                            <a:gd name="connsiteX1" fmla="*/ 270510 w 270510"/>
                            <a:gd name="connsiteY1" fmla="*/ 51435 h 205740"/>
                            <a:gd name="connsiteX2" fmla="*/ 220980 w 270510"/>
                            <a:gd name="connsiteY2" fmla="*/ 0 h 205740"/>
                            <a:gd name="connsiteX3" fmla="*/ 22860 w 270510"/>
                            <a:gd name="connsiteY3" fmla="*/ 51435 h 205740"/>
                            <a:gd name="connsiteX4" fmla="*/ 0 w 270510"/>
                            <a:gd name="connsiteY4" fmla="*/ 205740 h 205740"/>
                            <a:gd name="connsiteX5" fmla="*/ 165735 w 270510"/>
                            <a:gd name="connsiteY5" fmla="*/ 78105 h 205740"/>
                            <a:gd name="connsiteX6" fmla="*/ 255270 w 270510"/>
                            <a:gd name="connsiteY6" fmla="*/ 144780 h 205740"/>
                            <a:gd name="connsiteX0" fmla="*/ 205740 w 270510"/>
                            <a:gd name="connsiteY0" fmla="*/ 53340 h 205740"/>
                            <a:gd name="connsiteX1" fmla="*/ 270510 w 270510"/>
                            <a:gd name="connsiteY1" fmla="*/ 51435 h 205740"/>
                            <a:gd name="connsiteX2" fmla="*/ 220980 w 270510"/>
                            <a:gd name="connsiteY2" fmla="*/ 0 h 205740"/>
                            <a:gd name="connsiteX3" fmla="*/ 22860 w 270510"/>
                            <a:gd name="connsiteY3" fmla="*/ 51435 h 205740"/>
                            <a:gd name="connsiteX4" fmla="*/ 0 w 270510"/>
                            <a:gd name="connsiteY4" fmla="*/ 205740 h 205740"/>
                            <a:gd name="connsiteX5" fmla="*/ 165735 w 270510"/>
                            <a:gd name="connsiteY5" fmla="*/ 78105 h 205740"/>
                            <a:gd name="connsiteX6" fmla="*/ 205740 w 270510"/>
                            <a:gd name="connsiteY6" fmla="*/ 53340 h 205740"/>
                            <a:gd name="connsiteX0" fmla="*/ 205740 w 253365"/>
                            <a:gd name="connsiteY0" fmla="*/ 53340 h 205740"/>
                            <a:gd name="connsiteX1" fmla="*/ 253365 w 253365"/>
                            <a:gd name="connsiteY1" fmla="*/ 32385 h 205740"/>
                            <a:gd name="connsiteX2" fmla="*/ 220980 w 253365"/>
                            <a:gd name="connsiteY2" fmla="*/ 0 h 205740"/>
                            <a:gd name="connsiteX3" fmla="*/ 22860 w 253365"/>
                            <a:gd name="connsiteY3" fmla="*/ 51435 h 205740"/>
                            <a:gd name="connsiteX4" fmla="*/ 0 w 253365"/>
                            <a:gd name="connsiteY4" fmla="*/ 205740 h 205740"/>
                            <a:gd name="connsiteX5" fmla="*/ 165735 w 253365"/>
                            <a:gd name="connsiteY5" fmla="*/ 78105 h 205740"/>
                            <a:gd name="connsiteX6" fmla="*/ 205740 w 253365"/>
                            <a:gd name="connsiteY6" fmla="*/ 53340 h 205740"/>
                            <a:gd name="connsiteX0" fmla="*/ 253365 w 253365"/>
                            <a:gd name="connsiteY0" fmla="*/ 76200 h 205740"/>
                            <a:gd name="connsiteX1" fmla="*/ 253365 w 253365"/>
                            <a:gd name="connsiteY1" fmla="*/ 32385 h 205740"/>
                            <a:gd name="connsiteX2" fmla="*/ 220980 w 253365"/>
                            <a:gd name="connsiteY2" fmla="*/ 0 h 205740"/>
                            <a:gd name="connsiteX3" fmla="*/ 22860 w 253365"/>
                            <a:gd name="connsiteY3" fmla="*/ 51435 h 205740"/>
                            <a:gd name="connsiteX4" fmla="*/ 0 w 253365"/>
                            <a:gd name="connsiteY4" fmla="*/ 205740 h 205740"/>
                            <a:gd name="connsiteX5" fmla="*/ 165735 w 253365"/>
                            <a:gd name="connsiteY5" fmla="*/ 78105 h 205740"/>
                            <a:gd name="connsiteX6" fmla="*/ 253365 w 253365"/>
                            <a:gd name="connsiteY6" fmla="*/ 76200 h 205740"/>
                            <a:gd name="connsiteX0" fmla="*/ 253365 w 262890"/>
                            <a:gd name="connsiteY0" fmla="*/ 76200 h 205740"/>
                            <a:gd name="connsiteX1" fmla="*/ 262890 w 262890"/>
                            <a:gd name="connsiteY1" fmla="*/ 49530 h 205740"/>
                            <a:gd name="connsiteX2" fmla="*/ 220980 w 262890"/>
                            <a:gd name="connsiteY2" fmla="*/ 0 h 205740"/>
                            <a:gd name="connsiteX3" fmla="*/ 22860 w 262890"/>
                            <a:gd name="connsiteY3" fmla="*/ 51435 h 205740"/>
                            <a:gd name="connsiteX4" fmla="*/ 0 w 262890"/>
                            <a:gd name="connsiteY4" fmla="*/ 205740 h 205740"/>
                            <a:gd name="connsiteX5" fmla="*/ 165735 w 262890"/>
                            <a:gd name="connsiteY5" fmla="*/ 78105 h 205740"/>
                            <a:gd name="connsiteX6" fmla="*/ 253365 w 262890"/>
                            <a:gd name="connsiteY6" fmla="*/ 76200 h 205740"/>
                            <a:gd name="connsiteX0" fmla="*/ 253365 w 262890"/>
                            <a:gd name="connsiteY0" fmla="*/ 32385 h 161925"/>
                            <a:gd name="connsiteX1" fmla="*/ 262890 w 262890"/>
                            <a:gd name="connsiteY1" fmla="*/ 5715 h 161925"/>
                            <a:gd name="connsiteX2" fmla="*/ 196215 w 262890"/>
                            <a:gd name="connsiteY2" fmla="*/ 0 h 161925"/>
                            <a:gd name="connsiteX3" fmla="*/ 22860 w 262890"/>
                            <a:gd name="connsiteY3" fmla="*/ 7620 h 161925"/>
                            <a:gd name="connsiteX4" fmla="*/ 0 w 262890"/>
                            <a:gd name="connsiteY4" fmla="*/ 161925 h 161925"/>
                            <a:gd name="connsiteX5" fmla="*/ 165735 w 262890"/>
                            <a:gd name="connsiteY5" fmla="*/ 34290 h 161925"/>
                            <a:gd name="connsiteX6" fmla="*/ 253365 w 262890"/>
                            <a:gd name="connsiteY6" fmla="*/ 32385 h 161925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22860 w 262890"/>
                            <a:gd name="connsiteY3" fmla="*/ 32385 h 186690"/>
                            <a:gd name="connsiteX4" fmla="*/ 0 w 262890"/>
                            <a:gd name="connsiteY4" fmla="*/ 186690 h 186690"/>
                            <a:gd name="connsiteX5" fmla="*/ 165735 w 262890"/>
                            <a:gd name="connsiteY5" fmla="*/ 5905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22860 w 262890"/>
                            <a:gd name="connsiteY3" fmla="*/ 32385 h 186690"/>
                            <a:gd name="connsiteX4" fmla="*/ 0 w 262890"/>
                            <a:gd name="connsiteY4" fmla="*/ 186690 h 186690"/>
                            <a:gd name="connsiteX5" fmla="*/ 160020 w 262890"/>
                            <a:gd name="connsiteY5" fmla="*/ 3619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22860 w 262890"/>
                            <a:gd name="connsiteY3" fmla="*/ 32385 h 186690"/>
                            <a:gd name="connsiteX4" fmla="*/ 0 w 262890"/>
                            <a:gd name="connsiteY4" fmla="*/ 186690 h 186690"/>
                            <a:gd name="connsiteX5" fmla="*/ 179070 w 262890"/>
                            <a:gd name="connsiteY5" fmla="*/ 2095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22860 w 262890"/>
                            <a:gd name="connsiteY3" fmla="*/ 32385 h 186690"/>
                            <a:gd name="connsiteX4" fmla="*/ 0 w 262890"/>
                            <a:gd name="connsiteY4" fmla="*/ 186690 h 186690"/>
                            <a:gd name="connsiteX5" fmla="*/ 165735 w 262890"/>
                            <a:gd name="connsiteY5" fmla="*/ 4762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34290 w 262890"/>
                            <a:gd name="connsiteY3" fmla="*/ 59055 h 186690"/>
                            <a:gd name="connsiteX4" fmla="*/ 0 w 262890"/>
                            <a:gd name="connsiteY4" fmla="*/ 186690 h 186690"/>
                            <a:gd name="connsiteX5" fmla="*/ 165735 w 262890"/>
                            <a:gd name="connsiteY5" fmla="*/ 4762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57150 h 186690"/>
                            <a:gd name="connsiteX1" fmla="*/ 262890 w 262890"/>
                            <a:gd name="connsiteY1" fmla="*/ 30480 h 186690"/>
                            <a:gd name="connsiteX2" fmla="*/ 234315 w 262890"/>
                            <a:gd name="connsiteY2" fmla="*/ 0 h 186690"/>
                            <a:gd name="connsiteX3" fmla="*/ 13335 w 262890"/>
                            <a:gd name="connsiteY3" fmla="*/ 38100 h 186690"/>
                            <a:gd name="connsiteX4" fmla="*/ 0 w 262890"/>
                            <a:gd name="connsiteY4" fmla="*/ 186690 h 186690"/>
                            <a:gd name="connsiteX5" fmla="*/ 165735 w 262890"/>
                            <a:gd name="connsiteY5" fmla="*/ 47625 h 186690"/>
                            <a:gd name="connsiteX6" fmla="*/ 253365 w 262890"/>
                            <a:gd name="connsiteY6" fmla="*/ 57150 h 186690"/>
                            <a:gd name="connsiteX0" fmla="*/ 253365 w 262890"/>
                            <a:gd name="connsiteY0" fmla="*/ 30480 h 160020"/>
                            <a:gd name="connsiteX1" fmla="*/ 262890 w 262890"/>
                            <a:gd name="connsiteY1" fmla="*/ 3810 h 160020"/>
                            <a:gd name="connsiteX2" fmla="*/ 220980 w 262890"/>
                            <a:gd name="connsiteY2" fmla="*/ 0 h 160020"/>
                            <a:gd name="connsiteX3" fmla="*/ 13335 w 262890"/>
                            <a:gd name="connsiteY3" fmla="*/ 11430 h 160020"/>
                            <a:gd name="connsiteX4" fmla="*/ 0 w 262890"/>
                            <a:gd name="connsiteY4" fmla="*/ 160020 h 160020"/>
                            <a:gd name="connsiteX5" fmla="*/ 165735 w 262890"/>
                            <a:gd name="connsiteY5" fmla="*/ 20955 h 160020"/>
                            <a:gd name="connsiteX6" fmla="*/ 253365 w 262890"/>
                            <a:gd name="connsiteY6" fmla="*/ 30480 h 160020"/>
                            <a:gd name="connsiteX0" fmla="*/ 253365 w 262890"/>
                            <a:gd name="connsiteY0" fmla="*/ 59055 h 188595"/>
                            <a:gd name="connsiteX1" fmla="*/ 262890 w 262890"/>
                            <a:gd name="connsiteY1" fmla="*/ 32385 h 188595"/>
                            <a:gd name="connsiteX2" fmla="*/ 226695 w 262890"/>
                            <a:gd name="connsiteY2" fmla="*/ 0 h 188595"/>
                            <a:gd name="connsiteX3" fmla="*/ 13335 w 262890"/>
                            <a:gd name="connsiteY3" fmla="*/ 40005 h 188595"/>
                            <a:gd name="connsiteX4" fmla="*/ 0 w 262890"/>
                            <a:gd name="connsiteY4" fmla="*/ 188595 h 188595"/>
                            <a:gd name="connsiteX5" fmla="*/ 165735 w 262890"/>
                            <a:gd name="connsiteY5" fmla="*/ 49530 h 188595"/>
                            <a:gd name="connsiteX6" fmla="*/ 253365 w 262890"/>
                            <a:gd name="connsiteY6" fmla="*/ 59055 h 188595"/>
                            <a:gd name="connsiteX0" fmla="*/ 253365 w 253365"/>
                            <a:gd name="connsiteY0" fmla="*/ 59055 h 188595"/>
                            <a:gd name="connsiteX1" fmla="*/ 222885 w 253365"/>
                            <a:gd name="connsiteY1" fmla="*/ 28575 h 188595"/>
                            <a:gd name="connsiteX2" fmla="*/ 226695 w 253365"/>
                            <a:gd name="connsiteY2" fmla="*/ 0 h 188595"/>
                            <a:gd name="connsiteX3" fmla="*/ 13335 w 253365"/>
                            <a:gd name="connsiteY3" fmla="*/ 40005 h 188595"/>
                            <a:gd name="connsiteX4" fmla="*/ 0 w 253365"/>
                            <a:gd name="connsiteY4" fmla="*/ 188595 h 188595"/>
                            <a:gd name="connsiteX5" fmla="*/ 165735 w 253365"/>
                            <a:gd name="connsiteY5" fmla="*/ 49530 h 188595"/>
                            <a:gd name="connsiteX6" fmla="*/ 253365 w 253365"/>
                            <a:gd name="connsiteY6" fmla="*/ 59055 h 188595"/>
                            <a:gd name="connsiteX0" fmla="*/ 253365 w 253365"/>
                            <a:gd name="connsiteY0" fmla="*/ 59055 h 188595"/>
                            <a:gd name="connsiteX1" fmla="*/ 253365 w 253365"/>
                            <a:gd name="connsiteY1" fmla="*/ 22860 h 188595"/>
                            <a:gd name="connsiteX2" fmla="*/ 226695 w 253365"/>
                            <a:gd name="connsiteY2" fmla="*/ 0 h 188595"/>
                            <a:gd name="connsiteX3" fmla="*/ 13335 w 253365"/>
                            <a:gd name="connsiteY3" fmla="*/ 40005 h 188595"/>
                            <a:gd name="connsiteX4" fmla="*/ 0 w 253365"/>
                            <a:gd name="connsiteY4" fmla="*/ 188595 h 188595"/>
                            <a:gd name="connsiteX5" fmla="*/ 165735 w 253365"/>
                            <a:gd name="connsiteY5" fmla="*/ 49530 h 188595"/>
                            <a:gd name="connsiteX6" fmla="*/ 253365 w 253365"/>
                            <a:gd name="connsiteY6" fmla="*/ 59055 h 188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3365" h="188595">
                              <a:moveTo>
                                <a:pt x="253365" y="59055"/>
                              </a:moveTo>
                              <a:lnTo>
                                <a:pt x="253365" y="22860"/>
                              </a:lnTo>
                              <a:lnTo>
                                <a:pt x="226695" y="0"/>
                              </a:lnTo>
                              <a:lnTo>
                                <a:pt x="13335" y="40005"/>
                              </a:lnTo>
                              <a:lnTo>
                                <a:pt x="0" y="188595"/>
                              </a:lnTo>
                              <a:lnTo>
                                <a:pt x="165735" y="49530"/>
                              </a:lnTo>
                              <a:lnTo>
                                <a:pt x="253365" y="59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2D7B" id="Freeform: Shape 75" o:spid="_x0000_s1026" style="position:absolute;margin-left:237.9pt;margin-top:529.5pt;width:19.95pt;height:14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NWwcAAAg1AAAOAAAAZHJzL2Uyb0RvYy54bWzsm91v2zYQwN8H7H8Q9Dhgtb79gTpF0CDD&#10;gKIt1g5tHxlZigVIokYycbK/fkdSH+fMIWWrLYrCL7Zk8e7I449Hij6+fPVQlc59xnhB67Xrv/Bc&#10;J6tTuinq27X798fr3xeuwwWpN6SkdbZ2HzPuvrr49ZeXu2aVBXRLy03GHFBS89WuWbtbIZrVbMbT&#10;bVYR/oI2WQ0Pc8oqIuCW3c42jOxAe1XOAs9LZjvKNg2jacY5/HqlH7oXSn+eZ6l4l+c8E065dqFu&#10;Qn0y9XkjP2cXL8nqlpFmW6RtNcgJtahIUYPRXtUVEcS5Y8X/VFVFyiinuXiR0mpG87xIM9UGaI3v&#10;PWnNhy1pMtUWcA5vejfxr6c2fXv/njnFZu3OY9epSQV9dM2yTHp85agKOPAE3LRr+ApKf2jes/aO&#10;w6Vs80POKvkNrXEelGsfe9dmD8JJ4ccgDsMELKTwyF8s4qXSORuE0zsu/sioUkTu33Che2YDV8qv&#10;m7ZyKa1rXojsM/RmXpXQWb/NnCCOg7nn7Bz4jP2uV5+KfMEifhTNF56zdQIvnkfPiXz2sRWl3GoF&#10;i8R+FMZWIwE2EnhLqJetKVjE3opwz8AisevHEuMaESEbdv24tO4Bq5eAnr7D/SSeg2NtXsIi84Xv&#10;2bsiQUZGUoVFRlKFQWxbb2sKFoGxFNk7HXOox4XVX1hkXK9jDoMzum3QehqrMIffB10V1Kz9jdEd&#10;BxXGcCBXB/fDjd+LuuOMYAz1xCFbYjSCRcIgXNhH+mFyjUawiH384RAaBG3QNerHEuOGHw6jKuga&#10;9ePSk4Ku0QqG/YSg25NrNDKRXKXbChWGfZ7ActM6R2EMz+SaFlaYxZ+E3HFQYXLHQYUxHKBKgsXy&#10;uWXrXswdZ2SPXKVbDg+jESwSLePQPjxwAB1WC0YjWMRuAEfQPuYa9WOJE2OuUT/mfFLMNVqZGHN7&#10;co1Gvju53UTuJ/4yUC+M8IL99K1u/xVNNeAocuO5LxcLZhuYQn+ZBCBiGx1YRIJrNoAxPB5cOcSt&#10;JjCJKuIaOxuX1lW3GsAQDqtcoxUsEkbB0t4KDOHIYIhFxiE1MeJKpFRLFknybIyeym3oRWr/wjca&#10;wRQGYRSeAq7RwDRw++4w2sAsHkmu0ivJNRrAGJ5Abrz0YhVDjEYwhieQOw6qM7ntlqB9/P2E5Hoe&#10;zAO2iQnDHsLMeibXOEXhVe455j6zx4MjtA61x8Xc+dLT+/fGrsDkwl7jOeaOfz87k/uNyO3/iBhN&#10;bgSr9XPMNbrrB4+5+k3FNs/i9cW4FSKOovZ5HJc+JeaeybW9FmAMdai1Lq6wyA8Yc/0w1H+bGocf&#10;JjeEv03ta2nM4plc42vgxDe0HqpELvbb/JWvvScmO11t95hs7G0t9H/9GsHCInYDGMPjwfUh9cJu&#10;YwK4qgOsXsJr1hO2FvplrrG7J24tjGNqIrjDFNhl/3yDzdxhP8lkBGMYBLBHd8Jubp/DdKgV08iN&#10;PE9lqgx5UodsTCBX1V29oJm8NJHc7h8hcysmkjsOqsPkGv9fxiLjjOCZP4AtfEhBgBWi0cieyCKe&#10;67cCU58cJtdoBIvoidxk4CC5Rv1Y4kRyjfox55qlE8k1WsGwTyHXaATDPg4qjOGwZ2w0gkXGGdnD&#10;UOk+jlyV2yLX0iawMIZDzDW2BIucyX1mqfflByAX0nhvu0Rdsu1yd9OHuk3ehSuHyIRwT+VIN5TL&#10;PGGcyQtZwd0t5C7AVg2oBCmZ+WsRBnixsH+UMBCGhYOjhCHwYeHwKGGIalg4OkoYuhwLd6nU4xwG&#10;QQgLJ9iy9nrbawyS52XafKnS5oXrQNo8cx1Im7+RMmTVECE7u7t0dkOa97bP8pZPK3qffaSqnJA9&#10;386Ksh4qQrVVGIqV9TPF1V/jbfGuUPfdaN1qPafa2IHUFei+dUH1RqHKqVnLqBRiKtR1CHDgp05Z&#10;990qVZsqWqvMiDFqfcYNnca0pDzTQ0F6Wo2J3uWyp1DGPKdlsbkuylI6mbPbm9clc+4J9N71Nawm&#10;9bgjZbMl+lfZ5K5ybXGlf09PWcsuTcJYi+89O2RD13WvWMO4uCJ8q63yR35FRe8TsCgPFehjBOpK&#10;PJaZbEFZ/5XlcCpBsqJChjoPkvWNImma1cLXj7Zkk2n9MW6VPEEiJVS7lEKpOQcf9bpbBV1JraTT&#10;rVvTlpeimTpO0gu3TjEJ9xLKMq1FL1wVNWWHWlZCq1rLunznJO0a6aUbunmEMxuM6sMsvEmvC3Dz&#10;G8LFe8LgQATQCidyxDv4yEsKXQjDT125zpayfw/9LsvDoRJ46jo7OA2zdvk/d4RlrlP+WcNxkyUk&#10;toNaoW6ieA47Dw7DT27wk/quek2BPYjNUDt1KcuLsrvMGa0+wcGdS2kVHpE6BdswBwgIMPrmtYB7&#10;eAQHUdLs8lJdw5EZGABv6g9NKpVLr0rAPj58Iqxx5OXaFXDi5C3tTs6QVXeWBAbMUFZK1vTyTtC8&#10;kAdNFIfar+0NHLdR4LRHg+R5HnyvSg0HmC7+AwAA//8DAFBLAwQUAAYACAAAACEAh+8Ye98AAAAN&#10;AQAADwAAAGRycy9kb3ducmV2LnhtbEyPwU7DMBBE70j8g7VI3KhTRIhJ41QIqRLH0iLUoxMvcdTY&#10;DrbThr9ne6LHnRnNvqnWsx3YCUPsvZOwXGTA0LVe966T8LnfPAhgMSmn1eAdSvjFCOv69qZSpfZn&#10;94GnXeoYlbhYKgkmpbHkPLYGrYoLP6Ij79sHqxKdoeM6qDOV24E/Ztkzt6p39MGoEd8MtsfdZCVs&#10;u60We518c5jE1+b9RxxMEFLe382vK2AJ5/Qfhgs+oUNNTI2fnI5skPBU5ISeyMjyF1pFkXyZF8Ca&#10;iyREAbyu+PWK+g8AAP//AwBQSwECLQAUAAYACAAAACEAtoM4kv4AAADhAQAAEwAAAAAAAAAAAAAA&#10;AAAAAAAAW0NvbnRlbnRfVHlwZXNdLnhtbFBLAQItABQABgAIAAAAIQA4/SH/1gAAAJQBAAALAAAA&#10;AAAAAAAAAAAAAC8BAABfcmVscy8ucmVsc1BLAQItABQABgAIAAAAIQAXaOBNWwcAAAg1AAAOAAAA&#10;AAAAAAAAAAAAAC4CAABkcnMvZTJvRG9jLnhtbFBLAQItABQABgAIAAAAIQCH7xh73wAAAA0BAAAP&#10;AAAAAAAAAAAAAAAAALUJAABkcnMvZG93bnJldi54bWxQSwUGAAAAAAQABADzAAAAwQoAAAAA&#10;" path="m253365,59055r,-36195l226695,,13335,40005,,188595,165735,49530r87630,9525xe" fillcolor="red" strokecolor="red" strokeweight=".5pt">
                <v:fill opacity="26214f"/>
                <v:stroke dashstyle="1 1"/>
                <v:path arrowok="t" o:connecttype="custom" o:connectlocs="253365,59055;253365,22860;226695,0;13335,40005;0,188595;165735,49530;253365,59055" o:connectangles="0,0,0,0,0,0,0"/>
              </v:shape>
            </w:pict>
          </mc:Fallback>
        </mc:AlternateContent>
      </w:r>
      <w:r w:rsidR="003B629D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E29600A" wp14:editId="1A4FB57A">
                <wp:simplePos x="0" y="0"/>
                <wp:positionH relativeFrom="column">
                  <wp:posOffset>3328035</wp:posOffset>
                </wp:positionH>
                <wp:positionV relativeFrom="paragraph">
                  <wp:posOffset>6682740</wp:posOffset>
                </wp:positionV>
                <wp:extent cx="97155" cy="112395"/>
                <wp:effectExtent l="0" t="0" r="17145" b="20955"/>
                <wp:wrapNone/>
                <wp:docPr id="73" name="Freeform: 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connsiteX0" fmla="*/ 97155 w 135255"/>
                            <a:gd name="connsiteY0" fmla="*/ 74295 h 142875"/>
                            <a:gd name="connsiteX1" fmla="*/ 28575 w 135255"/>
                            <a:gd name="connsiteY1" fmla="*/ 0 h 142875"/>
                            <a:gd name="connsiteX2" fmla="*/ 3810 w 135255"/>
                            <a:gd name="connsiteY2" fmla="*/ 20955 h 142875"/>
                            <a:gd name="connsiteX3" fmla="*/ 0 w 135255"/>
                            <a:gd name="connsiteY3" fmla="*/ 102870 h 142875"/>
                            <a:gd name="connsiteX4" fmla="*/ 81915 w 135255"/>
                            <a:gd name="connsiteY4" fmla="*/ 142875 h 142875"/>
                            <a:gd name="connsiteX5" fmla="*/ 135255 w 135255"/>
                            <a:gd name="connsiteY5" fmla="*/ 112395 h 142875"/>
                            <a:gd name="connsiteX6" fmla="*/ 45720 w 135255"/>
                            <a:gd name="connsiteY6" fmla="*/ 110490 h 142875"/>
                            <a:gd name="connsiteX7" fmla="*/ 97155 w 135255"/>
                            <a:gd name="connsiteY7" fmla="*/ 74295 h 142875"/>
                            <a:gd name="connsiteX0" fmla="*/ 97155 w 135255"/>
                            <a:gd name="connsiteY0" fmla="*/ 74295 h 186690"/>
                            <a:gd name="connsiteX1" fmla="*/ 28575 w 135255"/>
                            <a:gd name="connsiteY1" fmla="*/ 0 h 186690"/>
                            <a:gd name="connsiteX2" fmla="*/ 3810 w 135255"/>
                            <a:gd name="connsiteY2" fmla="*/ 20955 h 186690"/>
                            <a:gd name="connsiteX3" fmla="*/ 0 w 135255"/>
                            <a:gd name="connsiteY3" fmla="*/ 102870 h 186690"/>
                            <a:gd name="connsiteX4" fmla="*/ 20955 w 135255"/>
                            <a:gd name="connsiteY4" fmla="*/ 186690 h 186690"/>
                            <a:gd name="connsiteX5" fmla="*/ 135255 w 135255"/>
                            <a:gd name="connsiteY5" fmla="*/ 112395 h 186690"/>
                            <a:gd name="connsiteX6" fmla="*/ 45720 w 135255"/>
                            <a:gd name="connsiteY6" fmla="*/ 110490 h 186690"/>
                            <a:gd name="connsiteX7" fmla="*/ 97155 w 135255"/>
                            <a:gd name="connsiteY7" fmla="*/ 74295 h 186690"/>
                            <a:gd name="connsiteX0" fmla="*/ 97155 w 97155"/>
                            <a:gd name="connsiteY0" fmla="*/ 74295 h 186690"/>
                            <a:gd name="connsiteX1" fmla="*/ 28575 w 97155"/>
                            <a:gd name="connsiteY1" fmla="*/ 0 h 186690"/>
                            <a:gd name="connsiteX2" fmla="*/ 3810 w 97155"/>
                            <a:gd name="connsiteY2" fmla="*/ 20955 h 186690"/>
                            <a:gd name="connsiteX3" fmla="*/ 0 w 97155"/>
                            <a:gd name="connsiteY3" fmla="*/ 102870 h 186690"/>
                            <a:gd name="connsiteX4" fmla="*/ 20955 w 97155"/>
                            <a:gd name="connsiteY4" fmla="*/ 186690 h 186690"/>
                            <a:gd name="connsiteX5" fmla="*/ 68580 w 97155"/>
                            <a:gd name="connsiteY5" fmla="*/ 135255 h 186690"/>
                            <a:gd name="connsiteX6" fmla="*/ 45720 w 97155"/>
                            <a:gd name="connsiteY6" fmla="*/ 110490 h 186690"/>
                            <a:gd name="connsiteX7" fmla="*/ 97155 w 97155"/>
                            <a:gd name="connsiteY7" fmla="*/ 74295 h 186690"/>
                            <a:gd name="connsiteX0" fmla="*/ 97155 w 97155"/>
                            <a:gd name="connsiteY0" fmla="*/ 74295 h 186690"/>
                            <a:gd name="connsiteX1" fmla="*/ 28575 w 97155"/>
                            <a:gd name="connsiteY1" fmla="*/ 0 h 186690"/>
                            <a:gd name="connsiteX2" fmla="*/ 3810 w 97155"/>
                            <a:gd name="connsiteY2" fmla="*/ 20955 h 186690"/>
                            <a:gd name="connsiteX3" fmla="*/ 0 w 97155"/>
                            <a:gd name="connsiteY3" fmla="*/ 102870 h 186690"/>
                            <a:gd name="connsiteX4" fmla="*/ 20955 w 97155"/>
                            <a:gd name="connsiteY4" fmla="*/ 186690 h 186690"/>
                            <a:gd name="connsiteX5" fmla="*/ 68580 w 97155"/>
                            <a:gd name="connsiteY5" fmla="*/ 135255 h 186690"/>
                            <a:gd name="connsiteX6" fmla="*/ 85725 w 97155"/>
                            <a:gd name="connsiteY6" fmla="*/ 83820 h 186690"/>
                            <a:gd name="connsiteX7" fmla="*/ 97155 w 97155"/>
                            <a:gd name="connsiteY7" fmla="*/ 74295 h 186690"/>
                            <a:gd name="connsiteX0" fmla="*/ 97155 w 97155"/>
                            <a:gd name="connsiteY0" fmla="*/ 74295 h 186690"/>
                            <a:gd name="connsiteX1" fmla="*/ 28575 w 97155"/>
                            <a:gd name="connsiteY1" fmla="*/ 0 h 186690"/>
                            <a:gd name="connsiteX2" fmla="*/ 3810 w 97155"/>
                            <a:gd name="connsiteY2" fmla="*/ 20955 h 186690"/>
                            <a:gd name="connsiteX3" fmla="*/ 0 w 97155"/>
                            <a:gd name="connsiteY3" fmla="*/ 102870 h 186690"/>
                            <a:gd name="connsiteX4" fmla="*/ 20955 w 97155"/>
                            <a:gd name="connsiteY4" fmla="*/ 186690 h 186690"/>
                            <a:gd name="connsiteX5" fmla="*/ 97155 w 97155"/>
                            <a:gd name="connsiteY5" fmla="*/ 102870 h 186690"/>
                            <a:gd name="connsiteX6" fmla="*/ 85725 w 97155"/>
                            <a:gd name="connsiteY6" fmla="*/ 83820 h 186690"/>
                            <a:gd name="connsiteX7" fmla="*/ 97155 w 97155"/>
                            <a:gd name="connsiteY7" fmla="*/ 74295 h 186690"/>
                            <a:gd name="connsiteX0" fmla="*/ 97155 w 97155"/>
                            <a:gd name="connsiteY0" fmla="*/ 74295 h 102870"/>
                            <a:gd name="connsiteX1" fmla="*/ 28575 w 97155"/>
                            <a:gd name="connsiteY1" fmla="*/ 0 h 102870"/>
                            <a:gd name="connsiteX2" fmla="*/ 3810 w 97155"/>
                            <a:gd name="connsiteY2" fmla="*/ 20955 h 102870"/>
                            <a:gd name="connsiteX3" fmla="*/ 0 w 97155"/>
                            <a:gd name="connsiteY3" fmla="*/ 102870 h 102870"/>
                            <a:gd name="connsiteX4" fmla="*/ 47625 w 97155"/>
                            <a:gd name="connsiteY4" fmla="*/ 72390 h 102870"/>
                            <a:gd name="connsiteX5" fmla="*/ 97155 w 97155"/>
                            <a:gd name="connsiteY5" fmla="*/ 102870 h 102870"/>
                            <a:gd name="connsiteX6" fmla="*/ 85725 w 97155"/>
                            <a:gd name="connsiteY6" fmla="*/ 83820 h 102870"/>
                            <a:gd name="connsiteX7" fmla="*/ 97155 w 97155"/>
                            <a:gd name="connsiteY7" fmla="*/ 74295 h 102870"/>
                            <a:gd name="connsiteX0" fmla="*/ 97155 w 97155"/>
                            <a:gd name="connsiteY0" fmla="*/ 74295 h 112395"/>
                            <a:gd name="connsiteX1" fmla="*/ 28575 w 97155"/>
                            <a:gd name="connsiteY1" fmla="*/ 0 h 112395"/>
                            <a:gd name="connsiteX2" fmla="*/ 3810 w 97155"/>
                            <a:gd name="connsiteY2" fmla="*/ 20955 h 112395"/>
                            <a:gd name="connsiteX3" fmla="*/ 0 w 97155"/>
                            <a:gd name="connsiteY3" fmla="*/ 102870 h 112395"/>
                            <a:gd name="connsiteX4" fmla="*/ 97155 w 97155"/>
                            <a:gd name="connsiteY4" fmla="*/ 112395 h 112395"/>
                            <a:gd name="connsiteX5" fmla="*/ 97155 w 97155"/>
                            <a:gd name="connsiteY5" fmla="*/ 102870 h 112395"/>
                            <a:gd name="connsiteX6" fmla="*/ 85725 w 97155"/>
                            <a:gd name="connsiteY6" fmla="*/ 83820 h 112395"/>
                            <a:gd name="connsiteX7" fmla="*/ 97155 w 97155"/>
                            <a:gd name="connsiteY7" fmla="*/ 74295 h 112395"/>
                            <a:gd name="connsiteX0" fmla="*/ 97155 w 97155"/>
                            <a:gd name="connsiteY0" fmla="*/ 74295 h 112395"/>
                            <a:gd name="connsiteX1" fmla="*/ 28575 w 97155"/>
                            <a:gd name="connsiteY1" fmla="*/ 0 h 112395"/>
                            <a:gd name="connsiteX2" fmla="*/ 3810 w 97155"/>
                            <a:gd name="connsiteY2" fmla="*/ 20955 h 112395"/>
                            <a:gd name="connsiteX3" fmla="*/ 0 w 97155"/>
                            <a:gd name="connsiteY3" fmla="*/ 102870 h 112395"/>
                            <a:gd name="connsiteX4" fmla="*/ 49530 w 97155"/>
                            <a:gd name="connsiteY4" fmla="*/ 112395 h 112395"/>
                            <a:gd name="connsiteX5" fmla="*/ 97155 w 97155"/>
                            <a:gd name="connsiteY5" fmla="*/ 102870 h 112395"/>
                            <a:gd name="connsiteX6" fmla="*/ 85725 w 97155"/>
                            <a:gd name="connsiteY6" fmla="*/ 83820 h 112395"/>
                            <a:gd name="connsiteX7" fmla="*/ 97155 w 97155"/>
                            <a:gd name="connsiteY7" fmla="*/ 74295 h 112395"/>
                            <a:gd name="connsiteX0" fmla="*/ 97155 w 97155"/>
                            <a:gd name="connsiteY0" fmla="*/ 74295 h 112395"/>
                            <a:gd name="connsiteX1" fmla="*/ 28575 w 97155"/>
                            <a:gd name="connsiteY1" fmla="*/ 0 h 112395"/>
                            <a:gd name="connsiteX2" fmla="*/ 3810 w 97155"/>
                            <a:gd name="connsiteY2" fmla="*/ 20955 h 112395"/>
                            <a:gd name="connsiteX3" fmla="*/ 0 w 97155"/>
                            <a:gd name="connsiteY3" fmla="*/ 102870 h 112395"/>
                            <a:gd name="connsiteX4" fmla="*/ 49530 w 97155"/>
                            <a:gd name="connsiteY4" fmla="*/ 112395 h 112395"/>
                            <a:gd name="connsiteX5" fmla="*/ 38100 w 97155"/>
                            <a:gd name="connsiteY5" fmla="*/ 80010 h 112395"/>
                            <a:gd name="connsiteX6" fmla="*/ 85725 w 97155"/>
                            <a:gd name="connsiteY6" fmla="*/ 83820 h 112395"/>
                            <a:gd name="connsiteX7" fmla="*/ 97155 w 97155"/>
                            <a:gd name="connsiteY7" fmla="*/ 74295 h 112395"/>
                            <a:gd name="connsiteX0" fmla="*/ 97155 w 97155"/>
                            <a:gd name="connsiteY0" fmla="*/ 74295 h 112395"/>
                            <a:gd name="connsiteX1" fmla="*/ 28575 w 97155"/>
                            <a:gd name="connsiteY1" fmla="*/ 0 h 112395"/>
                            <a:gd name="connsiteX2" fmla="*/ 3810 w 97155"/>
                            <a:gd name="connsiteY2" fmla="*/ 20955 h 112395"/>
                            <a:gd name="connsiteX3" fmla="*/ 0 w 97155"/>
                            <a:gd name="connsiteY3" fmla="*/ 102870 h 112395"/>
                            <a:gd name="connsiteX4" fmla="*/ 49530 w 97155"/>
                            <a:gd name="connsiteY4" fmla="*/ 112395 h 112395"/>
                            <a:gd name="connsiteX5" fmla="*/ 97155 w 97155"/>
                            <a:gd name="connsiteY5" fmla="*/ 99060 h 112395"/>
                            <a:gd name="connsiteX6" fmla="*/ 85725 w 97155"/>
                            <a:gd name="connsiteY6" fmla="*/ 83820 h 112395"/>
                            <a:gd name="connsiteX7" fmla="*/ 97155 w 97155"/>
                            <a:gd name="connsiteY7" fmla="*/ 74295 h 112395"/>
                            <a:gd name="connsiteX0" fmla="*/ 97155 w 97155"/>
                            <a:gd name="connsiteY0" fmla="*/ 74295 h 112395"/>
                            <a:gd name="connsiteX1" fmla="*/ 28575 w 97155"/>
                            <a:gd name="connsiteY1" fmla="*/ 0 h 112395"/>
                            <a:gd name="connsiteX2" fmla="*/ 3810 w 97155"/>
                            <a:gd name="connsiteY2" fmla="*/ 20955 h 112395"/>
                            <a:gd name="connsiteX3" fmla="*/ 0 w 97155"/>
                            <a:gd name="connsiteY3" fmla="*/ 102870 h 112395"/>
                            <a:gd name="connsiteX4" fmla="*/ 81915 w 97155"/>
                            <a:gd name="connsiteY4" fmla="*/ 112395 h 112395"/>
                            <a:gd name="connsiteX5" fmla="*/ 97155 w 97155"/>
                            <a:gd name="connsiteY5" fmla="*/ 99060 h 112395"/>
                            <a:gd name="connsiteX6" fmla="*/ 85725 w 97155"/>
                            <a:gd name="connsiteY6" fmla="*/ 83820 h 112395"/>
                            <a:gd name="connsiteX7" fmla="*/ 97155 w 97155"/>
                            <a:gd name="connsiteY7" fmla="*/ 74295 h 112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7155" h="112395">
                              <a:moveTo>
                                <a:pt x="97155" y="74295"/>
                              </a:moveTo>
                              <a:lnTo>
                                <a:pt x="28575" y="0"/>
                              </a:lnTo>
                              <a:lnTo>
                                <a:pt x="3810" y="20955"/>
                              </a:lnTo>
                              <a:lnTo>
                                <a:pt x="0" y="102870"/>
                              </a:lnTo>
                              <a:lnTo>
                                <a:pt x="81915" y="112395"/>
                              </a:lnTo>
                              <a:lnTo>
                                <a:pt x="97155" y="99060"/>
                              </a:lnTo>
                              <a:lnTo>
                                <a:pt x="85725" y="83820"/>
                              </a:lnTo>
                              <a:lnTo>
                                <a:pt x="97155" y="74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5DB7" id="Freeform: Shape 73" o:spid="_x0000_s1026" style="position:absolute;margin-left:262.05pt;margin-top:526.2pt;width:7.65pt;height:8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nPPwYAAKIrAAAOAAAAZHJzL2Uyb0RvYy54bWzsWt9v2zYQfh+w/4HQ44DVkvzbiFMEDTIM&#10;KNpi7dDmkZGpWIAkaiQTJ/vrdzxK8qVxSScxiqF1HmLJvPuOPN5HUvJ38vquKtmtULqQ9TJKXsUR&#10;E3UmV0V9vYz+/nTx+yxi2vB6xUtZi2V0L3T0+vTXX042zUKkci3LlVAMQGq92DTLaG1MsxgMdLYW&#10;FdevZCNqaMylqriBW3U9WCm+AfSqHKRxPBlspFo1SmZCa/j23DVGp4if5yIz7/NcC8PKZQR9M/hf&#10;4f8r+39wesIX14o36yJru8Gf0YuKFzUE7aHOueHsRhWPoKoiU1LL3LzKZDWQeV5kAscAo0nir0bz&#10;cc0bgWOB5OimT5M+HGz27vaDYsVqGU2HEat5BXN0oYSwGV8w7ACDFkjTptELsP7YfFDtnYZLO+a7&#10;XFX2E0bD7jC1931qxZ1hGXw5nybjccQyaEmSdDgfW8jB1je70eYPIRGH377Vxk3MCq4wrau2b5ms&#10;a10Y8QUmM69KmKvfBgzB2YYlw3EKUVrXrzwuqcd0lM7HbM2SUTqbfsvjS0JipLPxdByMQT3iIH5K&#10;8IezJA7CU4c0no/DQ4BJ7dMUxqfWSQypCY9hRALMknkSzhH1cPkPJgoqpx+Fm+Rgqh64YMUFo0xI&#10;lNF4mobzRT2SJB7Nw/makiD71S312K9uaaXvF4N69DFmk8m8WyEf8Y9W+jO54cWnpf58bnhD0GoP&#10;zzW13nLDG4BWuqNraI2iHgli26r1BnlQ6LgAPpMb3ii00l/CDW8QWun71S312K9uaaV3MfDzSduG&#10;dxi7qOENQR1wBfHC72CGF53a95uGNwItdUsMLzw1fgEvvDFeSIvJbDwLjmMHj0LU20UK7ziow3a/&#10;8M4FrXDEDs0HdThSYufh8fJIie9BCTgxp/Y4uDclZsMZHLpCrKMFfmTE7oedL7TC2+OTdxqo/c+5&#10;SexVSg82if4BybuA0zX/Z2cEZuwbB62dT9vemn10bPLC0wp/NiO8EehJKHjcoMbbY5MXn56CRtNJ&#10;eG2lDlN46YJrqzcEre8XEMIb4zCE8IY4zBbhDXGY54j+VRi8OdzrEftphPDCH4QQ3gi0xp9JCC8+&#10;re+9qpU6uNeQ9rThjXEgRnhjHIYR3hCHYYQ3xJER+DrWm6PvyYjRfDwMsu7ICPoDgnd1pRTqH6y9&#10;s31kxM/HCHu0DLKObiqzGH74C25Dxy2C7cc5+lDQ/S7hpTV1CM/Dj3Vo+l9uEfN5PAlPxJEQR0I8&#10;fma6pAes7WO1d5emR6DuF2zvikEdvsdTxI9KCJB/XHcCD77uNB/ZXd2KPuCKcasjilFa00ht5SVU&#10;AQJqku4W5B1OUQJe9qV/wBlWfeqcPMkZNgHqnD7JGSqUOqO2BjKxX7eh9Kjz6EmR4dRBnTsJzn6R&#10;Yb2lzpMnRYajM3WeUmc39nbKFQi2rFSrRKmWiRhItVTEQKp1ZX34ouHGVkp3yTa9tGjdK4tsYyVv&#10;xSeJZsZWjSO07QUeI9oObK3KmlrjwQH73FVV1959NohqD3tohq/MW9DOpPt0ps7OLUleQ1yCEHT7&#10;YgJy1KF1nw51OyxcJPzA9ucYBMbfWby2W1yari52VkotHNvsfKCQq58YO59EzKVlWawuirK0c6HV&#10;9dWbUrFbDnN8cRHDH1Kbl82au29H+KUDb80R/wFOWduJnwzHzv1B264YLRztSqO0Oed67aLqe30u&#10;TZ8SiGjlbk7ghlfmvhR2BGX9l8hBLwcllWLXUako+kHxLBO1SVzTmq+Ewx/TUVlto/XAcSGgRc4h&#10;Rz12C9BZOpAO242mtbeuAoWOvXObFJ9z74GRZW1656qopdo1shJG1UZ29l2SXGpslq7k6h7UhEo6&#10;maVusosC0vyWa/OBK9DqAQlAK2rew7+8lDCFwFK8ithaqn93fW/tQe4IrRHbgE5zGel/brgSESv/&#10;rEEIOU9GI4A1eIPKFFg0aMsVbalvqjcSag+Wf+gdXoKzMmV3mStZfQZJ6ZmNCk28ziA2bDMGliF3&#10;88bAPTSBRDITZ2d4DWJOIMDb+mOTWXCbVVtgn+4+c9Uwe7mMDGgh38lO08kXncwRCLO1tZ61PLsx&#10;Mi+sBhLr0OW1vQEhKBZOK1q1SlN6j1Zbae3pfwAAAP//AwBQSwMEFAAGAAgAAAAhANC8wgviAAAA&#10;DQEAAA8AAABkcnMvZG93bnJldi54bWxMj8FOwzAQRO9I/IO1SNyondBSCHGqCClShThAaaUe3XhJ&#10;osZ2FLuN4evZnuA2uzOafZuvounZGUffOSshmQlgaGunO9tI2H5Wd4/AfFBWq95ZlPCNHlbF9VWu&#10;Mu0m+4HnTWgYlVifKQltCEPGua9bNMrP3ICWvC83GhVoHBuuRzVRuel5KsQDN6qzdKFVA760WB83&#10;JyMhlnHa/2zfut3+PV2Xx2FevVZrKW9vYvkMLGAMf2G44BM6FMR0cCerPeslLNJ5QlEyBElgFFnc&#10;P5E4XFZLkQAvcv7/i+IXAAD//wMAUEsBAi0AFAAGAAgAAAAhALaDOJL+AAAA4QEAABMAAAAAAAAA&#10;AAAAAAAAAAAAAFtDb250ZW50X1R5cGVzXS54bWxQSwECLQAUAAYACAAAACEAOP0h/9YAAACUAQAA&#10;CwAAAAAAAAAAAAAAAAAvAQAAX3JlbHMvLnJlbHNQSwECLQAUAAYACAAAACEAE3BZzz8GAACiKwAA&#10;DgAAAAAAAAAAAAAAAAAuAgAAZHJzL2Uyb0RvYy54bWxQSwECLQAUAAYACAAAACEA0LzCC+IAAAAN&#10;AQAADwAAAAAAAAAAAAAAAACZCAAAZHJzL2Rvd25yZXYueG1sUEsFBgAAAAAEAAQA8wAAAKgJAAAA&#10;AA==&#10;" path="m97155,74295l28575,,3810,20955,,102870r81915,9525l97155,99060,85725,83820,97155,74295xe" fillcolor="red" strokecolor="red" strokeweight=".5pt">
                <v:fill opacity="26214f"/>
                <v:stroke dashstyle="1 1"/>
                <v:path arrowok="t" o:connecttype="custom" o:connectlocs="97155,74295;28575,0;3810,20955;0,102870;81915,112395;97155,99060;85725,83820;97155,74295" o:connectangles="0,0,0,0,0,0,0,0"/>
              </v:shape>
            </w:pict>
          </mc:Fallback>
        </mc:AlternateContent>
      </w:r>
      <w:r w:rsidR="003B629D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5A2AEDC" wp14:editId="7EF1BF6A">
                <wp:simplePos x="0" y="0"/>
                <wp:positionH relativeFrom="column">
                  <wp:posOffset>3541396</wp:posOffset>
                </wp:positionH>
                <wp:positionV relativeFrom="paragraph">
                  <wp:posOffset>6412230</wp:posOffset>
                </wp:positionV>
                <wp:extent cx="232410" cy="163830"/>
                <wp:effectExtent l="0" t="0" r="15240" b="26670"/>
                <wp:wrapNone/>
                <wp:docPr id="72" name="Freeform: 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63830"/>
                        </a:xfrm>
                        <a:custGeom>
                          <a:avLst/>
                          <a:gdLst>
                            <a:gd name="connsiteX0" fmla="*/ 97155 w 274320"/>
                            <a:gd name="connsiteY0" fmla="*/ 180975 h 180975"/>
                            <a:gd name="connsiteX1" fmla="*/ 0 w 274320"/>
                            <a:gd name="connsiteY1" fmla="*/ 87630 h 180975"/>
                            <a:gd name="connsiteX2" fmla="*/ 59055 w 274320"/>
                            <a:gd name="connsiteY2" fmla="*/ 28575 h 180975"/>
                            <a:gd name="connsiteX3" fmla="*/ 238125 w 274320"/>
                            <a:gd name="connsiteY3" fmla="*/ 0 h 180975"/>
                            <a:gd name="connsiteX4" fmla="*/ 274320 w 274320"/>
                            <a:gd name="connsiteY4" fmla="*/ 40005 h 180975"/>
                            <a:gd name="connsiteX5" fmla="*/ 160020 w 274320"/>
                            <a:gd name="connsiteY5" fmla="*/ 129540 h 180975"/>
                            <a:gd name="connsiteX6" fmla="*/ 102870 w 274320"/>
                            <a:gd name="connsiteY6" fmla="*/ 64770 h 180975"/>
                            <a:gd name="connsiteX7" fmla="*/ 60960 w 274320"/>
                            <a:gd name="connsiteY7" fmla="*/ 91440 h 180975"/>
                            <a:gd name="connsiteX8" fmla="*/ 87630 w 274320"/>
                            <a:gd name="connsiteY8" fmla="*/ 129540 h 180975"/>
                            <a:gd name="connsiteX9" fmla="*/ 110490 w 274320"/>
                            <a:gd name="connsiteY9" fmla="*/ 106680 h 180975"/>
                            <a:gd name="connsiteX10" fmla="*/ 156210 w 274320"/>
                            <a:gd name="connsiteY10" fmla="*/ 179070 h 180975"/>
                            <a:gd name="connsiteX11" fmla="*/ 97155 w 274320"/>
                            <a:gd name="connsiteY11" fmla="*/ 180975 h 180975"/>
                            <a:gd name="connsiteX0" fmla="*/ 19050 w 274320"/>
                            <a:gd name="connsiteY0" fmla="*/ 167640 h 179070"/>
                            <a:gd name="connsiteX1" fmla="*/ 0 w 274320"/>
                            <a:gd name="connsiteY1" fmla="*/ 87630 h 179070"/>
                            <a:gd name="connsiteX2" fmla="*/ 59055 w 274320"/>
                            <a:gd name="connsiteY2" fmla="*/ 28575 h 179070"/>
                            <a:gd name="connsiteX3" fmla="*/ 238125 w 274320"/>
                            <a:gd name="connsiteY3" fmla="*/ 0 h 179070"/>
                            <a:gd name="connsiteX4" fmla="*/ 274320 w 274320"/>
                            <a:gd name="connsiteY4" fmla="*/ 40005 h 179070"/>
                            <a:gd name="connsiteX5" fmla="*/ 160020 w 274320"/>
                            <a:gd name="connsiteY5" fmla="*/ 129540 h 179070"/>
                            <a:gd name="connsiteX6" fmla="*/ 102870 w 274320"/>
                            <a:gd name="connsiteY6" fmla="*/ 64770 h 179070"/>
                            <a:gd name="connsiteX7" fmla="*/ 60960 w 274320"/>
                            <a:gd name="connsiteY7" fmla="*/ 91440 h 179070"/>
                            <a:gd name="connsiteX8" fmla="*/ 87630 w 274320"/>
                            <a:gd name="connsiteY8" fmla="*/ 129540 h 179070"/>
                            <a:gd name="connsiteX9" fmla="*/ 110490 w 274320"/>
                            <a:gd name="connsiteY9" fmla="*/ 106680 h 179070"/>
                            <a:gd name="connsiteX10" fmla="*/ 156210 w 274320"/>
                            <a:gd name="connsiteY10" fmla="*/ 179070 h 179070"/>
                            <a:gd name="connsiteX11" fmla="*/ 19050 w 274320"/>
                            <a:gd name="connsiteY11" fmla="*/ 167640 h 179070"/>
                            <a:gd name="connsiteX0" fmla="*/ 19050 w 274320"/>
                            <a:gd name="connsiteY0" fmla="*/ 167640 h 167640"/>
                            <a:gd name="connsiteX1" fmla="*/ 0 w 274320"/>
                            <a:gd name="connsiteY1" fmla="*/ 87630 h 167640"/>
                            <a:gd name="connsiteX2" fmla="*/ 59055 w 274320"/>
                            <a:gd name="connsiteY2" fmla="*/ 28575 h 167640"/>
                            <a:gd name="connsiteX3" fmla="*/ 238125 w 274320"/>
                            <a:gd name="connsiteY3" fmla="*/ 0 h 167640"/>
                            <a:gd name="connsiteX4" fmla="*/ 274320 w 274320"/>
                            <a:gd name="connsiteY4" fmla="*/ 40005 h 167640"/>
                            <a:gd name="connsiteX5" fmla="*/ 160020 w 274320"/>
                            <a:gd name="connsiteY5" fmla="*/ 129540 h 167640"/>
                            <a:gd name="connsiteX6" fmla="*/ 102870 w 274320"/>
                            <a:gd name="connsiteY6" fmla="*/ 64770 h 167640"/>
                            <a:gd name="connsiteX7" fmla="*/ 60960 w 274320"/>
                            <a:gd name="connsiteY7" fmla="*/ 91440 h 167640"/>
                            <a:gd name="connsiteX8" fmla="*/ 87630 w 274320"/>
                            <a:gd name="connsiteY8" fmla="*/ 129540 h 167640"/>
                            <a:gd name="connsiteX9" fmla="*/ 110490 w 274320"/>
                            <a:gd name="connsiteY9" fmla="*/ 106680 h 167640"/>
                            <a:gd name="connsiteX10" fmla="*/ 123825 w 274320"/>
                            <a:gd name="connsiteY10" fmla="*/ 144780 h 167640"/>
                            <a:gd name="connsiteX11" fmla="*/ 19050 w 274320"/>
                            <a:gd name="connsiteY11" fmla="*/ 167640 h 167640"/>
                            <a:gd name="connsiteX0" fmla="*/ 19050 w 274320"/>
                            <a:gd name="connsiteY0" fmla="*/ 167640 h 167640"/>
                            <a:gd name="connsiteX1" fmla="*/ 0 w 274320"/>
                            <a:gd name="connsiteY1" fmla="*/ 87630 h 167640"/>
                            <a:gd name="connsiteX2" fmla="*/ 59055 w 274320"/>
                            <a:gd name="connsiteY2" fmla="*/ 28575 h 167640"/>
                            <a:gd name="connsiteX3" fmla="*/ 238125 w 274320"/>
                            <a:gd name="connsiteY3" fmla="*/ 0 h 167640"/>
                            <a:gd name="connsiteX4" fmla="*/ 274320 w 274320"/>
                            <a:gd name="connsiteY4" fmla="*/ 40005 h 167640"/>
                            <a:gd name="connsiteX5" fmla="*/ 160020 w 274320"/>
                            <a:gd name="connsiteY5" fmla="*/ 129540 h 167640"/>
                            <a:gd name="connsiteX6" fmla="*/ 102870 w 274320"/>
                            <a:gd name="connsiteY6" fmla="*/ 64770 h 167640"/>
                            <a:gd name="connsiteX7" fmla="*/ 60960 w 274320"/>
                            <a:gd name="connsiteY7" fmla="*/ 91440 h 167640"/>
                            <a:gd name="connsiteX8" fmla="*/ 87630 w 274320"/>
                            <a:gd name="connsiteY8" fmla="*/ 129540 h 167640"/>
                            <a:gd name="connsiteX9" fmla="*/ 110490 w 274320"/>
                            <a:gd name="connsiteY9" fmla="*/ 106680 h 167640"/>
                            <a:gd name="connsiteX10" fmla="*/ 97155 w 274320"/>
                            <a:gd name="connsiteY10" fmla="*/ 131445 h 167640"/>
                            <a:gd name="connsiteX11" fmla="*/ 19050 w 274320"/>
                            <a:gd name="connsiteY11" fmla="*/ 167640 h 167640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60020 w 274320"/>
                            <a:gd name="connsiteY5" fmla="*/ 129540 h 241935"/>
                            <a:gd name="connsiteX6" fmla="*/ 102870 w 274320"/>
                            <a:gd name="connsiteY6" fmla="*/ 64770 h 241935"/>
                            <a:gd name="connsiteX7" fmla="*/ 60960 w 274320"/>
                            <a:gd name="connsiteY7" fmla="*/ 91440 h 241935"/>
                            <a:gd name="connsiteX8" fmla="*/ 87630 w 274320"/>
                            <a:gd name="connsiteY8" fmla="*/ 129540 h 241935"/>
                            <a:gd name="connsiteX9" fmla="*/ 110490 w 274320"/>
                            <a:gd name="connsiteY9" fmla="*/ 10668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60020 w 274320"/>
                            <a:gd name="connsiteY5" fmla="*/ 129540 h 241935"/>
                            <a:gd name="connsiteX6" fmla="*/ 102870 w 274320"/>
                            <a:gd name="connsiteY6" fmla="*/ 64770 h 241935"/>
                            <a:gd name="connsiteX7" fmla="*/ 60960 w 274320"/>
                            <a:gd name="connsiteY7" fmla="*/ 91440 h 241935"/>
                            <a:gd name="connsiteX8" fmla="*/ 87630 w 274320"/>
                            <a:gd name="connsiteY8" fmla="*/ 129540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60020 w 274320"/>
                            <a:gd name="connsiteY5" fmla="*/ 129540 h 241935"/>
                            <a:gd name="connsiteX6" fmla="*/ 102870 w 274320"/>
                            <a:gd name="connsiteY6" fmla="*/ 64770 h 241935"/>
                            <a:gd name="connsiteX7" fmla="*/ 60960 w 274320"/>
                            <a:gd name="connsiteY7" fmla="*/ 91440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60020 w 274320"/>
                            <a:gd name="connsiteY5" fmla="*/ 129540 h 241935"/>
                            <a:gd name="connsiteX6" fmla="*/ 102870 w 274320"/>
                            <a:gd name="connsiteY6" fmla="*/ 64770 h 241935"/>
                            <a:gd name="connsiteX7" fmla="*/ 38100 w 274320"/>
                            <a:gd name="connsiteY7" fmla="*/ 105298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60020 w 274320"/>
                            <a:gd name="connsiteY5" fmla="*/ 129540 h 241935"/>
                            <a:gd name="connsiteX6" fmla="*/ 104775 w 274320"/>
                            <a:gd name="connsiteY6" fmla="*/ 19050 h 241935"/>
                            <a:gd name="connsiteX7" fmla="*/ 38100 w 274320"/>
                            <a:gd name="connsiteY7" fmla="*/ 105298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73355 w 274320"/>
                            <a:gd name="connsiteY5" fmla="*/ 80010 h 241935"/>
                            <a:gd name="connsiteX6" fmla="*/ 104775 w 274320"/>
                            <a:gd name="connsiteY6" fmla="*/ 19050 h 241935"/>
                            <a:gd name="connsiteX7" fmla="*/ 38100 w 274320"/>
                            <a:gd name="connsiteY7" fmla="*/ 105298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50495 w 274320"/>
                            <a:gd name="connsiteY5" fmla="*/ 121920 h 241935"/>
                            <a:gd name="connsiteX6" fmla="*/ 104775 w 274320"/>
                            <a:gd name="connsiteY6" fmla="*/ 19050 h 241935"/>
                            <a:gd name="connsiteX7" fmla="*/ 38100 w 274320"/>
                            <a:gd name="connsiteY7" fmla="*/ 105298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74320"/>
                            <a:gd name="connsiteY0" fmla="*/ 167640 h 241935"/>
                            <a:gd name="connsiteX1" fmla="*/ 0 w 274320"/>
                            <a:gd name="connsiteY1" fmla="*/ 87630 h 241935"/>
                            <a:gd name="connsiteX2" fmla="*/ 59055 w 274320"/>
                            <a:gd name="connsiteY2" fmla="*/ 28575 h 241935"/>
                            <a:gd name="connsiteX3" fmla="*/ 238125 w 274320"/>
                            <a:gd name="connsiteY3" fmla="*/ 0 h 241935"/>
                            <a:gd name="connsiteX4" fmla="*/ 274320 w 274320"/>
                            <a:gd name="connsiteY4" fmla="*/ 40005 h 241935"/>
                            <a:gd name="connsiteX5" fmla="*/ 150495 w 274320"/>
                            <a:gd name="connsiteY5" fmla="*/ 121920 h 241935"/>
                            <a:gd name="connsiteX6" fmla="*/ 89535 w 274320"/>
                            <a:gd name="connsiteY6" fmla="*/ 53340 h 241935"/>
                            <a:gd name="connsiteX7" fmla="*/ 38100 w 274320"/>
                            <a:gd name="connsiteY7" fmla="*/ 105298 h 241935"/>
                            <a:gd name="connsiteX8" fmla="*/ 51435 w 274320"/>
                            <a:gd name="connsiteY8" fmla="*/ 154305 h 241935"/>
                            <a:gd name="connsiteX9" fmla="*/ 99060 w 274320"/>
                            <a:gd name="connsiteY9" fmla="*/ 201930 h 241935"/>
                            <a:gd name="connsiteX10" fmla="*/ 49530 w 274320"/>
                            <a:gd name="connsiteY10" fmla="*/ 241935 h 241935"/>
                            <a:gd name="connsiteX11" fmla="*/ 19050 w 274320"/>
                            <a:gd name="connsiteY11" fmla="*/ 167640 h 241935"/>
                            <a:gd name="connsiteX0" fmla="*/ 19050 w 238125"/>
                            <a:gd name="connsiteY0" fmla="*/ 167640 h 241935"/>
                            <a:gd name="connsiteX1" fmla="*/ 0 w 238125"/>
                            <a:gd name="connsiteY1" fmla="*/ 87630 h 241935"/>
                            <a:gd name="connsiteX2" fmla="*/ 59055 w 238125"/>
                            <a:gd name="connsiteY2" fmla="*/ 28575 h 241935"/>
                            <a:gd name="connsiteX3" fmla="*/ 238125 w 238125"/>
                            <a:gd name="connsiteY3" fmla="*/ 0 h 241935"/>
                            <a:gd name="connsiteX4" fmla="*/ 190500 w 238125"/>
                            <a:gd name="connsiteY4" fmla="*/ 45720 h 241935"/>
                            <a:gd name="connsiteX5" fmla="*/ 150495 w 238125"/>
                            <a:gd name="connsiteY5" fmla="*/ 121920 h 241935"/>
                            <a:gd name="connsiteX6" fmla="*/ 89535 w 238125"/>
                            <a:gd name="connsiteY6" fmla="*/ 53340 h 241935"/>
                            <a:gd name="connsiteX7" fmla="*/ 38100 w 238125"/>
                            <a:gd name="connsiteY7" fmla="*/ 105298 h 241935"/>
                            <a:gd name="connsiteX8" fmla="*/ 51435 w 238125"/>
                            <a:gd name="connsiteY8" fmla="*/ 154305 h 241935"/>
                            <a:gd name="connsiteX9" fmla="*/ 99060 w 238125"/>
                            <a:gd name="connsiteY9" fmla="*/ 201930 h 241935"/>
                            <a:gd name="connsiteX10" fmla="*/ 49530 w 238125"/>
                            <a:gd name="connsiteY10" fmla="*/ 241935 h 241935"/>
                            <a:gd name="connsiteX11" fmla="*/ 19050 w 238125"/>
                            <a:gd name="connsiteY11" fmla="*/ 167640 h 241935"/>
                            <a:gd name="connsiteX0" fmla="*/ 19050 w 190500"/>
                            <a:gd name="connsiteY0" fmla="*/ 179070 h 253365"/>
                            <a:gd name="connsiteX1" fmla="*/ 0 w 190500"/>
                            <a:gd name="connsiteY1" fmla="*/ 99060 h 253365"/>
                            <a:gd name="connsiteX2" fmla="*/ 59055 w 190500"/>
                            <a:gd name="connsiteY2" fmla="*/ 40005 h 253365"/>
                            <a:gd name="connsiteX3" fmla="*/ 140970 w 190500"/>
                            <a:gd name="connsiteY3" fmla="*/ 0 h 253365"/>
                            <a:gd name="connsiteX4" fmla="*/ 190500 w 190500"/>
                            <a:gd name="connsiteY4" fmla="*/ 57150 h 253365"/>
                            <a:gd name="connsiteX5" fmla="*/ 150495 w 190500"/>
                            <a:gd name="connsiteY5" fmla="*/ 133350 h 253365"/>
                            <a:gd name="connsiteX6" fmla="*/ 89535 w 190500"/>
                            <a:gd name="connsiteY6" fmla="*/ 64770 h 253365"/>
                            <a:gd name="connsiteX7" fmla="*/ 38100 w 190500"/>
                            <a:gd name="connsiteY7" fmla="*/ 116728 h 253365"/>
                            <a:gd name="connsiteX8" fmla="*/ 51435 w 190500"/>
                            <a:gd name="connsiteY8" fmla="*/ 165735 h 253365"/>
                            <a:gd name="connsiteX9" fmla="*/ 99060 w 190500"/>
                            <a:gd name="connsiteY9" fmla="*/ 213360 h 253365"/>
                            <a:gd name="connsiteX10" fmla="*/ 49530 w 190500"/>
                            <a:gd name="connsiteY10" fmla="*/ 253365 h 253365"/>
                            <a:gd name="connsiteX11" fmla="*/ 19050 w 190500"/>
                            <a:gd name="connsiteY11" fmla="*/ 179070 h 253365"/>
                            <a:gd name="connsiteX0" fmla="*/ 19050 w 247650"/>
                            <a:gd name="connsiteY0" fmla="*/ 179070 h 253365"/>
                            <a:gd name="connsiteX1" fmla="*/ 0 w 247650"/>
                            <a:gd name="connsiteY1" fmla="*/ 99060 h 253365"/>
                            <a:gd name="connsiteX2" fmla="*/ 59055 w 247650"/>
                            <a:gd name="connsiteY2" fmla="*/ 40005 h 253365"/>
                            <a:gd name="connsiteX3" fmla="*/ 140970 w 247650"/>
                            <a:gd name="connsiteY3" fmla="*/ 0 h 253365"/>
                            <a:gd name="connsiteX4" fmla="*/ 247650 w 247650"/>
                            <a:gd name="connsiteY4" fmla="*/ 41910 h 253365"/>
                            <a:gd name="connsiteX5" fmla="*/ 150495 w 247650"/>
                            <a:gd name="connsiteY5" fmla="*/ 133350 h 253365"/>
                            <a:gd name="connsiteX6" fmla="*/ 89535 w 247650"/>
                            <a:gd name="connsiteY6" fmla="*/ 64770 h 253365"/>
                            <a:gd name="connsiteX7" fmla="*/ 38100 w 247650"/>
                            <a:gd name="connsiteY7" fmla="*/ 116728 h 253365"/>
                            <a:gd name="connsiteX8" fmla="*/ 51435 w 247650"/>
                            <a:gd name="connsiteY8" fmla="*/ 165735 h 253365"/>
                            <a:gd name="connsiteX9" fmla="*/ 99060 w 247650"/>
                            <a:gd name="connsiteY9" fmla="*/ 213360 h 253365"/>
                            <a:gd name="connsiteX10" fmla="*/ 49530 w 247650"/>
                            <a:gd name="connsiteY10" fmla="*/ 253365 h 253365"/>
                            <a:gd name="connsiteX11" fmla="*/ 19050 w 247650"/>
                            <a:gd name="connsiteY11" fmla="*/ 179070 h 253365"/>
                            <a:gd name="connsiteX0" fmla="*/ 19050 w 247650"/>
                            <a:gd name="connsiteY0" fmla="*/ 148590 h 222885"/>
                            <a:gd name="connsiteX1" fmla="*/ 0 w 247650"/>
                            <a:gd name="connsiteY1" fmla="*/ 68580 h 222885"/>
                            <a:gd name="connsiteX2" fmla="*/ 59055 w 247650"/>
                            <a:gd name="connsiteY2" fmla="*/ 9525 h 222885"/>
                            <a:gd name="connsiteX3" fmla="*/ 236220 w 247650"/>
                            <a:gd name="connsiteY3" fmla="*/ 0 h 222885"/>
                            <a:gd name="connsiteX4" fmla="*/ 247650 w 247650"/>
                            <a:gd name="connsiteY4" fmla="*/ 11430 h 222885"/>
                            <a:gd name="connsiteX5" fmla="*/ 150495 w 247650"/>
                            <a:gd name="connsiteY5" fmla="*/ 102870 h 222885"/>
                            <a:gd name="connsiteX6" fmla="*/ 89535 w 247650"/>
                            <a:gd name="connsiteY6" fmla="*/ 34290 h 222885"/>
                            <a:gd name="connsiteX7" fmla="*/ 38100 w 247650"/>
                            <a:gd name="connsiteY7" fmla="*/ 86248 h 222885"/>
                            <a:gd name="connsiteX8" fmla="*/ 51435 w 247650"/>
                            <a:gd name="connsiteY8" fmla="*/ 135255 h 222885"/>
                            <a:gd name="connsiteX9" fmla="*/ 99060 w 247650"/>
                            <a:gd name="connsiteY9" fmla="*/ 182880 h 222885"/>
                            <a:gd name="connsiteX10" fmla="*/ 49530 w 247650"/>
                            <a:gd name="connsiteY10" fmla="*/ 222885 h 222885"/>
                            <a:gd name="connsiteX11" fmla="*/ 19050 w 247650"/>
                            <a:gd name="connsiteY11" fmla="*/ 148590 h 222885"/>
                            <a:gd name="connsiteX0" fmla="*/ 19050 w 247650"/>
                            <a:gd name="connsiteY0" fmla="*/ 148590 h 222885"/>
                            <a:gd name="connsiteX1" fmla="*/ 0 w 247650"/>
                            <a:gd name="connsiteY1" fmla="*/ 68580 h 222885"/>
                            <a:gd name="connsiteX2" fmla="*/ 116205 w 247650"/>
                            <a:gd name="connsiteY2" fmla="*/ 32385 h 222885"/>
                            <a:gd name="connsiteX3" fmla="*/ 236220 w 247650"/>
                            <a:gd name="connsiteY3" fmla="*/ 0 h 222885"/>
                            <a:gd name="connsiteX4" fmla="*/ 247650 w 247650"/>
                            <a:gd name="connsiteY4" fmla="*/ 11430 h 222885"/>
                            <a:gd name="connsiteX5" fmla="*/ 150495 w 247650"/>
                            <a:gd name="connsiteY5" fmla="*/ 102870 h 222885"/>
                            <a:gd name="connsiteX6" fmla="*/ 89535 w 247650"/>
                            <a:gd name="connsiteY6" fmla="*/ 34290 h 222885"/>
                            <a:gd name="connsiteX7" fmla="*/ 38100 w 247650"/>
                            <a:gd name="connsiteY7" fmla="*/ 86248 h 222885"/>
                            <a:gd name="connsiteX8" fmla="*/ 51435 w 247650"/>
                            <a:gd name="connsiteY8" fmla="*/ 135255 h 222885"/>
                            <a:gd name="connsiteX9" fmla="*/ 99060 w 247650"/>
                            <a:gd name="connsiteY9" fmla="*/ 182880 h 222885"/>
                            <a:gd name="connsiteX10" fmla="*/ 49530 w 247650"/>
                            <a:gd name="connsiteY10" fmla="*/ 222885 h 222885"/>
                            <a:gd name="connsiteX11" fmla="*/ 19050 w 247650"/>
                            <a:gd name="connsiteY11" fmla="*/ 148590 h 222885"/>
                            <a:gd name="connsiteX0" fmla="*/ 19050 w 247650"/>
                            <a:gd name="connsiteY0" fmla="*/ 148590 h 222885"/>
                            <a:gd name="connsiteX1" fmla="*/ 0 w 247650"/>
                            <a:gd name="connsiteY1" fmla="*/ 68580 h 222885"/>
                            <a:gd name="connsiteX2" fmla="*/ 60960 w 247650"/>
                            <a:gd name="connsiteY2" fmla="*/ 26670 h 222885"/>
                            <a:gd name="connsiteX3" fmla="*/ 236220 w 247650"/>
                            <a:gd name="connsiteY3" fmla="*/ 0 h 222885"/>
                            <a:gd name="connsiteX4" fmla="*/ 247650 w 247650"/>
                            <a:gd name="connsiteY4" fmla="*/ 11430 h 222885"/>
                            <a:gd name="connsiteX5" fmla="*/ 150495 w 247650"/>
                            <a:gd name="connsiteY5" fmla="*/ 102870 h 222885"/>
                            <a:gd name="connsiteX6" fmla="*/ 89535 w 247650"/>
                            <a:gd name="connsiteY6" fmla="*/ 34290 h 222885"/>
                            <a:gd name="connsiteX7" fmla="*/ 38100 w 247650"/>
                            <a:gd name="connsiteY7" fmla="*/ 86248 h 222885"/>
                            <a:gd name="connsiteX8" fmla="*/ 51435 w 247650"/>
                            <a:gd name="connsiteY8" fmla="*/ 135255 h 222885"/>
                            <a:gd name="connsiteX9" fmla="*/ 99060 w 247650"/>
                            <a:gd name="connsiteY9" fmla="*/ 182880 h 222885"/>
                            <a:gd name="connsiteX10" fmla="*/ 49530 w 247650"/>
                            <a:gd name="connsiteY10" fmla="*/ 222885 h 222885"/>
                            <a:gd name="connsiteX11" fmla="*/ 19050 w 247650"/>
                            <a:gd name="connsiteY11" fmla="*/ 148590 h 222885"/>
                            <a:gd name="connsiteX0" fmla="*/ 36195 w 264795"/>
                            <a:gd name="connsiteY0" fmla="*/ 148590 h 222885"/>
                            <a:gd name="connsiteX1" fmla="*/ 0 w 264795"/>
                            <a:gd name="connsiteY1" fmla="*/ 112395 h 222885"/>
                            <a:gd name="connsiteX2" fmla="*/ 78105 w 264795"/>
                            <a:gd name="connsiteY2" fmla="*/ 26670 h 222885"/>
                            <a:gd name="connsiteX3" fmla="*/ 253365 w 264795"/>
                            <a:gd name="connsiteY3" fmla="*/ 0 h 222885"/>
                            <a:gd name="connsiteX4" fmla="*/ 264795 w 264795"/>
                            <a:gd name="connsiteY4" fmla="*/ 11430 h 222885"/>
                            <a:gd name="connsiteX5" fmla="*/ 167640 w 264795"/>
                            <a:gd name="connsiteY5" fmla="*/ 102870 h 222885"/>
                            <a:gd name="connsiteX6" fmla="*/ 106680 w 264795"/>
                            <a:gd name="connsiteY6" fmla="*/ 34290 h 222885"/>
                            <a:gd name="connsiteX7" fmla="*/ 55245 w 264795"/>
                            <a:gd name="connsiteY7" fmla="*/ 86248 h 222885"/>
                            <a:gd name="connsiteX8" fmla="*/ 68580 w 264795"/>
                            <a:gd name="connsiteY8" fmla="*/ 135255 h 222885"/>
                            <a:gd name="connsiteX9" fmla="*/ 116205 w 264795"/>
                            <a:gd name="connsiteY9" fmla="*/ 182880 h 222885"/>
                            <a:gd name="connsiteX10" fmla="*/ 66675 w 264795"/>
                            <a:gd name="connsiteY10" fmla="*/ 222885 h 222885"/>
                            <a:gd name="connsiteX11" fmla="*/ 36195 w 264795"/>
                            <a:gd name="connsiteY11" fmla="*/ 148590 h 222885"/>
                            <a:gd name="connsiteX0" fmla="*/ 36195 w 264795"/>
                            <a:gd name="connsiteY0" fmla="*/ 148590 h 222885"/>
                            <a:gd name="connsiteX1" fmla="*/ 0 w 264795"/>
                            <a:gd name="connsiteY1" fmla="*/ 112395 h 222885"/>
                            <a:gd name="connsiteX2" fmla="*/ 78105 w 264795"/>
                            <a:gd name="connsiteY2" fmla="*/ 26670 h 222885"/>
                            <a:gd name="connsiteX3" fmla="*/ 253365 w 264795"/>
                            <a:gd name="connsiteY3" fmla="*/ 0 h 222885"/>
                            <a:gd name="connsiteX4" fmla="*/ 264795 w 264795"/>
                            <a:gd name="connsiteY4" fmla="*/ 11430 h 222885"/>
                            <a:gd name="connsiteX5" fmla="*/ 167640 w 264795"/>
                            <a:gd name="connsiteY5" fmla="*/ 102870 h 222885"/>
                            <a:gd name="connsiteX6" fmla="*/ 106680 w 264795"/>
                            <a:gd name="connsiteY6" fmla="*/ 34290 h 222885"/>
                            <a:gd name="connsiteX7" fmla="*/ 68580 w 264795"/>
                            <a:gd name="connsiteY7" fmla="*/ 86248 h 222885"/>
                            <a:gd name="connsiteX8" fmla="*/ 68580 w 264795"/>
                            <a:gd name="connsiteY8" fmla="*/ 135255 h 222885"/>
                            <a:gd name="connsiteX9" fmla="*/ 116205 w 264795"/>
                            <a:gd name="connsiteY9" fmla="*/ 182880 h 222885"/>
                            <a:gd name="connsiteX10" fmla="*/ 66675 w 264795"/>
                            <a:gd name="connsiteY10" fmla="*/ 222885 h 222885"/>
                            <a:gd name="connsiteX11" fmla="*/ 36195 w 264795"/>
                            <a:gd name="connsiteY11" fmla="*/ 148590 h 222885"/>
                            <a:gd name="connsiteX0" fmla="*/ 36195 w 264795"/>
                            <a:gd name="connsiteY0" fmla="*/ 148590 h 222885"/>
                            <a:gd name="connsiteX1" fmla="*/ 0 w 264795"/>
                            <a:gd name="connsiteY1" fmla="*/ 112395 h 222885"/>
                            <a:gd name="connsiteX2" fmla="*/ 78105 w 264795"/>
                            <a:gd name="connsiteY2" fmla="*/ 26670 h 222885"/>
                            <a:gd name="connsiteX3" fmla="*/ 253365 w 264795"/>
                            <a:gd name="connsiteY3" fmla="*/ 0 h 222885"/>
                            <a:gd name="connsiteX4" fmla="*/ 264795 w 264795"/>
                            <a:gd name="connsiteY4" fmla="*/ 11430 h 222885"/>
                            <a:gd name="connsiteX5" fmla="*/ 167640 w 264795"/>
                            <a:gd name="connsiteY5" fmla="*/ 102870 h 222885"/>
                            <a:gd name="connsiteX6" fmla="*/ 106680 w 264795"/>
                            <a:gd name="connsiteY6" fmla="*/ 34290 h 222885"/>
                            <a:gd name="connsiteX7" fmla="*/ 68580 w 264795"/>
                            <a:gd name="connsiteY7" fmla="*/ 86248 h 222885"/>
                            <a:gd name="connsiteX8" fmla="*/ 110490 w 264795"/>
                            <a:gd name="connsiteY8" fmla="*/ 123825 h 222885"/>
                            <a:gd name="connsiteX9" fmla="*/ 116205 w 264795"/>
                            <a:gd name="connsiteY9" fmla="*/ 182880 h 222885"/>
                            <a:gd name="connsiteX10" fmla="*/ 66675 w 264795"/>
                            <a:gd name="connsiteY10" fmla="*/ 222885 h 222885"/>
                            <a:gd name="connsiteX11" fmla="*/ 36195 w 264795"/>
                            <a:gd name="connsiteY11" fmla="*/ 148590 h 222885"/>
                            <a:gd name="connsiteX0" fmla="*/ 36195 w 264795"/>
                            <a:gd name="connsiteY0" fmla="*/ 148590 h 222885"/>
                            <a:gd name="connsiteX1" fmla="*/ 0 w 264795"/>
                            <a:gd name="connsiteY1" fmla="*/ 112395 h 222885"/>
                            <a:gd name="connsiteX2" fmla="*/ 78105 w 264795"/>
                            <a:gd name="connsiteY2" fmla="*/ 26670 h 222885"/>
                            <a:gd name="connsiteX3" fmla="*/ 253365 w 264795"/>
                            <a:gd name="connsiteY3" fmla="*/ 0 h 222885"/>
                            <a:gd name="connsiteX4" fmla="*/ 264795 w 264795"/>
                            <a:gd name="connsiteY4" fmla="*/ 11430 h 222885"/>
                            <a:gd name="connsiteX5" fmla="*/ 167640 w 264795"/>
                            <a:gd name="connsiteY5" fmla="*/ 102870 h 222885"/>
                            <a:gd name="connsiteX6" fmla="*/ 106680 w 264795"/>
                            <a:gd name="connsiteY6" fmla="*/ 34290 h 222885"/>
                            <a:gd name="connsiteX7" fmla="*/ 68580 w 264795"/>
                            <a:gd name="connsiteY7" fmla="*/ 86248 h 222885"/>
                            <a:gd name="connsiteX8" fmla="*/ 110490 w 264795"/>
                            <a:gd name="connsiteY8" fmla="*/ 123825 h 222885"/>
                            <a:gd name="connsiteX9" fmla="*/ 140970 w 264795"/>
                            <a:gd name="connsiteY9" fmla="*/ 112395 h 222885"/>
                            <a:gd name="connsiteX10" fmla="*/ 66675 w 264795"/>
                            <a:gd name="connsiteY10" fmla="*/ 222885 h 222885"/>
                            <a:gd name="connsiteX11" fmla="*/ 36195 w 264795"/>
                            <a:gd name="connsiteY11" fmla="*/ 148590 h 222885"/>
                            <a:gd name="connsiteX0" fmla="*/ 36195 w 264795"/>
                            <a:gd name="connsiteY0" fmla="*/ 148590 h 148590"/>
                            <a:gd name="connsiteX1" fmla="*/ 0 w 264795"/>
                            <a:gd name="connsiteY1" fmla="*/ 112395 h 148590"/>
                            <a:gd name="connsiteX2" fmla="*/ 78105 w 264795"/>
                            <a:gd name="connsiteY2" fmla="*/ 26670 h 148590"/>
                            <a:gd name="connsiteX3" fmla="*/ 253365 w 264795"/>
                            <a:gd name="connsiteY3" fmla="*/ 0 h 148590"/>
                            <a:gd name="connsiteX4" fmla="*/ 264795 w 264795"/>
                            <a:gd name="connsiteY4" fmla="*/ 11430 h 148590"/>
                            <a:gd name="connsiteX5" fmla="*/ 167640 w 264795"/>
                            <a:gd name="connsiteY5" fmla="*/ 102870 h 148590"/>
                            <a:gd name="connsiteX6" fmla="*/ 106680 w 264795"/>
                            <a:gd name="connsiteY6" fmla="*/ 34290 h 148590"/>
                            <a:gd name="connsiteX7" fmla="*/ 68580 w 264795"/>
                            <a:gd name="connsiteY7" fmla="*/ 86248 h 148590"/>
                            <a:gd name="connsiteX8" fmla="*/ 110490 w 264795"/>
                            <a:gd name="connsiteY8" fmla="*/ 123825 h 148590"/>
                            <a:gd name="connsiteX9" fmla="*/ 140970 w 264795"/>
                            <a:gd name="connsiteY9" fmla="*/ 112395 h 148590"/>
                            <a:gd name="connsiteX10" fmla="*/ 148590 w 264795"/>
                            <a:gd name="connsiteY10" fmla="*/ 129540 h 148590"/>
                            <a:gd name="connsiteX11" fmla="*/ 36195 w 264795"/>
                            <a:gd name="connsiteY11" fmla="*/ 148590 h 148590"/>
                            <a:gd name="connsiteX0" fmla="*/ 83820 w 264795"/>
                            <a:gd name="connsiteY0" fmla="*/ 192405 h 192405"/>
                            <a:gd name="connsiteX1" fmla="*/ 0 w 264795"/>
                            <a:gd name="connsiteY1" fmla="*/ 112395 h 192405"/>
                            <a:gd name="connsiteX2" fmla="*/ 78105 w 264795"/>
                            <a:gd name="connsiteY2" fmla="*/ 26670 h 192405"/>
                            <a:gd name="connsiteX3" fmla="*/ 253365 w 264795"/>
                            <a:gd name="connsiteY3" fmla="*/ 0 h 192405"/>
                            <a:gd name="connsiteX4" fmla="*/ 264795 w 264795"/>
                            <a:gd name="connsiteY4" fmla="*/ 11430 h 192405"/>
                            <a:gd name="connsiteX5" fmla="*/ 167640 w 264795"/>
                            <a:gd name="connsiteY5" fmla="*/ 102870 h 192405"/>
                            <a:gd name="connsiteX6" fmla="*/ 106680 w 264795"/>
                            <a:gd name="connsiteY6" fmla="*/ 34290 h 192405"/>
                            <a:gd name="connsiteX7" fmla="*/ 68580 w 264795"/>
                            <a:gd name="connsiteY7" fmla="*/ 86248 h 192405"/>
                            <a:gd name="connsiteX8" fmla="*/ 110490 w 264795"/>
                            <a:gd name="connsiteY8" fmla="*/ 123825 h 192405"/>
                            <a:gd name="connsiteX9" fmla="*/ 140970 w 264795"/>
                            <a:gd name="connsiteY9" fmla="*/ 112395 h 192405"/>
                            <a:gd name="connsiteX10" fmla="*/ 148590 w 264795"/>
                            <a:gd name="connsiteY10" fmla="*/ 129540 h 192405"/>
                            <a:gd name="connsiteX11" fmla="*/ 83820 w 264795"/>
                            <a:gd name="connsiteY11" fmla="*/ 192405 h 192405"/>
                            <a:gd name="connsiteX0" fmla="*/ 83820 w 264795"/>
                            <a:gd name="connsiteY0" fmla="*/ 192405 h 192405"/>
                            <a:gd name="connsiteX1" fmla="*/ 0 w 264795"/>
                            <a:gd name="connsiteY1" fmla="*/ 112395 h 192405"/>
                            <a:gd name="connsiteX2" fmla="*/ 78105 w 264795"/>
                            <a:gd name="connsiteY2" fmla="*/ 26670 h 192405"/>
                            <a:gd name="connsiteX3" fmla="*/ 253365 w 264795"/>
                            <a:gd name="connsiteY3" fmla="*/ 0 h 192405"/>
                            <a:gd name="connsiteX4" fmla="*/ 264795 w 264795"/>
                            <a:gd name="connsiteY4" fmla="*/ 11430 h 192405"/>
                            <a:gd name="connsiteX5" fmla="*/ 167640 w 264795"/>
                            <a:gd name="connsiteY5" fmla="*/ 102870 h 192405"/>
                            <a:gd name="connsiteX6" fmla="*/ 106680 w 264795"/>
                            <a:gd name="connsiteY6" fmla="*/ 34290 h 192405"/>
                            <a:gd name="connsiteX7" fmla="*/ 68580 w 264795"/>
                            <a:gd name="connsiteY7" fmla="*/ 86248 h 192405"/>
                            <a:gd name="connsiteX8" fmla="*/ 110490 w 264795"/>
                            <a:gd name="connsiteY8" fmla="*/ 123825 h 192405"/>
                            <a:gd name="connsiteX9" fmla="*/ 133350 w 264795"/>
                            <a:gd name="connsiteY9" fmla="*/ 112395 h 192405"/>
                            <a:gd name="connsiteX10" fmla="*/ 148590 w 264795"/>
                            <a:gd name="connsiteY10" fmla="*/ 129540 h 192405"/>
                            <a:gd name="connsiteX11" fmla="*/ 83820 w 264795"/>
                            <a:gd name="connsiteY11" fmla="*/ 192405 h 192405"/>
                            <a:gd name="connsiteX0" fmla="*/ 83820 w 264795"/>
                            <a:gd name="connsiteY0" fmla="*/ 192405 h 192405"/>
                            <a:gd name="connsiteX1" fmla="*/ 0 w 264795"/>
                            <a:gd name="connsiteY1" fmla="*/ 112395 h 192405"/>
                            <a:gd name="connsiteX2" fmla="*/ 78105 w 264795"/>
                            <a:gd name="connsiteY2" fmla="*/ 26670 h 192405"/>
                            <a:gd name="connsiteX3" fmla="*/ 253365 w 264795"/>
                            <a:gd name="connsiteY3" fmla="*/ 0 h 192405"/>
                            <a:gd name="connsiteX4" fmla="*/ 264795 w 264795"/>
                            <a:gd name="connsiteY4" fmla="*/ 11430 h 192405"/>
                            <a:gd name="connsiteX5" fmla="*/ 167640 w 264795"/>
                            <a:gd name="connsiteY5" fmla="*/ 102870 h 192405"/>
                            <a:gd name="connsiteX6" fmla="*/ 106680 w 264795"/>
                            <a:gd name="connsiteY6" fmla="*/ 34290 h 192405"/>
                            <a:gd name="connsiteX7" fmla="*/ 68580 w 264795"/>
                            <a:gd name="connsiteY7" fmla="*/ 86248 h 192405"/>
                            <a:gd name="connsiteX8" fmla="*/ 116205 w 264795"/>
                            <a:gd name="connsiteY8" fmla="*/ 133350 h 192405"/>
                            <a:gd name="connsiteX9" fmla="*/ 133350 w 264795"/>
                            <a:gd name="connsiteY9" fmla="*/ 112395 h 192405"/>
                            <a:gd name="connsiteX10" fmla="*/ 148590 w 264795"/>
                            <a:gd name="connsiteY10" fmla="*/ 129540 h 192405"/>
                            <a:gd name="connsiteX11" fmla="*/ 83820 w 264795"/>
                            <a:gd name="connsiteY11" fmla="*/ 192405 h 192405"/>
                            <a:gd name="connsiteX0" fmla="*/ 83820 w 264795"/>
                            <a:gd name="connsiteY0" fmla="*/ 192405 h 192405"/>
                            <a:gd name="connsiteX1" fmla="*/ 0 w 264795"/>
                            <a:gd name="connsiteY1" fmla="*/ 112395 h 192405"/>
                            <a:gd name="connsiteX2" fmla="*/ 78105 w 264795"/>
                            <a:gd name="connsiteY2" fmla="*/ 26670 h 192405"/>
                            <a:gd name="connsiteX3" fmla="*/ 253365 w 264795"/>
                            <a:gd name="connsiteY3" fmla="*/ 0 h 192405"/>
                            <a:gd name="connsiteX4" fmla="*/ 264795 w 264795"/>
                            <a:gd name="connsiteY4" fmla="*/ 11430 h 192405"/>
                            <a:gd name="connsiteX5" fmla="*/ 167640 w 264795"/>
                            <a:gd name="connsiteY5" fmla="*/ 102870 h 192405"/>
                            <a:gd name="connsiteX6" fmla="*/ 110490 w 264795"/>
                            <a:gd name="connsiteY6" fmla="*/ 45720 h 192405"/>
                            <a:gd name="connsiteX7" fmla="*/ 68580 w 264795"/>
                            <a:gd name="connsiteY7" fmla="*/ 86248 h 192405"/>
                            <a:gd name="connsiteX8" fmla="*/ 116205 w 264795"/>
                            <a:gd name="connsiteY8" fmla="*/ 133350 h 192405"/>
                            <a:gd name="connsiteX9" fmla="*/ 133350 w 264795"/>
                            <a:gd name="connsiteY9" fmla="*/ 112395 h 192405"/>
                            <a:gd name="connsiteX10" fmla="*/ 148590 w 264795"/>
                            <a:gd name="connsiteY10" fmla="*/ 129540 h 192405"/>
                            <a:gd name="connsiteX11" fmla="*/ 83820 w 264795"/>
                            <a:gd name="connsiteY11" fmla="*/ 192405 h 192405"/>
                            <a:gd name="connsiteX0" fmla="*/ 114300 w 264795"/>
                            <a:gd name="connsiteY0" fmla="*/ 163830 h 163830"/>
                            <a:gd name="connsiteX1" fmla="*/ 0 w 264795"/>
                            <a:gd name="connsiteY1" fmla="*/ 112395 h 163830"/>
                            <a:gd name="connsiteX2" fmla="*/ 78105 w 264795"/>
                            <a:gd name="connsiteY2" fmla="*/ 26670 h 163830"/>
                            <a:gd name="connsiteX3" fmla="*/ 253365 w 264795"/>
                            <a:gd name="connsiteY3" fmla="*/ 0 h 163830"/>
                            <a:gd name="connsiteX4" fmla="*/ 264795 w 264795"/>
                            <a:gd name="connsiteY4" fmla="*/ 11430 h 163830"/>
                            <a:gd name="connsiteX5" fmla="*/ 167640 w 264795"/>
                            <a:gd name="connsiteY5" fmla="*/ 102870 h 163830"/>
                            <a:gd name="connsiteX6" fmla="*/ 110490 w 264795"/>
                            <a:gd name="connsiteY6" fmla="*/ 45720 h 163830"/>
                            <a:gd name="connsiteX7" fmla="*/ 68580 w 264795"/>
                            <a:gd name="connsiteY7" fmla="*/ 86248 h 163830"/>
                            <a:gd name="connsiteX8" fmla="*/ 116205 w 264795"/>
                            <a:gd name="connsiteY8" fmla="*/ 133350 h 163830"/>
                            <a:gd name="connsiteX9" fmla="*/ 133350 w 264795"/>
                            <a:gd name="connsiteY9" fmla="*/ 112395 h 163830"/>
                            <a:gd name="connsiteX10" fmla="*/ 148590 w 264795"/>
                            <a:gd name="connsiteY10" fmla="*/ 129540 h 163830"/>
                            <a:gd name="connsiteX11" fmla="*/ 114300 w 264795"/>
                            <a:gd name="connsiteY11" fmla="*/ 163830 h 163830"/>
                            <a:gd name="connsiteX0" fmla="*/ 81915 w 232410"/>
                            <a:gd name="connsiteY0" fmla="*/ 163830 h 163830"/>
                            <a:gd name="connsiteX1" fmla="*/ 0 w 232410"/>
                            <a:gd name="connsiteY1" fmla="*/ 78105 h 163830"/>
                            <a:gd name="connsiteX2" fmla="*/ 45720 w 232410"/>
                            <a:gd name="connsiteY2" fmla="*/ 26670 h 163830"/>
                            <a:gd name="connsiteX3" fmla="*/ 220980 w 232410"/>
                            <a:gd name="connsiteY3" fmla="*/ 0 h 163830"/>
                            <a:gd name="connsiteX4" fmla="*/ 232410 w 232410"/>
                            <a:gd name="connsiteY4" fmla="*/ 11430 h 163830"/>
                            <a:gd name="connsiteX5" fmla="*/ 135255 w 232410"/>
                            <a:gd name="connsiteY5" fmla="*/ 102870 h 163830"/>
                            <a:gd name="connsiteX6" fmla="*/ 78105 w 232410"/>
                            <a:gd name="connsiteY6" fmla="*/ 45720 h 163830"/>
                            <a:gd name="connsiteX7" fmla="*/ 36195 w 232410"/>
                            <a:gd name="connsiteY7" fmla="*/ 86248 h 163830"/>
                            <a:gd name="connsiteX8" fmla="*/ 83820 w 232410"/>
                            <a:gd name="connsiteY8" fmla="*/ 133350 h 163830"/>
                            <a:gd name="connsiteX9" fmla="*/ 100965 w 232410"/>
                            <a:gd name="connsiteY9" fmla="*/ 112395 h 163830"/>
                            <a:gd name="connsiteX10" fmla="*/ 116205 w 232410"/>
                            <a:gd name="connsiteY10" fmla="*/ 129540 h 163830"/>
                            <a:gd name="connsiteX11" fmla="*/ 81915 w 232410"/>
                            <a:gd name="connsiteY11" fmla="*/ 163830 h 163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32410" h="163830">
                              <a:moveTo>
                                <a:pt x="81915" y="163830"/>
                              </a:moveTo>
                              <a:lnTo>
                                <a:pt x="0" y="78105"/>
                              </a:lnTo>
                              <a:lnTo>
                                <a:pt x="45720" y="26670"/>
                              </a:lnTo>
                              <a:lnTo>
                                <a:pt x="220980" y="0"/>
                              </a:lnTo>
                              <a:lnTo>
                                <a:pt x="232410" y="11430"/>
                              </a:lnTo>
                              <a:lnTo>
                                <a:pt x="135255" y="102870"/>
                              </a:lnTo>
                              <a:lnTo>
                                <a:pt x="78105" y="45720"/>
                              </a:lnTo>
                              <a:lnTo>
                                <a:pt x="36195" y="86248"/>
                              </a:lnTo>
                              <a:lnTo>
                                <a:pt x="83820" y="133350"/>
                              </a:lnTo>
                              <a:lnTo>
                                <a:pt x="100965" y="112395"/>
                              </a:lnTo>
                              <a:lnTo>
                                <a:pt x="116205" y="129540"/>
                              </a:lnTo>
                              <a:lnTo>
                                <a:pt x="81915" y="163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9A72" id="Freeform: Shape 72" o:spid="_x0000_s1026" style="position:absolute;margin-left:278.85pt;margin-top:504.9pt;width:18.3pt;height:12.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C4Qw0AAEqUAAAOAAAAZHJzL2Uyb0RvYy54bWzsnVuP27oRx98L9DsIeizQWBdLthbxHgQJ&#10;9qBAcE7QpDjJo1aW1wZkyZW0t376DklRO5OTHdK2Ng1S5mEjWxz+xduPw4vo17887Cvvrmy7XVOv&#10;/PBV4HtlXTTrXX2z8v/16ervS9/r+rxe51VTlyv/sez8Xy7/+pfX94eLMmq2TbUuWw8iqbuL+8PK&#10;3/b94WI264ptuc+7V82hrOHmpmn3eQ8f25vZus3vIfZ9NYuCIJ3dN+360DZF2XXw7Tt107+U8W82&#10;ZdH/vtl0Ze9VKx+erZd/W/n3WvydXb7OL27a/LDdFcNj5Cc8xT7f1SA6RvUu73Pvtt39Kar9rmib&#10;rtn0r4pmP2s2m11RyjRAasLgq9R83OaHUqYFMqc7jNnUTRdt8dvdh9bbrVf+IvK9Ot9DGV21ZSly&#10;/MKTD+DBHcim+0N3AaE/Hj60w6cOLkWaHzbtXvwPqfEeZNY+jllbPvReAV9GcTQPoQAKuBWm8TKW&#10;WT97Mi5uu/7XspER5Xfvu16VzBquZL6uh4crmrrudn35GSLb7CsorL/NvGwRJol370WLeRzpQv3a&#10;4gu2CJdBtki8racuhnrwtcnnEIkERgEcerlI48AYP+T5mIgkCywSgS2iZWKRhhhpRPEyjMw5hU3M&#10;iZhjAVkCxpzCJvMgCMwlkSCRMA2CyFwcxCTKkrk5KSlWCaLlwqyCTdL5AixMlWqBRNIgS80a2CIL&#10;5xYJAeyOFUtVRVPrwBahXW5lSCQMg3lmTgkxCdJ0ac4ugY0xLWGSRqFZhtosssCiWELcfO2IQkws&#10;kUJSA03enBhikS5SVfwyUS/ILTZ+TKEzuMVqYAidyi1WAENI9RyncYsVIRA6h1usCoZQeAa3WBFM&#10;oTO4xWpgCp3DLVaEQOgcbrEqlEFncYvXwdwKrYhCuWWHFEIhKxViMYrIixfkFhv/RNxiNabgFisw&#10;FbdYkcm4xapMxS1WZCJusRpTcYsVmYxbrArlFvS8FgMGajOfL5Rfx+tMxi1WhlDIcWv+3PD4s+MW&#10;zCQ8jXzYSuW4JeddLHPrf8Aty/EbgUMMI2s5EcEWPfWdrIBCTWTsYpKAlSFPZqVCLLQIzLplcfJy&#10;7hYf/zTuFq8xAbZ4gYncLV5kKneLV5kIW7zINO4WrzGRu8WLTIUtXoW4TvMsgVlj01QdMVGxA08M&#10;MlN5W7wMgZDD1vPoddjC3hZfqRy2qLfF5xbGVpYFFssL2AKWITO5cMWLEAQ5aqk5eUOWoWUMC8aj&#10;0HotkY/fOVszT68l8jnlnC29bj6sJfLZhZ2tJJzH5vVjbBEm81iu7/IimEGOWsMiH59lztfy9A4I&#10;PqOcr/UD+1qwIyUwd4d4UBkGSZQtjSMeDCGHLaC2GyI+Mw/2BY+NnbPF7aHDk2E/rrMF27DMTgoZ&#10;VcqpClMDwRBy2DLzBDsobozoxojPLT1+wQ6a2BDIu3OYQWfs2+JFyBhxEccWW3OxyTKA7dzGlBAE&#10;BY5ahoJ3Y0S0EdZuhQ8j2G5vGLGwE8Huk9mVx6Gds/WCzlYCO7LNbhCmVhiFGWysNwHYYUu9duKm&#10;tmy2r3979wPf+xIIuWXE/6tlxO+CrSUstJvZiEGXxLF88YKvuG6IqNDolhE1teQbd89NPBHOnehs&#10;sQITOVusBl54PGdCnhU5fYgo3V7plrICeFQ5TxYWbhDxnEZqsSLE5Hhna6QWKzIRtVgNzLlz5uNZ&#10;ETyDf46vxYrgQeVZ1GJVyH4J1YUY3WzqOFnxhJrYAYUwaFBRbcaKWvLdJJEW6CBT652mvACmlloM&#10;NsWPGaRfSOQ1sMU4k82mASMonMP74wIqvAg2keMqVgAjSMVrFMAmCbwFbxYhCNLU4lNBTGKYCzOr&#10;YAZpavEi2EK/R83XKcwgaHxyFZHXwBYh7L+O5CoiWyaYQXoVkRfBFmGaLNTKGyuCGaQ3P/Ai2CIK&#10;oeWZi4QgSE/H8yrERBWGuaXjxiujN1ZiSi07oHyLWtF8kSbPTjITCzsRnBTpQbACOPTp1OITMRG1&#10;eJHTqaXiFRuY2ZzC1IIXFNRMOdtCCII0tXgRYnI6tXiRaajFa0xELV5kImrxIlNRi1eZjFoGGdze&#10;QzugEAZpj45tKsRivgTfRhA4ipZLa1/LkAy00TRdJvLFTT5+zCDta/Ea2CJL4H1SUxIwgaI4jdRp&#10;L2xGYRNzHmECqWc/ClohbIM0ixACnQAtdZCDKa8wgrSrxRcHtojnkUWVwgjSrhavgS2WaTSXnhZb&#10;bTGBtKfFa2CLMIZ6Za5YmEDa0+JFsEW4hHZnLncCIO1p8SrERDU/YyOhbpMVTaiJHU4IgaxUiIWd&#10;CGbpcZ7W8cwCzz+CHckmJwVDK4bX4M2VCyPIUYvvRDCDHLUMPTpmkKOWlRNEGPQzUGs8cYn1gjC0&#10;ojSVx57xDdFBS2yOd64W7584VwttvbLCybmuVpyGavcOTIZmz4316JmmJ7parAB2zMIwiuGZTAMS&#10;zKAFzMtKV4sVwRYnUEvOHAl/jhXBoDP78GSAKOM1CmCTEwaIarXGlAoypjyeWqE6c9Okgr2z40eI&#10;SRLBQSomjfNGiMrtN2mcia2nkQJbs7B7dsoQMYWO2pxfZw8R7YjiuCVOlHbc4mYYCYR+Hm7ZMcVx&#10;Sx+77rh10nQ825c4f2s2+HFGB8L5W8MxDt+DW0/nu7PVlzhc6uxQ03CBeE/j1CyrQkxOmJN34HLg&#10;en5M7QaKckZM/jiDaYB13kDxJwKX3g/Iz0EQcNnNppBhnwOXAlcop7qe2Z/651/tYTuTb3pcvACe&#10;rzp9pMhrYAoNW+9MjRGbiBkuXgC7T6rWnuRx8SJTjRR5FUyhM2a4eBE87jsdXLwGcZ/GX6Zgqy8x&#10;0R4Xr0IodAa4eBUCLhXUWMGozfgrRHxrxw34nDkuPjl4QXEJh+LLXQpsyWALeK92rn7lSl68JLlY&#10;gYnIxWpgDJ1KLlZgKnKxIpORi1WZilysyETkYjUIhs4hF6syGblYFUohtapm6nupzUguXgeTy44p&#10;dHZexi46elYGc8hOBVs4crGQx7CTPhdbFI5ceu5YryryVfcnJZd6G8GEFAI7PVjk84tSyJHL+Vz2&#10;01x8zXLk+tHJpTc1s90VcdP0S1F8yRMMOXI5n4vbj4bHl3onF1+9sAPlRot8XpHRot0gC5voYy14&#10;ke/vczlyDb9Nzo4dyNDPbhxHTFSpHzValLsYj5zoSuOl+uF7efGSE12sAAbRGVP0rMYU6GIFpnK6&#10;WJHJJrpYFcwhy70E2GREFysyEbpYDeJB2W1XICaj08WqTOZ0sSoTDhd5HTzRZQkVyi4ZvWAXq4Pn&#10;rZZwroDcVBvDcTt2h0LYieC0SDayAji04pApEZhcqtrDRAGrgS1Gp4vNKEKuKMjgpVaTCDaRE12s&#10;ACGXfHijADbR2+f54ibkUu//mlJBTPT2eV4FY2jsSdjywBbHg2tcwmI1MOr0+9V8OjCFRveB1cAW&#10;cMaMOveHFyHcCoIsNTdBYjJOc7G1i3JrhDCbGGozTtDzOrj12gHFhK1ZfnGzft/1l6/zi3wLFzNx&#10;VTzUw3dw5eX1zcoPfHHj0HTew8ovmrrudn35GQj3+PQRXv8Bc4gSrIZoOGNIDTYOjzIGyGDj6Chj&#10;gAc2jo8yBjBg4/lRxtDgsbF8kco6w6AhY+P0KGVoodh4cZQxND1svDzKGFoUNs6OMhbtBFurvtM6&#10;y0T9J+aklqlohqrelkXvVSu/8r1+5fe+16781veuV/61eGKo/HkvWoi+9O5X/tARetuVP4BI3N03&#10;d+WnRobrRXORTVU+xxOtQPopWFXj4CrFku1DVun7+v+DjFayXEYre1k2LBxZAr2qDKwbqY5M/68i&#10;1SmCTJO9HhurOuVCpUz2XmxolSJRHOrJFSu0vP5fPYbsdWTEsjdh45W9h3oI2SuwgeFcNugFVGhJ&#10;dz60hLkKLRnNhn6mnHXKiqrpSpVoUZUkKcc6Jaribdf/WjZ7UXG6ptqtr3ZVJT+0N9dvq9a7y6F6&#10;Xl0F8E/SOK8O21x9K44M1AXbqeAyfhJPVYs6m0LHKc3JvcGIaKhnJcEObde/y7utCtc9du+afswT&#10;ULw/dBfd4UN7+Vpe9Y9VKVJQ1f8sN95uDY0hUtrFttyXY6LyoijrPlS3tvm6VPEnOFXaQqZLRihi&#10;3kAejXEPEeiQKhIdt0rNEF6YlpsNNPnReMgUzni0kMpN/WS839VN+62UVZCqQVmF15mkskbk0nWz&#10;fvzQem0D2IEm2h2Kqx1k8/u86z/kLRxgDF/elW3/O/zZVA0UIfBFXvnetmn/863vRfiVL+763n2b&#10;H1Z+9+/bvC19r/pH3a38TPzUIoBOfhhA0uI71/hOfbt/20DdA5jC08lLMG77Sl9u2mb/R9Ou3whV&#10;uJXXBWiDZ9ADQdWHtz18hlubpi3KN2/kddHsoQG8rz8eChG5yFVRwT49/JG3B09cAojLh/635uM2&#10;P5QyQH6nvBRoME9hhWXdvLntm81OuDCyHqp8HT7cdwdZcW4gM7a74l3e5/izDHVRRs22qdZle/lf&#10;AAAA//8DAFBLAwQUAAYACAAAACEAwhH83+IAAAANAQAADwAAAGRycy9kb3ducmV2LnhtbEyPwU7D&#10;MBBE70j8g7VI3KgNJS0NcSpAAqoeKhG4cHPjJUmJ11HsNqFfz/YEx515mp3JlqNrxQH70HjScD1R&#10;IJBKbxuqNHy8P1/dgQjRkDWtJ9TwgwGW+flZZlLrB3rDQxErwSEUUqOhjrFLpQxljc6Eie+Q2Pvy&#10;vTORz76StjcDh7tW3ig1k840xB9q0+FTjeV3sXcaVtVqsy4oDp/rxw3ujv7lddc7rS8vxod7EBHH&#10;+AfDqT5Xh5w7bf2ebBCthiSZzxllQ6kFj2AkWdxOQWxP0jSZgcwz+X9F/gsAAP//AwBQSwECLQAU&#10;AAYACAAAACEAtoM4kv4AAADhAQAAEwAAAAAAAAAAAAAAAAAAAAAAW0NvbnRlbnRfVHlwZXNdLnht&#10;bFBLAQItABQABgAIAAAAIQA4/SH/1gAAAJQBAAALAAAAAAAAAAAAAAAAAC8BAABfcmVscy8ucmVs&#10;c1BLAQItABQABgAIAAAAIQDMKCC4Qw0AAEqUAAAOAAAAAAAAAAAAAAAAAC4CAABkcnMvZTJvRG9j&#10;LnhtbFBLAQItABQABgAIAAAAIQDCEfzf4gAAAA0BAAAPAAAAAAAAAAAAAAAAAJ0PAABkcnMvZG93&#10;bnJldi54bWxQSwUGAAAAAAQABADzAAAArBAAAAAA&#10;" path="m81915,163830l,78105,45720,26670,220980,r11430,11430l135255,102870,78105,45720,36195,86248r47625,47102l100965,112395r15240,17145l81915,163830xe" fillcolor="red" strokecolor="red" strokeweight=".5pt">
                <v:fill opacity="26214f"/>
                <v:stroke dashstyle="1 1"/>
                <v:path arrowok="t" o:connecttype="custom" o:connectlocs="81915,163830;0,78105;45720,26670;220980,0;232410,11430;135255,102870;78105,45720;36195,86248;83820,133350;100965,112395;116205,129540;81915,163830" o:connectangles="0,0,0,0,0,0,0,0,0,0,0,0"/>
              </v:shape>
            </w:pict>
          </mc:Fallback>
        </mc:AlternateContent>
      </w:r>
      <w:r w:rsidR="000F170D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28E794C" wp14:editId="1B494B42">
                <wp:simplePos x="0" y="0"/>
                <wp:positionH relativeFrom="column">
                  <wp:posOffset>4013835</wp:posOffset>
                </wp:positionH>
                <wp:positionV relativeFrom="paragraph">
                  <wp:posOffset>6446520</wp:posOffset>
                </wp:positionV>
                <wp:extent cx="81915" cy="80010"/>
                <wp:effectExtent l="0" t="0" r="13335" b="15240"/>
                <wp:wrapNone/>
                <wp:docPr id="71" name="Freeform: 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0010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177165 h 207645"/>
                            <a:gd name="connsiteX1" fmla="*/ 83820 w 238125"/>
                            <a:gd name="connsiteY1" fmla="*/ 140970 h 207645"/>
                            <a:gd name="connsiteX2" fmla="*/ 142875 w 238125"/>
                            <a:gd name="connsiteY2" fmla="*/ 207645 h 207645"/>
                            <a:gd name="connsiteX3" fmla="*/ 238125 w 238125"/>
                            <a:gd name="connsiteY3" fmla="*/ 110490 h 207645"/>
                            <a:gd name="connsiteX4" fmla="*/ 95250 w 238125"/>
                            <a:gd name="connsiteY4" fmla="*/ 0 h 207645"/>
                            <a:gd name="connsiteX5" fmla="*/ 11430 w 238125"/>
                            <a:gd name="connsiteY5" fmla="*/ 59055 h 207645"/>
                            <a:gd name="connsiteX6" fmla="*/ 0 w 238125"/>
                            <a:gd name="connsiteY6" fmla="*/ 177165 h 207645"/>
                            <a:gd name="connsiteX0" fmla="*/ 43815 w 281940"/>
                            <a:gd name="connsiteY0" fmla="*/ 177165 h 207645"/>
                            <a:gd name="connsiteX1" fmla="*/ 127635 w 281940"/>
                            <a:gd name="connsiteY1" fmla="*/ 140970 h 207645"/>
                            <a:gd name="connsiteX2" fmla="*/ 186690 w 281940"/>
                            <a:gd name="connsiteY2" fmla="*/ 207645 h 207645"/>
                            <a:gd name="connsiteX3" fmla="*/ 281940 w 281940"/>
                            <a:gd name="connsiteY3" fmla="*/ 110490 h 207645"/>
                            <a:gd name="connsiteX4" fmla="*/ 139065 w 281940"/>
                            <a:gd name="connsiteY4" fmla="*/ 0 h 207645"/>
                            <a:gd name="connsiteX5" fmla="*/ 0 w 281940"/>
                            <a:gd name="connsiteY5" fmla="*/ 99060 h 207645"/>
                            <a:gd name="connsiteX6" fmla="*/ 43815 w 281940"/>
                            <a:gd name="connsiteY6" fmla="*/ 177165 h 207645"/>
                            <a:gd name="connsiteX0" fmla="*/ 43815 w 281940"/>
                            <a:gd name="connsiteY0" fmla="*/ 78105 h 108585"/>
                            <a:gd name="connsiteX1" fmla="*/ 127635 w 281940"/>
                            <a:gd name="connsiteY1" fmla="*/ 41910 h 108585"/>
                            <a:gd name="connsiteX2" fmla="*/ 186690 w 281940"/>
                            <a:gd name="connsiteY2" fmla="*/ 108585 h 108585"/>
                            <a:gd name="connsiteX3" fmla="*/ 281940 w 281940"/>
                            <a:gd name="connsiteY3" fmla="*/ 11430 h 108585"/>
                            <a:gd name="connsiteX4" fmla="*/ 57150 w 281940"/>
                            <a:gd name="connsiteY4" fmla="*/ 19573 h 108585"/>
                            <a:gd name="connsiteX5" fmla="*/ 0 w 281940"/>
                            <a:gd name="connsiteY5" fmla="*/ 0 h 108585"/>
                            <a:gd name="connsiteX6" fmla="*/ 43815 w 281940"/>
                            <a:gd name="connsiteY6" fmla="*/ 78105 h 108585"/>
                            <a:gd name="connsiteX0" fmla="*/ 43815 w 281940"/>
                            <a:gd name="connsiteY0" fmla="*/ 118110 h 148590"/>
                            <a:gd name="connsiteX1" fmla="*/ 127635 w 281940"/>
                            <a:gd name="connsiteY1" fmla="*/ 81915 h 148590"/>
                            <a:gd name="connsiteX2" fmla="*/ 186690 w 281940"/>
                            <a:gd name="connsiteY2" fmla="*/ 148590 h 148590"/>
                            <a:gd name="connsiteX3" fmla="*/ 281940 w 281940"/>
                            <a:gd name="connsiteY3" fmla="*/ 51435 h 148590"/>
                            <a:gd name="connsiteX4" fmla="*/ 41910 w 281940"/>
                            <a:gd name="connsiteY4" fmla="*/ 0 h 148590"/>
                            <a:gd name="connsiteX5" fmla="*/ 0 w 281940"/>
                            <a:gd name="connsiteY5" fmla="*/ 40005 h 148590"/>
                            <a:gd name="connsiteX6" fmla="*/ 43815 w 281940"/>
                            <a:gd name="connsiteY6" fmla="*/ 118110 h 148590"/>
                            <a:gd name="connsiteX0" fmla="*/ 100965 w 281940"/>
                            <a:gd name="connsiteY0" fmla="*/ 47625 h 148590"/>
                            <a:gd name="connsiteX1" fmla="*/ 127635 w 281940"/>
                            <a:gd name="connsiteY1" fmla="*/ 81915 h 148590"/>
                            <a:gd name="connsiteX2" fmla="*/ 186690 w 281940"/>
                            <a:gd name="connsiteY2" fmla="*/ 148590 h 148590"/>
                            <a:gd name="connsiteX3" fmla="*/ 281940 w 281940"/>
                            <a:gd name="connsiteY3" fmla="*/ 51435 h 148590"/>
                            <a:gd name="connsiteX4" fmla="*/ 41910 w 281940"/>
                            <a:gd name="connsiteY4" fmla="*/ 0 h 148590"/>
                            <a:gd name="connsiteX5" fmla="*/ 0 w 281940"/>
                            <a:gd name="connsiteY5" fmla="*/ 40005 h 148590"/>
                            <a:gd name="connsiteX6" fmla="*/ 100965 w 281940"/>
                            <a:gd name="connsiteY6" fmla="*/ 47625 h 148590"/>
                            <a:gd name="connsiteX0" fmla="*/ 41910 w 281940"/>
                            <a:gd name="connsiteY0" fmla="*/ 97155 h 148590"/>
                            <a:gd name="connsiteX1" fmla="*/ 127635 w 281940"/>
                            <a:gd name="connsiteY1" fmla="*/ 81915 h 148590"/>
                            <a:gd name="connsiteX2" fmla="*/ 186690 w 281940"/>
                            <a:gd name="connsiteY2" fmla="*/ 148590 h 148590"/>
                            <a:gd name="connsiteX3" fmla="*/ 281940 w 281940"/>
                            <a:gd name="connsiteY3" fmla="*/ 51435 h 148590"/>
                            <a:gd name="connsiteX4" fmla="*/ 41910 w 281940"/>
                            <a:gd name="connsiteY4" fmla="*/ 0 h 148590"/>
                            <a:gd name="connsiteX5" fmla="*/ 0 w 281940"/>
                            <a:gd name="connsiteY5" fmla="*/ 40005 h 148590"/>
                            <a:gd name="connsiteX6" fmla="*/ 41910 w 281940"/>
                            <a:gd name="connsiteY6" fmla="*/ 97155 h 148590"/>
                            <a:gd name="connsiteX0" fmla="*/ 41910 w 281940"/>
                            <a:gd name="connsiteY0" fmla="*/ 97155 h 148590"/>
                            <a:gd name="connsiteX1" fmla="*/ 59055 w 281940"/>
                            <a:gd name="connsiteY1" fmla="*/ 83820 h 148590"/>
                            <a:gd name="connsiteX2" fmla="*/ 186690 w 281940"/>
                            <a:gd name="connsiteY2" fmla="*/ 148590 h 148590"/>
                            <a:gd name="connsiteX3" fmla="*/ 281940 w 281940"/>
                            <a:gd name="connsiteY3" fmla="*/ 51435 h 148590"/>
                            <a:gd name="connsiteX4" fmla="*/ 41910 w 281940"/>
                            <a:gd name="connsiteY4" fmla="*/ 0 h 148590"/>
                            <a:gd name="connsiteX5" fmla="*/ 0 w 281940"/>
                            <a:gd name="connsiteY5" fmla="*/ 40005 h 148590"/>
                            <a:gd name="connsiteX6" fmla="*/ 41910 w 281940"/>
                            <a:gd name="connsiteY6" fmla="*/ 97155 h 148590"/>
                            <a:gd name="connsiteX0" fmla="*/ 41910 w 281940"/>
                            <a:gd name="connsiteY0" fmla="*/ 97155 h 97155"/>
                            <a:gd name="connsiteX1" fmla="*/ 59055 w 281940"/>
                            <a:gd name="connsiteY1" fmla="*/ 83820 h 97155"/>
                            <a:gd name="connsiteX2" fmla="*/ 70485 w 281940"/>
                            <a:gd name="connsiteY2" fmla="*/ 93345 h 97155"/>
                            <a:gd name="connsiteX3" fmla="*/ 281940 w 281940"/>
                            <a:gd name="connsiteY3" fmla="*/ 51435 h 97155"/>
                            <a:gd name="connsiteX4" fmla="*/ 41910 w 281940"/>
                            <a:gd name="connsiteY4" fmla="*/ 0 h 97155"/>
                            <a:gd name="connsiteX5" fmla="*/ 0 w 281940"/>
                            <a:gd name="connsiteY5" fmla="*/ 40005 h 97155"/>
                            <a:gd name="connsiteX6" fmla="*/ 41910 w 281940"/>
                            <a:gd name="connsiteY6" fmla="*/ 97155 h 97155"/>
                            <a:gd name="connsiteX0" fmla="*/ 41910 w 83820"/>
                            <a:gd name="connsiteY0" fmla="*/ 97155 h 97155"/>
                            <a:gd name="connsiteX1" fmla="*/ 59055 w 83820"/>
                            <a:gd name="connsiteY1" fmla="*/ 83820 h 97155"/>
                            <a:gd name="connsiteX2" fmla="*/ 70485 w 83820"/>
                            <a:gd name="connsiteY2" fmla="*/ 93345 h 97155"/>
                            <a:gd name="connsiteX3" fmla="*/ 83820 w 83820"/>
                            <a:gd name="connsiteY3" fmla="*/ 59578 h 97155"/>
                            <a:gd name="connsiteX4" fmla="*/ 41910 w 83820"/>
                            <a:gd name="connsiteY4" fmla="*/ 0 h 97155"/>
                            <a:gd name="connsiteX5" fmla="*/ 0 w 83820"/>
                            <a:gd name="connsiteY5" fmla="*/ 40005 h 97155"/>
                            <a:gd name="connsiteX6" fmla="*/ 41910 w 83820"/>
                            <a:gd name="connsiteY6" fmla="*/ 97155 h 97155"/>
                            <a:gd name="connsiteX0" fmla="*/ 41910 w 100965"/>
                            <a:gd name="connsiteY0" fmla="*/ 97155 h 97155"/>
                            <a:gd name="connsiteX1" fmla="*/ 59055 w 100965"/>
                            <a:gd name="connsiteY1" fmla="*/ 83820 h 97155"/>
                            <a:gd name="connsiteX2" fmla="*/ 70485 w 100965"/>
                            <a:gd name="connsiteY2" fmla="*/ 93345 h 97155"/>
                            <a:gd name="connsiteX3" fmla="*/ 100965 w 100965"/>
                            <a:gd name="connsiteY3" fmla="*/ 59578 h 97155"/>
                            <a:gd name="connsiteX4" fmla="*/ 41910 w 100965"/>
                            <a:gd name="connsiteY4" fmla="*/ 0 h 97155"/>
                            <a:gd name="connsiteX5" fmla="*/ 0 w 100965"/>
                            <a:gd name="connsiteY5" fmla="*/ 40005 h 97155"/>
                            <a:gd name="connsiteX6" fmla="*/ 41910 w 100965"/>
                            <a:gd name="connsiteY6" fmla="*/ 97155 h 97155"/>
                            <a:gd name="connsiteX0" fmla="*/ 41910 w 100965"/>
                            <a:gd name="connsiteY0" fmla="*/ 97155 h 97155"/>
                            <a:gd name="connsiteX1" fmla="*/ 59055 w 100965"/>
                            <a:gd name="connsiteY1" fmla="*/ 83820 h 97155"/>
                            <a:gd name="connsiteX2" fmla="*/ 70485 w 100965"/>
                            <a:gd name="connsiteY2" fmla="*/ 93345 h 97155"/>
                            <a:gd name="connsiteX3" fmla="*/ 100965 w 100965"/>
                            <a:gd name="connsiteY3" fmla="*/ 59578 h 97155"/>
                            <a:gd name="connsiteX4" fmla="*/ 41910 w 100965"/>
                            <a:gd name="connsiteY4" fmla="*/ 0 h 97155"/>
                            <a:gd name="connsiteX5" fmla="*/ 0 w 100965"/>
                            <a:gd name="connsiteY5" fmla="*/ 40005 h 97155"/>
                            <a:gd name="connsiteX6" fmla="*/ 41910 w 100965"/>
                            <a:gd name="connsiteY6" fmla="*/ 97155 h 97155"/>
                            <a:gd name="connsiteX0" fmla="*/ 41910 w 100965"/>
                            <a:gd name="connsiteY0" fmla="*/ 85725 h 93345"/>
                            <a:gd name="connsiteX1" fmla="*/ 59055 w 100965"/>
                            <a:gd name="connsiteY1" fmla="*/ 83820 h 93345"/>
                            <a:gd name="connsiteX2" fmla="*/ 70485 w 100965"/>
                            <a:gd name="connsiteY2" fmla="*/ 93345 h 93345"/>
                            <a:gd name="connsiteX3" fmla="*/ 100965 w 100965"/>
                            <a:gd name="connsiteY3" fmla="*/ 59578 h 93345"/>
                            <a:gd name="connsiteX4" fmla="*/ 41910 w 100965"/>
                            <a:gd name="connsiteY4" fmla="*/ 0 h 93345"/>
                            <a:gd name="connsiteX5" fmla="*/ 0 w 100965"/>
                            <a:gd name="connsiteY5" fmla="*/ 40005 h 93345"/>
                            <a:gd name="connsiteX6" fmla="*/ 41910 w 100965"/>
                            <a:gd name="connsiteY6" fmla="*/ 85725 h 93345"/>
                            <a:gd name="connsiteX0" fmla="*/ 41910 w 100965"/>
                            <a:gd name="connsiteY0" fmla="*/ 85725 h 93345"/>
                            <a:gd name="connsiteX1" fmla="*/ 53340 w 100965"/>
                            <a:gd name="connsiteY1" fmla="*/ 74295 h 93345"/>
                            <a:gd name="connsiteX2" fmla="*/ 70485 w 100965"/>
                            <a:gd name="connsiteY2" fmla="*/ 93345 h 93345"/>
                            <a:gd name="connsiteX3" fmla="*/ 100965 w 100965"/>
                            <a:gd name="connsiteY3" fmla="*/ 59578 h 93345"/>
                            <a:gd name="connsiteX4" fmla="*/ 41910 w 100965"/>
                            <a:gd name="connsiteY4" fmla="*/ 0 h 93345"/>
                            <a:gd name="connsiteX5" fmla="*/ 0 w 100965"/>
                            <a:gd name="connsiteY5" fmla="*/ 40005 h 93345"/>
                            <a:gd name="connsiteX6" fmla="*/ 41910 w 100965"/>
                            <a:gd name="connsiteY6" fmla="*/ 85725 h 93345"/>
                            <a:gd name="connsiteX0" fmla="*/ 41910 w 100965"/>
                            <a:gd name="connsiteY0" fmla="*/ 85725 h 85725"/>
                            <a:gd name="connsiteX1" fmla="*/ 53340 w 100965"/>
                            <a:gd name="connsiteY1" fmla="*/ 74295 h 85725"/>
                            <a:gd name="connsiteX2" fmla="*/ 60960 w 100965"/>
                            <a:gd name="connsiteY2" fmla="*/ 81915 h 85725"/>
                            <a:gd name="connsiteX3" fmla="*/ 100965 w 100965"/>
                            <a:gd name="connsiteY3" fmla="*/ 59578 h 85725"/>
                            <a:gd name="connsiteX4" fmla="*/ 41910 w 100965"/>
                            <a:gd name="connsiteY4" fmla="*/ 0 h 85725"/>
                            <a:gd name="connsiteX5" fmla="*/ 0 w 100965"/>
                            <a:gd name="connsiteY5" fmla="*/ 40005 h 85725"/>
                            <a:gd name="connsiteX6" fmla="*/ 41910 w 100965"/>
                            <a:gd name="connsiteY6" fmla="*/ 85725 h 85725"/>
                            <a:gd name="connsiteX0" fmla="*/ 41910 w 83820"/>
                            <a:gd name="connsiteY0" fmla="*/ 85725 h 85725"/>
                            <a:gd name="connsiteX1" fmla="*/ 53340 w 83820"/>
                            <a:gd name="connsiteY1" fmla="*/ 74295 h 85725"/>
                            <a:gd name="connsiteX2" fmla="*/ 60960 w 83820"/>
                            <a:gd name="connsiteY2" fmla="*/ 81915 h 85725"/>
                            <a:gd name="connsiteX3" fmla="*/ 83820 w 83820"/>
                            <a:gd name="connsiteY3" fmla="*/ 50053 h 85725"/>
                            <a:gd name="connsiteX4" fmla="*/ 41910 w 83820"/>
                            <a:gd name="connsiteY4" fmla="*/ 0 h 85725"/>
                            <a:gd name="connsiteX5" fmla="*/ 0 w 83820"/>
                            <a:gd name="connsiteY5" fmla="*/ 40005 h 85725"/>
                            <a:gd name="connsiteX6" fmla="*/ 41910 w 83820"/>
                            <a:gd name="connsiteY6" fmla="*/ 85725 h 85725"/>
                            <a:gd name="connsiteX0" fmla="*/ 41910 w 99060"/>
                            <a:gd name="connsiteY0" fmla="*/ 85725 h 85725"/>
                            <a:gd name="connsiteX1" fmla="*/ 53340 w 99060"/>
                            <a:gd name="connsiteY1" fmla="*/ 74295 h 85725"/>
                            <a:gd name="connsiteX2" fmla="*/ 60960 w 99060"/>
                            <a:gd name="connsiteY2" fmla="*/ 81915 h 85725"/>
                            <a:gd name="connsiteX3" fmla="*/ 99060 w 99060"/>
                            <a:gd name="connsiteY3" fmla="*/ 48148 h 85725"/>
                            <a:gd name="connsiteX4" fmla="*/ 41910 w 99060"/>
                            <a:gd name="connsiteY4" fmla="*/ 0 h 85725"/>
                            <a:gd name="connsiteX5" fmla="*/ 0 w 99060"/>
                            <a:gd name="connsiteY5" fmla="*/ 40005 h 85725"/>
                            <a:gd name="connsiteX6" fmla="*/ 41910 w 99060"/>
                            <a:gd name="connsiteY6" fmla="*/ 85725 h 85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060" h="85725">
                              <a:moveTo>
                                <a:pt x="41910" y="85725"/>
                              </a:moveTo>
                              <a:lnTo>
                                <a:pt x="53340" y="74295"/>
                              </a:lnTo>
                              <a:lnTo>
                                <a:pt x="60960" y="81915"/>
                              </a:lnTo>
                              <a:lnTo>
                                <a:pt x="99060" y="48148"/>
                              </a:lnTo>
                              <a:lnTo>
                                <a:pt x="41910" y="0"/>
                              </a:lnTo>
                              <a:lnTo>
                                <a:pt x="0" y="40005"/>
                              </a:lnTo>
                              <a:lnTo>
                                <a:pt x="4191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80AC" id="Freeform: Shape 71" o:spid="_x0000_s1026" style="position:absolute;margin-left:316.05pt;margin-top:507.6pt;width:6.45pt;height:6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hdjAcAAHQ0AAAOAAAAZHJzL2Uyb0RvYy54bWzsm1Fv2zYQx98H7DsQehywWrIlWzbqFEGL&#10;DAOKtVg7tHtkZCk2IIuaxMTJPv2OpKicu/hIW143dHlJJIt3f/L445GyyZev7rclu8ubdiOqZRC9&#10;CAOWV5lYbaqbZfDbx6sf04C1klcrXooqXwYPeRu8uvj+u5e7epGPxVqUq7xh4KRqF7t6GaylrBej&#10;UZut8y1vX4g6r+BhIZotl3Db3IxWDd+B9205GofhdLQTzapuRJa3LXz6xjwMLrT/osgz+a4o2lyy&#10;chlA3aT+2+i/1+rv6OIlX9w0vF5vsq4a/IRabPmmAtHe1RsuObttNn9ztd1kjWhFIV9kYjsSRbHJ&#10;ct0GaE0UftGaD2te57otEJy27sPUns9t9svd+4ZtVstgFgWs4lvoo6smz1XEF0xXgMETCNOubhdQ&#10;+kP9vunuWrhUbb4vmq36D61h9zq0D31o83vJMvgwjeZRErAMnqQhtFR5HD2aZret/CkX2g2/e9tK&#10;0y8ruNJRXXVVy0RVtRuZf4a+LLYldNUPIxayHRtP0micdN35ZenfceloNoumCVuzcTibxodMPkM0&#10;eoF0ko7dItgiisP5LHSKjJFIFI/TWeJsCjYxLXCqTJCKiZNTBZtEURjP3W2Jkco8GSfugGELt3+g&#10;p++QKIonbv/YIpmHibvTp0jD7R+X9qQKgxgDsrq/YWzENhOdG91oPJtO3CpD2U2nU0AEhiHZlqHs&#10;audOlYHsRpN5CPnB1ZbT4XXHCYM7h9q4BwdG0Y8rbPFV4J2lUahGYBSmSeqVdk9gN4ZpRkWLFsEc&#10;Rseja5w7VTCHZlw4ocImJse5moIxTGaRybrkIMQW0TyZTZwNwTgeB6+7KzCGx4Prx9TApBulMAOq&#10;IMUpzCIHlhh764UTwIUug8nAJTIUXN0Cpwqm8ARwE5ic3U3BGJpRe2zGpfvjdGjjMDSJiuzvYeBG&#10;flBhcqMwnHvMS9gknk3H7p7Ym/uPXy48k+tM65h1dyb5muR6QrUHuxdUexjqSdk1vLHFHGayZ3Dp&#10;xTTO0v/DlOvFFObWjylMod+0hC38NHDCNe+lrrGBLcyXEc8rBeKd+b+bb/2Q+rew1fj6LHBPp5aU&#10;wMvbWQjLL+fMii3mk0msJg1SAmfNAWtbUgPj59fh2EItEEj3w9cHpHsMn1/tsYV27WoBTplWQqe1&#10;A+ztfX/rpYATpoWVVMAGNsOSYcLkWVZJBWxwNKqmSjtGKmC2E3izT139gLHz6gdscDSnZN0x1PYF&#10;jIw/hs6r7tjAi6GnKDXr5X8UU1riLJzSEoNA7V8oaI2zoEpLDGKVdn0WWGmJZ1qZzap0oJ5p3cG3&#10;3eqroUNZ6dujNU1m+nstPY0eaPbeF7J2CUAH6sncqhaVhyQwewNopSRwojS1hzUx3Qxs0i8DKA2c&#10;Ke1USktgC70OoNxj/tTPB7RrXLpfCFDucab0qz228EJp2ErASwKzl0Bz3YHCFrN4PNevPlSgnmnV&#10;e0Xg7YqKEubP3Qm49LdFq6b2UOLD7J1OKymBaZ3C9ObuC2xhf5QgJXCiHJBbSQ2cKf2yE7ZQuZV0&#10;j/lzRwiXtrSS7nGm9Ks9ttCuXS14KreSb4rYwEvhKVhJBWxgMysZJkyeZZVUwAZHo6o9wzxKKmC2&#10;E/g9U/3KT7YBY2e7mlTABkdzSno+C6akwlko1TtzDmTIvW+sTqaUVDgLpaTCIErNvqUdIxUwpXEK&#10;P+ifQimpMIhS0vNZKCUVSEph8+yN3R7L13bHbHZfdVtm4YpxtQk71PuSa9Gqvbl4/yxsxbW3gKvZ&#10;jwtWar+twxjQw8Z6ezDUx88YqMLG46OUARhsPDnKGFjAxvFRxtDd2Fi/E3q3GXoSG0+xsnHS9VoD&#10;G9bVVvVSb1WXAYOt6k3AYKv6tbLhi5pL1dn2ku2WgWGIrWFntXov1t29FXf5R6FLSdXvOqPrSvST&#10;AOg+liorXFov6XRpPf11tbVl7P9ae9bznfGstjCRZbuaQij0YCfLPtbYsml17X+jD8sB5U/t2fH0&#10;hyNgfWWlaHMzBFSE9d70PtSqh9D+9FaUm9XVpixVeNvm5vp12bA7Dr12dQXVMOONl/Wam09V3Wwb&#10;uuLa/56fslJdCVt1jfnes6c0TF33itVNK9/wdm1U24f2jZB9SEBRbeA3W/b1lXwoc9WCsvo1L+AE&#10;AFAy1uzosxd53yieZXklI/NozVe58Q+LisdWqdMaykK3SztUnguIUe+7c2BLGifWt2lNV16Z5vro&#10;Rm/cBYUy7i20sqhkb7zdVKJ5qmUltKpTNuVtkExoVJSuxeoBzkc0whwcaevsagNhfstb+Z43cPwA&#10;8IPTL/Id/ClKAV0IA09fBWwtmj+f+lyVhwMc8DRgOzh5sgzaP255kwes/LmCox3zKIbt4EzqmxiG&#10;NNw0+Mk1flLdbl8LYA9yMtROX6rysrSXRSO2n+CQzKVShUe8ykAbcr+ExGJuXku4h0dw6CPLLy/1&#10;NRxPgQHwtvpQZ8q5iqoC7OP9J97UTF0uAwmnO34R9pQKX9iTGzBgHssqy0pc3kpRbNSxDs2hiWt3&#10;A0dbNDjdMRx1dgbf61KPh4Uu/gIAAP//AwBQSwMEFAAGAAgAAAAhAK6QDjTiAAAADQEAAA8AAABk&#10;cnMvZG93bnJldi54bWxMj81OwzAQhO9IvIO1SFwQdRLatIQ4VUCCGwcKPXDbxs6PiNdR7LaBp2dz&#10;guPufjM7k28n24uTGX3nSEG8iEAYqpzuqFHw8f58uwHhA5LG3pFR8G08bIvLixwz7c70Zk670Ag2&#10;IZ+hgjaEIZPSV62x6BduMMS32o0WA49jI/WIZza3vUyiKJUWO+IPLQ7mqTXV1+5oOUbU7eub8r58&#10;7AO+pK+frq5+lkpdX03lA4hgpvAHwxyfNVBwpoM7kvaiV5DeJTGjs1m8SkAwki5XXO8wr5L1BmSR&#10;y/8til8AAAD//wMAUEsBAi0AFAAGAAgAAAAhALaDOJL+AAAA4QEAABMAAAAAAAAAAAAAAAAAAAAA&#10;AFtDb250ZW50X1R5cGVzXS54bWxQSwECLQAUAAYACAAAACEAOP0h/9YAAACUAQAACwAAAAAAAAAA&#10;AAAAAAAvAQAAX3JlbHMvLnJlbHNQSwECLQAUAAYACAAAACEA+nHYXYwHAAB0NAAADgAAAAAAAAAA&#10;AAAAAAAuAgAAZHJzL2Uyb0RvYy54bWxQSwECLQAUAAYACAAAACEArpAONOIAAAANAQAADwAAAAAA&#10;AAAAAAAAAADmCQAAZHJzL2Rvd25yZXYueG1sUEsFBgAAAAAEAAQA8wAAAPUKAAAAAA==&#10;" path="m41910,85725l53340,74295r7620,7620l99060,48148,41910,,,40005,41910,85725xe" fillcolor="red" strokecolor="red" strokeweight=".5pt">
                <v:fill opacity="26214f"/>
                <v:stroke dashstyle="1 1"/>
                <v:path arrowok="t" o:connecttype="custom" o:connectlocs="34656,80010;44108,69342;50409,76454;81915,44938;34656,0;0,37338;34656,80010" o:connectangles="0,0,0,0,0,0,0"/>
              </v:shape>
            </w:pict>
          </mc:Fallback>
        </mc:AlternateContent>
      </w:r>
      <w:r w:rsidR="000F170D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AFB23B6" wp14:editId="65D8DF4B">
                <wp:simplePos x="0" y="0"/>
                <wp:positionH relativeFrom="column">
                  <wp:posOffset>4074795</wp:posOffset>
                </wp:positionH>
                <wp:positionV relativeFrom="paragraph">
                  <wp:posOffset>6444615</wp:posOffset>
                </wp:positionV>
                <wp:extent cx="325755" cy="220980"/>
                <wp:effectExtent l="0" t="0" r="17145" b="26670"/>
                <wp:wrapNone/>
                <wp:docPr id="69" name="Freeform: 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220980"/>
                        </a:xfrm>
                        <a:custGeom>
                          <a:avLst/>
                          <a:gdLst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76200 w 325755"/>
                            <a:gd name="connsiteY8" fmla="*/ 139065 h 220980"/>
                            <a:gd name="connsiteX9" fmla="*/ 28575 w 325755"/>
                            <a:gd name="connsiteY9" fmla="*/ 83820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76200 w 325755"/>
                            <a:gd name="connsiteY8" fmla="*/ 139065 h 220980"/>
                            <a:gd name="connsiteX9" fmla="*/ 0 w 325755"/>
                            <a:gd name="connsiteY9" fmla="*/ 102870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60960 w 325755"/>
                            <a:gd name="connsiteY8" fmla="*/ 152400 h 220980"/>
                            <a:gd name="connsiteX9" fmla="*/ 0 w 325755"/>
                            <a:gd name="connsiteY9" fmla="*/ 102870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60960 w 325755"/>
                            <a:gd name="connsiteY8" fmla="*/ 152400 h 220980"/>
                            <a:gd name="connsiteX9" fmla="*/ 13335 w 325755"/>
                            <a:gd name="connsiteY9" fmla="*/ 110490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60960 w 325755"/>
                            <a:gd name="connsiteY8" fmla="*/ 152400 h 220980"/>
                            <a:gd name="connsiteX9" fmla="*/ 13335 w 325755"/>
                            <a:gd name="connsiteY9" fmla="*/ 102870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60960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54305 w 325755"/>
                            <a:gd name="connsiteY6" fmla="*/ 55245 h 220980"/>
                            <a:gd name="connsiteX7" fmla="*/ 140970 w 325755"/>
                            <a:gd name="connsiteY7" fmla="*/ 72390 h 220980"/>
                            <a:gd name="connsiteX8" fmla="*/ 62865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60020 w 325755"/>
                            <a:gd name="connsiteY6" fmla="*/ 64770 h 220980"/>
                            <a:gd name="connsiteX7" fmla="*/ 140970 w 325755"/>
                            <a:gd name="connsiteY7" fmla="*/ 72390 h 220980"/>
                            <a:gd name="connsiteX8" fmla="*/ 62865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60020 w 325755"/>
                            <a:gd name="connsiteY6" fmla="*/ 64770 h 220980"/>
                            <a:gd name="connsiteX7" fmla="*/ 140970 w 325755"/>
                            <a:gd name="connsiteY7" fmla="*/ 78105 h 220980"/>
                            <a:gd name="connsiteX8" fmla="*/ 62865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60020 w 325755"/>
                            <a:gd name="connsiteY6" fmla="*/ 64770 h 220980"/>
                            <a:gd name="connsiteX7" fmla="*/ 140970 w 325755"/>
                            <a:gd name="connsiteY7" fmla="*/ 78105 h 220980"/>
                            <a:gd name="connsiteX8" fmla="*/ 68580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  <a:gd name="connsiteX0" fmla="*/ 325755 w 325755"/>
                            <a:gd name="connsiteY0" fmla="*/ 9525 h 220980"/>
                            <a:gd name="connsiteX1" fmla="*/ 274320 w 325755"/>
                            <a:gd name="connsiteY1" fmla="*/ 0 h 220980"/>
                            <a:gd name="connsiteX2" fmla="*/ 245745 w 325755"/>
                            <a:gd name="connsiteY2" fmla="*/ 1905 h 220980"/>
                            <a:gd name="connsiteX3" fmla="*/ 222885 w 325755"/>
                            <a:gd name="connsiteY3" fmla="*/ 5715 h 220980"/>
                            <a:gd name="connsiteX4" fmla="*/ 198120 w 325755"/>
                            <a:gd name="connsiteY4" fmla="*/ 17145 h 220980"/>
                            <a:gd name="connsiteX5" fmla="*/ 182880 w 325755"/>
                            <a:gd name="connsiteY5" fmla="*/ 36195 h 220980"/>
                            <a:gd name="connsiteX6" fmla="*/ 163830 w 325755"/>
                            <a:gd name="connsiteY6" fmla="*/ 55768 h 220980"/>
                            <a:gd name="connsiteX7" fmla="*/ 140970 w 325755"/>
                            <a:gd name="connsiteY7" fmla="*/ 78105 h 220980"/>
                            <a:gd name="connsiteX8" fmla="*/ 68580 w 325755"/>
                            <a:gd name="connsiteY8" fmla="*/ 152400 h 220980"/>
                            <a:gd name="connsiteX9" fmla="*/ 13335 w 325755"/>
                            <a:gd name="connsiteY9" fmla="*/ 100965 h 220980"/>
                            <a:gd name="connsiteX10" fmla="*/ 0 w 325755"/>
                            <a:gd name="connsiteY10" fmla="*/ 110490 h 220980"/>
                            <a:gd name="connsiteX11" fmla="*/ 116205 w 325755"/>
                            <a:gd name="connsiteY11" fmla="*/ 220980 h 220980"/>
                            <a:gd name="connsiteX12" fmla="*/ 325755 w 325755"/>
                            <a:gd name="connsiteY12" fmla="*/ 9525 h 22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25755" h="220980">
                              <a:moveTo>
                                <a:pt x="325755" y="9525"/>
                              </a:moveTo>
                              <a:lnTo>
                                <a:pt x="274320" y="0"/>
                              </a:lnTo>
                              <a:lnTo>
                                <a:pt x="245745" y="1905"/>
                              </a:lnTo>
                              <a:lnTo>
                                <a:pt x="222885" y="5715"/>
                              </a:lnTo>
                              <a:lnTo>
                                <a:pt x="198120" y="17145"/>
                              </a:lnTo>
                              <a:lnTo>
                                <a:pt x="182880" y="36195"/>
                              </a:lnTo>
                              <a:lnTo>
                                <a:pt x="163830" y="55768"/>
                              </a:lnTo>
                              <a:lnTo>
                                <a:pt x="140970" y="78105"/>
                              </a:lnTo>
                              <a:lnTo>
                                <a:pt x="68580" y="152400"/>
                              </a:lnTo>
                              <a:lnTo>
                                <a:pt x="13335" y="100965"/>
                              </a:lnTo>
                              <a:lnTo>
                                <a:pt x="0" y="110490"/>
                              </a:lnTo>
                              <a:lnTo>
                                <a:pt x="116205" y="220980"/>
                              </a:lnTo>
                              <a:lnTo>
                                <a:pt x="325755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5B21" id="Freeform: Shape 69" o:spid="_x0000_s1026" style="position:absolute;margin-left:320.85pt;margin-top:507.45pt;width:25.65pt;height:17.4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75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7VyQYAABREAAAOAAAAZHJzL2Uyb0RvYy54bWzsHF1v2zbwfcD+A6HHAatF2ZJlo04RNMgw&#10;oGiLtUPbR0aWYgGSqJFMnPTX70hK8ilLTbkbgq6lH2zJvA/ekTzekTw+f3FXV+Q2F7LkzSagz8KA&#10;5E3Gt2VzvQn+fH/5axoQqVizZRVv8k1wn8vgxdnPPz3ft+s84jtebXNBgEgj1/t2E+yUatezmcx2&#10;ec3kM97mDRQWXNRMwau4nm0F2wP1uppFYZjM9lxsW8GzXEr498IWBmeGflHkmXpTFDJXpNoEUDdl&#10;voX5vtLfs7PnbH0tWLsrs64a7CtqUbOyAaYDqQumGLkR5T9I1WUmuOSFepbxesaLosxyIwNIQ8MH&#10;0rzbsTY3soByZDuoSf53ZLPXt28FKbebIFkFpGE1tNGlyHOt8TUxFSBQAmrat3IN0O/at6J7k/Co&#10;Zb4rRK1/QRpyZ1R7P6g2v1Mkgz/nUbyM44BkUBRF4So1qp8dkLMbqX7LuSHEbl9JZVtmC09Gr9uu&#10;chlvGlmq/CO0ZlFX0Fi/zIilTvbdQ9eqD1E+YZRVHMVkRw51gbZ7iPCRIh7RcjGPQicPjBI6GUSY&#10;wSJeLmInA4xCV6FbiDnmEUVp6uaBUeIldfNYIB50ldIJihqhLClI7moN6D5Di9MUBHG3BkaZJ3Tl&#10;ZpJgJvFiDgp2dSuMEsfRBEmWmMkiXC3dkmCUZTRfufsWWN5BXcsEjKVTEIxBgUXiVhcYjYFJlMIY&#10;dzLBGOk8hZ7ianeKx61bihE4peFigq4oHraUgrbcgoxwrB1xi4JH70SrRTHOJLOF9TWRCUaZxAMr&#10;zJvGbj57bA4Z2TlvGl2DHds5+t2YRrfVwmaRhlEKU4JLVSND5+YwAvd20TikztnK28XIu4yOKAH7&#10;f/S7cRmTcJW4jcrIZQTfF7xMl9nCls7NAEN7uwgxtNNkeX+RQAzmQ+l+keUxpxTHxT6UdposbOWe&#10;xC7S+XzuHukj2zgx0MUOjdv6ep8R68vH0kfiXLxm6H1GlxPkfUa7ck9P9xm/wjb6eNr7jV/YFPqI&#10;V1e93+gIdb3f2O04nr4F8636jSHE+e59npEj6P1Gt8K83zgjfnvacSABm9MfeXs6iVKwQa59dhyF&#10;P5Hf6G2ju1n8eqNfb3SFu9jQPc16YxKGEw4h4TA8WSwnbLo++f60t42OmGR0Dsef3fHHGuMvhPqf&#10;8BLlj3ys8Vu1jSmdcJwVe4HeNnrbaDdlvjTkcRjuzzXqI/jdufoHx+m9bez2I74f25jGEw7IY2vq&#10;Y2rnEsTI1/RnvicsBKP8APfRML8XY9KZ6DeaDpPM07m7yXFMHcfLJHUer/m3MfXpfqO3jY7EN5ze&#10;8b+KqSGl8LpPGmS7Po8wu2u6REJ4Ikwnp4YmX7PlUucs4qxCyFDsXyFjENwlIAlYOgvRgQxKw8j0&#10;JGSwfRg5OgkZIluMPD8JGTJUMPLiJGRY2cPIxr+crDAwFRg5OYkzWA2MvDwJGfwejJyehAzn7jCy&#10;SY+dLLPeScXY8H5SH3vYyU7rZXqxfsR91M+sEN1IEZA8rdOmK5M2rQICadMiIJA2faVrzNYtU3qA&#10;9Y9kf0jz3Q1Zvrq05rf5e27glB5tXcimK6Jjsk7+A1TVYGibXWaq3auqB+h/W0PWnt4wgHrnsSPb&#10;w/S/HazJajCweiXoKKxNaLV09cx8HNgkphpgs6N3HNjMqLYWeqY8DmyyoQzwUs94R4ETPcPZKpsT&#10;VkeBzYkqC2xOAxwF7qia46ZHAe20YcgeJhvoYX1D9L+2QR7vEz1MVnGZ22Gie52xyUP3070WZY9L&#10;XpXby7KqdIeT4vrqZSXILYOefHkZwsfYfVa1O2b/hZwF+NMS78AN/RGdqtHdO5nHFn1U9hiPjhyu&#10;SiukumByZ7nKe3nB1aBA4KgT7G1KvXlS91WuJaiaP/ICMvRh3ESm6uZuhHwQimVZ3ihqi3Zsm1v6&#10;MZZK36agMYxchqCmXICOBtodgR7SEulpW2k6eI2am6sVBuROKceQBwzDmTdqQK7LhovHJKtAqo6z&#10;he+VZFWjtXTFt/dwf4Hg9mIH2WaXJaj5FZPqLRMQ0kNvhdsp1Bv4KioOTQimyDwFZMfF58f+1/Bw&#10;wQKUBmQPN0NsAvnXDRN5QKrfG7h6YUUXCyCrzAskGkTwInDJFS5pbuqXHPoemG2onXnU8KrqHwvB&#10;6w9wicW55gpFrMmAN/ggCoytfXmp4B2K4FKGLD8/N89wfQQMgFfNuzbTxLVWdQd7f/eBiZbox02g&#10;4PaF17y/RYKt+3sVYMAcYDVmw89vFC9KfemC6YdWr90LXD1hOk53TYa+2wK/G6jDZR5nfwMAAP//&#10;AwBQSwMEFAAGAAgAAAAhAKecpP/gAAAADQEAAA8AAABkcnMvZG93bnJldi54bWxMj8FOwzAQRO9I&#10;/IO1SFwQdVKitAlxKkDqiQNQ+gFuvI0j4nUUu2ng69me4LgzT7Mz1WZ2vZhwDJ0nBekiAYHUeNNR&#10;q2D/ub1fgwhRk9G9J1TwjQE29fVVpUvjz/SB0y62gkMolFqBjXEopQyNRafDwg9I7B396HTkc2yl&#10;GfWZw10vl0mSS6c74g9WD/hisfnanZyC5fRz9H5K312TtM+vYeve7qxT6vZmfnoEEXGOfzBc6nN1&#10;qLnTwZ/IBNEryLN0xSgbSZoVIBjJiweed7hIWbECWVfy/4r6FwAA//8DAFBLAQItABQABgAIAAAA&#10;IQC2gziS/gAAAOEBAAATAAAAAAAAAAAAAAAAAAAAAABbQ29udGVudF9UeXBlc10ueG1sUEsBAi0A&#10;FAAGAAgAAAAhADj9If/WAAAAlAEAAAsAAAAAAAAAAAAAAAAALwEAAF9yZWxzLy5yZWxzUEsBAi0A&#10;FAAGAAgAAAAhAHC+TtXJBgAAFEQAAA4AAAAAAAAAAAAAAAAALgIAAGRycy9lMm9Eb2MueG1sUEsB&#10;Ai0AFAAGAAgAAAAhAKecpP/gAAAADQEAAA8AAAAAAAAAAAAAAAAAIwkAAGRycy9kb3ducmV2Lnht&#10;bFBLBQYAAAAABAAEAPMAAAAwCgAAAAA=&#10;" path="m325755,9525l274320,,245745,1905,222885,5715,198120,17145,182880,36195,163830,55768,140970,78105,68580,152400,13335,100965,,110490,116205,220980,325755,9525xe" fillcolor="red" strokecolor="red" strokeweight=".5pt">
                <v:fill opacity="26214f"/>
                <v:stroke dashstyle="1 1"/>
                <v:path arrowok="t" o:connecttype="custom" o:connectlocs="325755,9525;274320,0;245745,1905;222885,5715;198120,17145;182880,36195;163830,55768;140970,78105;68580,152400;13335,100965;0,110490;116205,220980;325755,9525" o:connectangles="0,0,0,0,0,0,0,0,0,0,0,0,0"/>
              </v:shape>
            </w:pict>
          </mc:Fallback>
        </mc:AlternateContent>
      </w:r>
      <w:r w:rsidR="000F170D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ABCD7AF" wp14:editId="4BFB228D">
                <wp:simplePos x="0" y="0"/>
                <wp:positionH relativeFrom="column">
                  <wp:posOffset>3665221</wp:posOffset>
                </wp:positionH>
                <wp:positionV relativeFrom="paragraph">
                  <wp:posOffset>6307455</wp:posOffset>
                </wp:positionV>
                <wp:extent cx="95250" cy="55245"/>
                <wp:effectExtent l="0" t="0" r="19050" b="20955"/>
                <wp:wrapNone/>
                <wp:docPr id="68" name="Freeform: 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5245"/>
                        </a:xfrm>
                        <a:custGeom>
                          <a:avLst/>
                          <a:gdLst>
                            <a:gd name="connsiteX0" fmla="*/ 0 w 123825"/>
                            <a:gd name="connsiteY0" fmla="*/ 102870 h 102870"/>
                            <a:gd name="connsiteX1" fmla="*/ 40005 w 123825"/>
                            <a:gd name="connsiteY1" fmla="*/ 3810 h 102870"/>
                            <a:gd name="connsiteX2" fmla="*/ 87630 w 123825"/>
                            <a:gd name="connsiteY2" fmla="*/ 0 h 102870"/>
                            <a:gd name="connsiteX3" fmla="*/ 123825 w 123825"/>
                            <a:gd name="connsiteY3" fmla="*/ 45720 h 102870"/>
                            <a:gd name="connsiteX4" fmla="*/ 91440 w 123825"/>
                            <a:gd name="connsiteY4" fmla="*/ 97155 h 102870"/>
                            <a:gd name="connsiteX5" fmla="*/ 0 w 123825"/>
                            <a:gd name="connsiteY5" fmla="*/ 102870 h 102870"/>
                            <a:gd name="connsiteX0" fmla="*/ 0 w 123825"/>
                            <a:gd name="connsiteY0" fmla="*/ 102870 h 102870"/>
                            <a:gd name="connsiteX1" fmla="*/ 80010 w 123825"/>
                            <a:gd name="connsiteY1" fmla="*/ 74295 h 102870"/>
                            <a:gd name="connsiteX2" fmla="*/ 87630 w 123825"/>
                            <a:gd name="connsiteY2" fmla="*/ 0 h 102870"/>
                            <a:gd name="connsiteX3" fmla="*/ 123825 w 123825"/>
                            <a:gd name="connsiteY3" fmla="*/ 45720 h 102870"/>
                            <a:gd name="connsiteX4" fmla="*/ 91440 w 123825"/>
                            <a:gd name="connsiteY4" fmla="*/ 97155 h 102870"/>
                            <a:gd name="connsiteX5" fmla="*/ 0 w 123825"/>
                            <a:gd name="connsiteY5" fmla="*/ 102870 h 102870"/>
                            <a:gd name="connsiteX0" fmla="*/ 0 w 123825"/>
                            <a:gd name="connsiteY0" fmla="*/ 102870 h 102870"/>
                            <a:gd name="connsiteX1" fmla="*/ 53340 w 123825"/>
                            <a:gd name="connsiteY1" fmla="*/ 41910 h 102870"/>
                            <a:gd name="connsiteX2" fmla="*/ 87630 w 123825"/>
                            <a:gd name="connsiteY2" fmla="*/ 0 h 102870"/>
                            <a:gd name="connsiteX3" fmla="*/ 123825 w 123825"/>
                            <a:gd name="connsiteY3" fmla="*/ 45720 h 102870"/>
                            <a:gd name="connsiteX4" fmla="*/ 91440 w 123825"/>
                            <a:gd name="connsiteY4" fmla="*/ 97155 h 102870"/>
                            <a:gd name="connsiteX5" fmla="*/ 0 w 123825"/>
                            <a:gd name="connsiteY5" fmla="*/ 102870 h 102870"/>
                            <a:gd name="connsiteX0" fmla="*/ 0 w 70485"/>
                            <a:gd name="connsiteY0" fmla="*/ 72390 h 97155"/>
                            <a:gd name="connsiteX1" fmla="*/ 0 w 70485"/>
                            <a:gd name="connsiteY1" fmla="*/ 41910 h 97155"/>
                            <a:gd name="connsiteX2" fmla="*/ 34290 w 70485"/>
                            <a:gd name="connsiteY2" fmla="*/ 0 h 97155"/>
                            <a:gd name="connsiteX3" fmla="*/ 70485 w 70485"/>
                            <a:gd name="connsiteY3" fmla="*/ 45720 h 97155"/>
                            <a:gd name="connsiteX4" fmla="*/ 38100 w 70485"/>
                            <a:gd name="connsiteY4" fmla="*/ 97155 h 97155"/>
                            <a:gd name="connsiteX5" fmla="*/ 0 w 70485"/>
                            <a:gd name="connsiteY5" fmla="*/ 72390 h 97155"/>
                            <a:gd name="connsiteX0" fmla="*/ 0 w 129540"/>
                            <a:gd name="connsiteY0" fmla="*/ 97155 h 97155"/>
                            <a:gd name="connsiteX1" fmla="*/ 59055 w 129540"/>
                            <a:gd name="connsiteY1" fmla="*/ 41910 h 97155"/>
                            <a:gd name="connsiteX2" fmla="*/ 93345 w 129540"/>
                            <a:gd name="connsiteY2" fmla="*/ 0 h 97155"/>
                            <a:gd name="connsiteX3" fmla="*/ 129540 w 129540"/>
                            <a:gd name="connsiteY3" fmla="*/ 45720 h 97155"/>
                            <a:gd name="connsiteX4" fmla="*/ 97155 w 129540"/>
                            <a:gd name="connsiteY4" fmla="*/ 97155 h 97155"/>
                            <a:gd name="connsiteX5" fmla="*/ 0 w 129540"/>
                            <a:gd name="connsiteY5" fmla="*/ 97155 h 97155"/>
                            <a:gd name="connsiteX0" fmla="*/ 0 w 129540"/>
                            <a:gd name="connsiteY0" fmla="*/ 97155 h 97155"/>
                            <a:gd name="connsiteX1" fmla="*/ 59055 w 129540"/>
                            <a:gd name="connsiteY1" fmla="*/ 41910 h 97155"/>
                            <a:gd name="connsiteX2" fmla="*/ 93345 w 129540"/>
                            <a:gd name="connsiteY2" fmla="*/ 0 h 97155"/>
                            <a:gd name="connsiteX3" fmla="*/ 129540 w 129540"/>
                            <a:gd name="connsiteY3" fmla="*/ 45720 h 97155"/>
                            <a:gd name="connsiteX4" fmla="*/ 87630 w 129540"/>
                            <a:gd name="connsiteY4" fmla="*/ 43815 h 97155"/>
                            <a:gd name="connsiteX5" fmla="*/ 0 w 129540"/>
                            <a:gd name="connsiteY5" fmla="*/ 97155 h 97155"/>
                            <a:gd name="connsiteX0" fmla="*/ 0 w 129540"/>
                            <a:gd name="connsiteY0" fmla="*/ 97155 h 97155"/>
                            <a:gd name="connsiteX1" fmla="*/ 59055 w 129540"/>
                            <a:gd name="connsiteY1" fmla="*/ 41910 h 97155"/>
                            <a:gd name="connsiteX2" fmla="*/ 93345 w 129540"/>
                            <a:gd name="connsiteY2" fmla="*/ 0 h 97155"/>
                            <a:gd name="connsiteX3" fmla="*/ 129540 w 129540"/>
                            <a:gd name="connsiteY3" fmla="*/ 45720 h 97155"/>
                            <a:gd name="connsiteX4" fmla="*/ 81915 w 129540"/>
                            <a:gd name="connsiteY4" fmla="*/ 97155 h 97155"/>
                            <a:gd name="connsiteX5" fmla="*/ 0 w 129540"/>
                            <a:gd name="connsiteY5" fmla="*/ 97155 h 97155"/>
                            <a:gd name="connsiteX0" fmla="*/ 0 w 93345"/>
                            <a:gd name="connsiteY0" fmla="*/ 97155 h 97155"/>
                            <a:gd name="connsiteX1" fmla="*/ 59055 w 93345"/>
                            <a:gd name="connsiteY1" fmla="*/ 41910 h 97155"/>
                            <a:gd name="connsiteX2" fmla="*/ 93345 w 93345"/>
                            <a:gd name="connsiteY2" fmla="*/ 0 h 97155"/>
                            <a:gd name="connsiteX3" fmla="*/ 70485 w 93345"/>
                            <a:gd name="connsiteY3" fmla="*/ 68580 h 97155"/>
                            <a:gd name="connsiteX4" fmla="*/ 81915 w 93345"/>
                            <a:gd name="connsiteY4" fmla="*/ 97155 h 97155"/>
                            <a:gd name="connsiteX5" fmla="*/ 0 w 93345"/>
                            <a:gd name="connsiteY5" fmla="*/ 97155 h 97155"/>
                            <a:gd name="connsiteX0" fmla="*/ 0 w 93345"/>
                            <a:gd name="connsiteY0" fmla="*/ 97155 h 97155"/>
                            <a:gd name="connsiteX1" fmla="*/ 59055 w 93345"/>
                            <a:gd name="connsiteY1" fmla="*/ 41910 h 97155"/>
                            <a:gd name="connsiteX2" fmla="*/ 93345 w 93345"/>
                            <a:gd name="connsiteY2" fmla="*/ 0 h 97155"/>
                            <a:gd name="connsiteX3" fmla="*/ 70485 w 93345"/>
                            <a:gd name="connsiteY3" fmla="*/ 68580 h 97155"/>
                            <a:gd name="connsiteX4" fmla="*/ 74295 w 93345"/>
                            <a:gd name="connsiteY4" fmla="*/ 97155 h 97155"/>
                            <a:gd name="connsiteX5" fmla="*/ 0 w 93345"/>
                            <a:gd name="connsiteY5" fmla="*/ 97155 h 97155"/>
                            <a:gd name="connsiteX0" fmla="*/ 0 w 104775"/>
                            <a:gd name="connsiteY0" fmla="*/ 97155 h 97155"/>
                            <a:gd name="connsiteX1" fmla="*/ 59055 w 104775"/>
                            <a:gd name="connsiteY1" fmla="*/ 41910 h 97155"/>
                            <a:gd name="connsiteX2" fmla="*/ 93345 w 104775"/>
                            <a:gd name="connsiteY2" fmla="*/ 0 h 97155"/>
                            <a:gd name="connsiteX3" fmla="*/ 104775 w 104775"/>
                            <a:gd name="connsiteY3" fmla="*/ 68580 h 97155"/>
                            <a:gd name="connsiteX4" fmla="*/ 74295 w 104775"/>
                            <a:gd name="connsiteY4" fmla="*/ 97155 h 97155"/>
                            <a:gd name="connsiteX5" fmla="*/ 0 w 104775"/>
                            <a:gd name="connsiteY5" fmla="*/ 97155 h 97155"/>
                            <a:gd name="connsiteX0" fmla="*/ 0 w 104775"/>
                            <a:gd name="connsiteY0" fmla="*/ 55245 h 55245"/>
                            <a:gd name="connsiteX1" fmla="*/ 59055 w 104775"/>
                            <a:gd name="connsiteY1" fmla="*/ 0 h 55245"/>
                            <a:gd name="connsiteX2" fmla="*/ 70485 w 104775"/>
                            <a:gd name="connsiteY2" fmla="*/ 24765 h 55245"/>
                            <a:gd name="connsiteX3" fmla="*/ 104775 w 104775"/>
                            <a:gd name="connsiteY3" fmla="*/ 26670 h 55245"/>
                            <a:gd name="connsiteX4" fmla="*/ 74295 w 104775"/>
                            <a:gd name="connsiteY4" fmla="*/ 55245 h 55245"/>
                            <a:gd name="connsiteX5" fmla="*/ 0 w 104775"/>
                            <a:gd name="connsiteY5" fmla="*/ 55245 h 55245"/>
                            <a:gd name="connsiteX0" fmla="*/ 0 w 104775"/>
                            <a:gd name="connsiteY0" fmla="*/ 55245 h 55245"/>
                            <a:gd name="connsiteX1" fmla="*/ 59055 w 104775"/>
                            <a:gd name="connsiteY1" fmla="*/ 0 h 55245"/>
                            <a:gd name="connsiteX2" fmla="*/ 78105 w 104775"/>
                            <a:gd name="connsiteY2" fmla="*/ 0 h 55245"/>
                            <a:gd name="connsiteX3" fmla="*/ 104775 w 104775"/>
                            <a:gd name="connsiteY3" fmla="*/ 26670 h 55245"/>
                            <a:gd name="connsiteX4" fmla="*/ 74295 w 104775"/>
                            <a:gd name="connsiteY4" fmla="*/ 55245 h 55245"/>
                            <a:gd name="connsiteX5" fmla="*/ 0 w 104775"/>
                            <a:gd name="connsiteY5" fmla="*/ 55245 h 55245"/>
                            <a:gd name="connsiteX0" fmla="*/ 0 w 104775"/>
                            <a:gd name="connsiteY0" fmla="*/ 55245 h 55245"/>
                            <a:gd name="connsiteX1" fmla="*/ 59055 w 104775"/>
                            <a:gd name="connsiteY1" fmla="*/ 0 h 55245"/>
                            <a:gd name="connsiteX2" fmla="*/ 78105 w 104775"/>
                            <a:gd name="connsiteY2" fmla="*/ 0 h 55245"/>
                            <a:gd name="connsiteX3" fmla="*/ 104775 w 104775"/>
                            <a:gd name="connsiteY3" fmla="*/ 26670 h 55245"/>
                            <a:gd name="connsiteX4" fmla="*/ 74295 w 104775"/>
                            <a:gd name="connsiteY4" fmla="*/ 55245 h 55245"/>
                            <a:gd name="connsiteX5" fmla="*/ 0 w 104775"/>
                            <a:gd name="connsiteY5" fmla="*/ 55245 h 55245"/>
                            <a:gd name="connsiteX0" fmla="*/ 0 w 95250"/>
                            <a:gd name="connsiteY0" fmla="*/ 55245 h 55245"/>
                            <a:gd name="connsiteX1" fmla="*/ 49530 w 95250"/>
                            <a:gd name="connsiteY1" fmla="*/ 0 h 55245"/>
                            <a:gd name="connsiteX2" fmla="*/ 68580 w 95250"/>
                            <a:gd name="connsiteY2" fmla="*/ 0 h 55245"/>
                            <a:gd name="connsiteX3" fmla="*/ 95250 w 95250"/>
                            <a:gd name="connsiteY3" fmla="*/ 26670 h 55245"/>
                            <a:gd name="connsiteX4" fmla="*/ 64770 w 95250"/>
                            <a:gd name="connsiteY4" fmla="*/ 55245 h 55245"/>
                            <a:gd name="connsiteX5" fmla="*/ 0 w 95250"/>
                            <a:gd name="connsiteY5" fmla="*/ 55245 h 55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250" h="55245">
                              <a:moveTo>
                                <a:pt x="0" y="55245"/>
                              </a:moveTo>
                              <a:lnTo>
                                <a:pt x="49530" y="0"/>
                              </a:lnTo>
                              <a:lnTo>
                                <a:pt x="68580" y="0"/>
                              </a:lnTo>
                              <a:lnTo>
                                <a:pt x="95250" y="26670"/>
                              </a:lnTo>
                              <a:lnTo>
                                <a:pt x="64770" y="55245"/>
                              </a:lnTo>
                              <a:lnTo>
                                <a:pt x="0" y="55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B570" id="Freeform: Shape 68" o:spid="_x0000_s1026" style="position:absolute;margin-left:288.6pt;margin-top:496.65pt;width:7.5pt;height:4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6ZbAYAALsoAAAOAAAAZHJzL2Uyb0RvYy54bWzsWt9v2zYQfh+w/4HQ44DVkiz5F+oUQYMM&#10;A4q1WDu0fWRkKhYgiRrJxMn++h1JUbmkMSknWdEBfrEk8+478u7jkRLv9ZubpibXTMiKt+soeRVH&#10;hLUF31Tt5Tr669P5r4uISEXbDa15y9bRLZPRm5Off3q961Ys5Vteb5ggANLK1a5bR1ulutVkIost&#10;a6h8xTvWQmPJRUMVPIrLyUbQHaA39SSN49lkx8WmE7xgUsK/Z7YxOjH4ZckK9b4sJVOkXkfQN2V+&#10;hfm90L+Tk9d0dSlot62Kvhv0Cb1oaNWC0QHqjCpKrkT1DVRTFYJLXqpXBW8mvCyrgpkxwGiS+MFo&#10;Pm5px8xYwDmyG9wkXw62+OP6gyDVZh3NIFItbSBG54Ix7fEVMR0g0AJu2nVyBdIfuw+if5Jwq8d8&#10;U4pGX2E05Ma49nZwLbtRpIA/l3mag/8LaMnzNMs14uROtbiS6jfGDQy9fieVjcsG7oxXN33XCt62&#10;slLsC2CVTQ2h+mVCYrIjSTpdpAYVYvBQ+iuWTuJ0MY/JltibngEPVb4kyEAWx3EeNII1poskbCJF&#10;Jhbz2TQ8DqwRxp8ifOuf4BiwSpbP07CRDBlZJlkWHsQ9jXmS58FY5MhGGB9Ljww25kfYAJYeaQBz&#10;YxHDTA9GAmvMs3QZ9hImx5FOMMf3TW1MkHAgsPTIaGOChA1g6ZEGMDny6XTEpMMaWbI8Zqc95Pj6&#10;P8hO8zhbjFrq5ul0qTP4UmfZPQO+t9BpsnrRH6ORFx0npSmksaAFrBDsO16uTL9D/ccKbn3z9h/T&#10;QS/qwf5jBYMc8j/OL0F0LDwquji5aPQEVpJsX2a8t08a1XnMh3wZw1oeMoE1XCLyRgATYgm5LmwC&#10;axxEIeuc4BCeRSLr1pCXns0if5wxjUbF+UijQBbFnPgeNLrb4PnmM6ZRBulLbyK9kw0TI5wusPSR&#10;Rv0r64M31a8/dDZawFYwnFAxjUbFGRPjO9DILAt79jcvs6Z5LbzIkua18GQOuU2RFx3nrtkiXwTX&#10;TMwHxyCvBazwJAJ50THbRqE/XM286Fh4FDqmg9sTeS1ghSdvibwWfmD+2G8bO+Lt/w/OnyTO5vN9&#10;L1gvk4D8Jl6EQX4TT6aQhdWbaq+XnpWEHIn8Jp7NIj/8s9OQHx7nIfMJHfZyw6f0Rz5633uxd3nI&#10;bwLTSC8CXnhMCLfM+OGxRprNZ3o36jWBOWGhD6JROpuZD/1eG5gUh9PIQIeGgYlhdkPeiYClR8Fj&#10;YoThsfQoeEyK/5pG8IHF7Ea9DsI0CrL0SCF92hZiKCbFkUL2FHQ4ajxS6CkUsge+e96JMd8OTkLZ&#10;MjdHpV4LOGsFkwTOKPYFCPaj5sB6T/+xQhAd88egwiLmRccKB69hM9iK6instYAXvVH+x4tSEB0L&#10;f4MOh/6X7lifbt1Jf3HT9kf9cEeoLh6JTT1Fx6WuKRgmIzAHSgjcI+ytIUIACVq6TiCgDKTAyslB&#10;yhBzrJwepAwhxcrTg5QhWlg5O0gZgoGVzVuKc5i99o4XUCujq2RqUyWjIgJVMiIiUCVzoQ3SVUeV&#10;jpe7JbuhqmPrijp0W8Ov2SdupNRdOYjhQd/xO4m6xZJmYpvuurC6dnftDKKZoiPk7BTQwzezqLfu&#10;sNy1x9TTxmDinjoZd7Wy++WKmktmGam9Zag5uE17G5W5SF5Xm/OqrrWrpLi8eFsLck0hAufnUG9i&#10;6U/rbkvtv7oIxfmlFzf493DqVodlNoVaGwMbsmH7eg+iE1KdUbm1VuWtPONqcB1Y1HVAtvLH3Knb&#10;mmlTdfsnK6GQCCZram3rEi42DIoWBWtVYpu2dMMsfo5H5TTMuAygRi7BRwN2D+AkLYjDtqPp5bUq&#10;MxVgg3LvFJ/yoGEs81YNyk3VcvHYyGoYVW/ZyjsnWddoL13wzS2UWQlu689kV5xX4OZ3VKoPVEAV&#10;E1AKiujUe/gpaw4hhElk7iKy5eKfx/7X8lAHBq0R2UEB2zqSf19RwSJS/95ChZgpxoG5bB7MWSdM&#10;adxygVvaq+YtB+5BioTemVvok1C1uy0Fbz5Drd2ptgpNtC3ANqRiBUnCPrxV8AxNUDtWsNNTcw9V&#10;bjAB3rUfu0KDa69qgn26+UxFR/TtOlJQJPYHd8VudOUKwGDC3MlqzZafXileVro6zPDQ+rV/gAo5&#10;Q5y+mk+X4OFnI3VXc3jyLwAAAP//AwBQSwMEFAAGAAgAAAAhAL/SfH/hAAAADAEAAA8AAABkcnMv&#10;ZG93bnJldi54bWxMj8tOwzAQRfdI/IM1SOyojUNpk8apEBKq2FAREGs3duOAH6nttuHvGVawnJmj&#10;O+fW68lZctIxDcELuJ0xINp3QQ2+F/D+9nSzBJKy9Era4LWAb51g3Vxe1LJS4exf9anNPcEQnyop&#10;wOQ8VpSmzmgn0yyM2uNtH6KTGcfYUxXlGcOdpZyxe+rk4PGDkaN+NLr7ao9OQHGg7edmG0x7d/hY&#10;bqPlm5dnJ8T11fSwApL1lP9g+NVHdWjQaReOXiViBcwXC46ogLIsCiBIzEuOmx2ijHEGtKnp/xLN&#10;DwAAAP//AwBQSwECLQAUAAYACAAAACEAtoM4kv4AAADhAQAAEwAAAAAAAAAAAAAAAAAAAAAAW0Nv&#10;bnRlbnRfVHlwZXNdLnhtbFBLAQItABQABgAIAAAAIQA4/SH/1gAAAJQBAAALAAAAAAAAAAAAAAAA&#10;AC8BAABfcmVscy8ucmVsc1BLAQItABQABgAIAAAAIQBxkF6ZbAYAALsoAAAOAAAAAAAAAAAAAAAA&#10;AC4CAABkcnMvZTJvRG9jLnhtbFBLAQItABQABgAIAAAAIQC/0nx/4QAAAAwBAAAPAAAAAAAAAAAA&#10;AAAAAMYIAABkcnMvZG93bnJldi54bWxQSwUGAAAAAAQABADzAAAA1AkAAAAA&#10;" path="m,55245l49530,,68580,,95250,26670,64770,55245,,55245xe" fillcolor="red" strokecolor="red" strokeweight=".5pt">
                <v:fill opacity="26214f"/>
                <v:stroke dashstyle="1 1"/>
                <v:path arrowok="t" o:connecttype="custom" o:connectlocs="0,55245;49530,0;68580,0;95250,26670;64770,55245;0,55245" o:connectangles="0,0,0,0,0,0"/>
              </v:shape>
            </w:pict>
          </mc:Fallback>
        </mc:AlternateContent>
      </w:r>
      <w:r w:rsidR="00E86EB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F41AFAB" wp14:editId="7C69610C">
                <wp:simplePos x="0" y="0"/>
                <wp:positionH relativeFrom="column">
                  <wp:posOffset>3697605</wp:posOffset>
                </wp:positionH>
                <wp:positionV relativeFrom="paragraph">
                  <wp:posOffset>6448425</wp:posOffset>
                </wp:positionV>
                <wp:extent cx="142875" cy="169545"/>
                <wp:effectExtent l="0" t="0" r="28575" b="20955"/>
                <wp:wrapNone/>
                <wp:docPr id="67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9545"/>
                        </a:xfrm>
                        <a:custGeom>
                          <a:avLst/>
                          <a:gdLst>
                            <a:gd name="connsiteX0" fmla="*/ 78105 w 196215"/>
                            <a:gd name="connsiteY0" fmla="*/ 209550 h 209550"/>
                            <a:gd name="connsiteX1" fmla="*/ 0 w 196215"/>
                            <a:gd name="connsiteY1" fmla="*/ 139065 h 209550"/>
                            <a:gd name="connsiteX2" fmla="*/ 51435 w 196215"/>
                            <a:gd name="connsiteY2" fmla="*/ 78105 h 209550"/>
                            <a:gd name="connsiteX3" fmla="*/ 83820 w 196215"/>
                            <a:gd name="connsiteY3" fmla="*/ 118110 h 209550"/>
                            <a:gd name="connsiteX4" fmla="*/ 112395 w 196215"/>
                            <a:gd name="connsiteY4" fmla="*/ 91440 h 209550"/>
                            <a:gd name="connsiteX5" fmla="*/ 93345 w 196215"/>
                            <a:gd name="connsiteY5" fmla="*/ 60960 h 209550"/>
                            <a:gd name="connsiteX6" fmla="*/ 148590 w 196215"/>
                            <a:gd name="connsiteY6" fmla="*/ 0 h 209550"/>
                            <a:gd name="connsiteX7" fmla="*/ 184785 w 196215"/>
                            <a:gd name="connsiteY7" fmla="*/ 38100 h 209550"/>
                            <a:gd name="connsiteX8" fmla="*/ 152400 w 196215"/>
                            <a:gd name="connsiteY8" fmla="*/ 60960 h 209550"/>
                            <a:gd name="connsiteX9" fmla="*/ 196215 w 196215"/>
                            <a:gd name="connsiteY9" fmla="*/ 102870 h 209550"/>
                            <a:gd name="connsiteX10" fmla="*/ 78105 w 196215"/>
                            <a:gd name="connsiteY10" fmla="*/ 209550 h 209550"/>
                            <a:gd name="connsiteX0" fmla="*/ 116205 w 196215"/>
                            <a:gd name="connsiteY0" fmla="*/ 140970 h 140970"/>
                            <a:gd name="connsiteX1" fmla="*/ 0 w 196215"/>
                            <a:gd name="connsiteY1" fmla="*/ 139065 h 140970"/>
                            <a:gd name="connsiteX2" fmla="*/ 51435 w 196215"/>
                            <a:gd name="connsiteY2" fmla="*/ 78105 h 140970"/>
                            <a:gd name="connsiteX3" fmla="*/ 83820 w 196215"/>
                            <a:gd name="connsiteY3" fmla="*/ 118110 h 140970"/>
                            <a:gd name="connsiteX4" fmla="*/ 112395 w 196215"/>
                            <a:gd name="connsiteY4" fmla="*/ 91440 h 140970"/>
                            <a:gd name="connsiteX5" fmla="*/ 93345 w 196215"/>
                            <a:gd name="connsiteY5" fmla="*/ 60960 h 140970"/>
                            <a:gd name="connsiteX6" fmla="*/ 148590 w 196215"/>
                            <a:gd name="connsiteY6" fmla="*/ 0 h 140970"/>
                            <a:gd name="connsiteX7" fmla="*/ 184785 w 196215"/>
                            <a:gd name="connsiteY7" fmla="*/ 38100 h 140970"/>
                            <a:gd name="connsiteX8" fmla="*/ 152400 w 196215"/>
                            <a:gd name="connsiteY8" fmla="*/ 60960 h 140970"/>
                            <a:gd name="connsiteX9" fmla="*/ 196215 w 196215"/>
                            <a:gd name="connsiteY9" fmla="*/ 102870 h 140970"/>
                            <a:gd name="connsiteX10" fmla="*/ 116205 w 196215"/>
                            <a:gd name="connsiteY10" fmla="*/ 140970 h 140970"/>
                            <a:gd name="connsiteX0" fmla="*/ 74295 w 196215"/>
                            <a:gd name="connsiteY0" fmla="*/ 200025 h 200025"/>
                            <a:gd name="connsiteX1" fmla="*/ 0 w 196215"/>
                            <a:gd name="connsiteY1" fmla="*/ 139065 h 200025"/>
                            <a:gd name="connsiteX2" fmla="*/ 51435 w 196215"/>
                            <a:gd name="connsiteY2" fmla="*/ 78105 h 200025"/>
                            <a:gd name="connsiteX3" fmla="*/ 83820 w 196215"/>
                            <a:gd name="connsiteY3" fmla="*/ 118110 h 200025"/>
                            <a:gd name="connsiteX4" fmla="*/ 112395 w 196215"/>
                            <a:gd name="connsiteY4" fmla="*/ 91440 h 200025"/>
                            <a:gd name="connsiteX5" fmla="*/ 93345 w 196215"/>
                            <a:gd name="connsiteY5" fmla="*/ 60960 h 200025"/>
                            <a:gd name="connsiteX6" fmla="*/ 148590 w 196215"/>
                            <a:gd name="connsiteY6" fmla="*/ 0 h 200025"/>
                            <a:gd name="connsiteX7" fmla="*/ 184785 w 196215"/>
                            <a:gd name="connsiteY7" fmla="*/ 38100 h 200025"/>
                            <a:gd name="connsiteX8" fmla="*/ 152400 w 196215"/>
                            <a:gd name="connsiteY8" fmla="*/ 60960 h 200025"/>
                            <a:gd name="connsiteX9" fmla="*/ 196215 w 196215"/>
                            <a:gd name="connsiteY9" fmla="*/ 102870 h 200025"/>
                            <a:gd name="connsiteX10" fmla="*/ 74295 w 196215"/>
                            <a:gd name="connsiteY10" fmla="*/ 200025 h 200025"/>
                            <a:gd name="connsiteX0" fmla="*/ 22860 w 144780"/>
                            <a:gd name="connsiteY0" fmla="*/ 200025 h 200025"/>
                            <a:gd name="connsiteX1" fmla="*/ 0 w 144780"/>
                            <a:gd name="connsiteY1" fmla="*/ 135255 h 200025"/>
                            <a:gd name="connsiteX2" fmla="*/ 0 w 144780"/>
                            <a:gd name="connsiteY2" fmla="*/ 78105 h 200025"/>
                            <a:gd name="connsiteX3" fmla="*/ 32385 w 144780"/>
                            <a:gd name="connsiteY3" fmla="*/ 118110 h 200025"/>
                            <a:gd name="connsiteX4" fmla="*/ 60960 w 144780"/>
                            <a:gd name="connsiteY4" fmla="*/ 91440 h 200025"/>
                            <a:gd name="connsiteX5" fmla="*/ 41910 w 144780"/>
                            <a:gd name="connsiteY5" fmla="*/ 60960 h 200025"/>
                            <a:gd name="connsiteX6" fmla="*/ 97155 w 144780"/>
                            <a:gd name="connsiteY6" fmla="*/ 0 h 200025"/>
                            <a:gd name="connsiteX7" fmla="*/ 133350 w 144780"/>
                            <a:gd name="connsiteY7" fmla="*/ 38100 h 200025"/>
                            <a:gd name="connsiteX8" fmla="*/ 100965 w 144780"/>
                            <a:gd name="connsiteY8" fmla="*/ 60960 h 200025"/>
                            <a:gd name="connsiteX9" fmla="*/ 144780 w 144780"/>
                            <a:gd name="connsiteY9" fmla="*/ 102870 h 200025"/>
                            <a:gd name="connsiteX10" fmla="*/ 22860 w 144780"/>
                            <a:gd name="connsiteY10" fmla="*/ 200025 h 200025"/>
                            <a:gd name="connsiteX0" fmla="*/ 41910 w 163830"/>
                            <a:gd name="connsiteY0" fmla="*/ 200025 h 200025"/>
                            <a:gd name="connsiteX1" fmla="*/ 0 w 163830"/>
                            <a:gd name="connsiteY1" fmla="*/ 158115 h 200025"/>
                            <a:gd name="connsiteX2" fmla="*/ 19050 w 163830"/>
                            <a:gd name="connsiteY2" fmla="*/ 78105 h 200025"/>
                            <a:gd name="connsiteX3" fmla="*/ 51435 w 163830"/>
                            <a:gd name="connsiteY3" fmla="*/ 118110 h 200025"/>
                            <a:gd name="connsiteX4" fmla="*/ 80010 w 163830"/>
                            <a:gd name="connsiteY4" fmla="*/ 91440 h 200025"/>
                            <a:gd name="connsiteX5" fmla="*/ 60960 w 163830"/>
                            <a:gd name="connsiteY5" fmla="*/ 60960 h 200025"/>
                            <a:gd name="connsiteX6" fmla="*/ 116205 w 163830"/>
                            <a:gd name="connsiteY6" fmla="*/ 0 h 200025"/>
                            <a:gd name="connsiteX7" fmla="*/ 152400 w 163830"/>
                            <a:gd name="connsiteY7" fmla="*/ 38100 h 200025"/>
                            <a:gd name="connsiteX8" fmla="*/ 120015 w 163830"/>
                            <a:gd name="connsiteY8" fmla="*/ 60960 h 200025"/>
                            <a:gd name="connsiteX9" fmla="*/ 163830 w 163830"/>
                            <a:gd name="connsiteY9" fmla="*/ 102870 h 200025"/>
                            <a:gd name="connsiteX10" fmla="*/ 41910 w 163830"/>
                            <a:gd name="connsiteY10" fmla="*/ 200025 h 200025"/>
                            <a:gd name="connsiteX0" fmla="*/ 41910 w 163830"/>
                            <a:gd name="connsiteY0" fmla="*/ 200025 h 200025"/>
                            <a:gd name="connsiteX1" fmla="*/ 0 w 163830"/>
                            <a:gd name="connsiteY1" fmla="*/ 158115 h 200025"/>
                            <a:gd name="connsiteX2" fmla="*/ 43815 w 163830"/>
                            <a:gd name="connsiteY2" fmla="*/ 158115 h 200025"/>
                            <a:gd name="connsiteX3" fmla="*/ 51435 w 163830"/>
                            <a:gd name="connsiteY3" fmla="*/ 118110 h 200025"/>
                            <a:gd name="connsiteX4" fmla="*/ 80010 w 163830"/>
                            <a:gd name="connsiteY4" fmla="*/ 91440 h 200025"/>
                            <a:gd name="connsiteX5" fmla="*/ 60960 w 163830"/>
                            <a:gd name="connsiteY5" fmla="*/ 60960 h 200025"/>
                            <a:gd name="connsiteX6" fmla="*/ 116205 w 163830"/>
                            <a:gd name="connsiteY6" fmla="*/ 0 h 200025"/>
                            <a:gd name="connsiteX7" fmla="*/ 152400 w 163830"/>
                            <a:gd name="connsiteY7" fmla="*/ 38100 h 200025"/>
                            <a:gd name="connsiteX8" fmla="*/ 120015 w 163830"/>
                            <a:gd name="connsiteY8" fmla="*/ 60960 h 200025"/>
                            <a:gd name="connsiteX9" fmla="*/ 163830 w 163830"/>
                            <a:gd name="connsiteY9" fmla="*/ 102870 h 200025"/>
                            <a:gd name="connsiteX10" fmla="*/ 41910 w 163830"/>
                            <a:gd name="connsiteY10" fmla="*/ 200025 h 200025"/>
                            <a:gd name="connsiteX0" fmla="*/ 41910 w 163830"/>
                            <a:gd name="connsiteY0" fmla="*/ 200025 h 200025"/>
                            <a:gd name="connsiteX1" fmla="*/ 0 w 163830"/>
                            <a:gd name="connsiteY1" fmla="*/ 158115 h 200025"/>
                            <a:gd name="connsiteX2" fmla="*/ 43815 w 163830"/>
                            <a:gd name="connsiteY2" fmla="*/ 158115 h 200025"/>
                            <a:gd name="connsiteX3" fmla="*/ 99060 w 163830"/>
                            <a:gd name="connsiteY3" fmla="*/ 131445 h 200025"/>
                            <a:gd name="connsiteX4" fmla="*/ 80010 w 163830"/>
                            <a:gd name="connsiteY4" fmla="*/ 91440 h 200025"/>
                            <a:gd name="connsiteX5" fmla="*/ 60960 w 163830"/>
                            <a:gd name="connsiteY5" fmla="*/ 60960 h 200025"/>
                            <a:gd name="connsiteX6" fmla="*/ 116205 w 163830"/>
                            <a:gd name="connsiteY6" fmla="*/ 0 h 200025"/>
                            <a:gd name="connsiteX7" fmla="*/ 152400 w 163830"/>
                            <a:gd name="connsiteY7" fmla="*/ 38100 h 200025"/>
                            <a:gd name="connsiteX8" fmla="*/ 120015 w 163830"/>
                            <a:gd name="connsiteY8" fmla="*/ 60960 h 200025"/>
                            <a:gd name="connsiteX9" fmla="*/ 163830 w 163830"/>
                            <a:gd name="connsiteY9" fmla="*/ 102870 h 200025"/>
                            <a:gd name="connsiteX10" fmla="*/ 41910 w 163830"/>
                            <a:gd name="connsiteY10" fmla="*/ 200025 h 200025"/>
                            <a:gd name="connsiteX0" fmla="*/ 41910 w 163830"/>
                            <a:gd name="connsiteY0" fmla="*/ 200025 h 200025"/>
                            <a:gd name="connsiteX1" fmla="*/ 0 w 163830"/>
                            <a:gd name="connsiteY1" fmla="*/ 158115 h 200025"/>
                            <a:gd name="connsiteX2" fmla="*/ 64770 w 163830"/>
                            <a:gd name="connsiteY2" fmla="*/ 91440 h 200025"/>
                            <a:gd name="connsiteX3" fmla="*/ 99060 w 163830"/>
                            <a:gd name="connsiteY3" fmla="*/ 131445 h 200025"/>
                            <a:gd name="connsiteX4" fmla="*/ 80010 w 163830"/>
                            <a:gd name="connsiteY4" fmla="*/ 91440 h 200025"/>
                            <a:gd name="connsiteX5" fmla="*/ 60960 w 163830"/>
                            <a:gd name="connsiteY5" fmla="*/ 60960 h 200025"/>
                            <a:gd name="connsiteX6" fmla="*/ 116205 w 163830"/>
                            <a:gd name="connsiteY6" fmla="*/ 0 h 200025"/>
                            <a:gd name="connsiteX7" fmla="*/ 152400 w 163830"/>
                            <a:gd name="connsiteY7" fmla="*/ 38100 h 200025"/>
                            <a:gd name="connsiteX8" fmla="*/ 120015 w 163830"/>
                            <a:gd name="connsiteY8" fmla="*/ 60960 h 200025"/>
                            <a:gd name="connsiteX9" fmla="*/ 163830 w 163830"/>
                            <a:gd name="connsiteY9" fmla="*/ 102870 h 200025"/>
                            <a:gd name="connsiteX10" fmla="*/ 41910 w 163830"/>
                            <a:gd name="connsiteY10" fmla="*/ 200025 h 20002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99060 w 163830"/>
                            <a:gd name="connsiteY3" fmla="*/ 146685 h 215265"/>
                            <a:gd name="connsiteX4" fmla="*/ 80010 w 163830"/>
                            <a:gd name="connsiteY4" fmla="*/ 106680 h 215265"/>
                            <a:gd name="connsiteX5" fmla="*/ 60960 w 163830"/>
                            <a:gd name="connsiteY5" fmla="*/ 76200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99060 w 163830"/>
                            <a:gd name="connsiteY3" fmla="*/ 146685 h 215265"/>
                            <a:gd name="connsiteX4" fmla="*/ 80010 w 163830"/>
                            <a:gd name="connsiteY4" fmla="*/ 106680 h 215265"/>
                            <a:gd name="connsiteX5" fmla="*/ 110490 w 163830"/>
                            <a:gd name="connsiteY5" fmla="*/ 51435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99060 w 163830"/>
                            <a:gd name="connsiteY3" fmla="*/ 146685 h 215265"/>
                            <a:gd name="connsiteX4" fmla="*/ 121920 w 163830"/>
                            <a:gd name="connsiteY4" fmla="*/ 106680 h 215265"/>
                            <a:gd name="connsiteX5" fmla="*/ 110490 w 163830"/>
                            <a:gd name="connsiteY5" fmla="*/ 51435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76200 w 163830"/>
                            <a:gd name="connsiteY3" fmla="*/ 120015 h 215265"/>
                            <a:gd name="connsiteX4" fmla="*/ 121920 w 163830"/>
                            <a:gd name="connsiteY4" fmla="*/ 106680 h 215265"/>
                            <a:gd name="connsiteX5" fmla="*/ 110490 w 163830"/>
                            <a:gd name="connsiteY5" fmla="*/ 51435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76200 w 163830"/>
                            <a:gd name="connsiteY3" fmla="*/ 120015 h 215265"/>
                            <a:gd name="connsiteX4" fmla="*/ 100965 w 163830"/>
                            <a:gd name="connsiteY4" fmla="*/ 97678 h 215265"/>
                            <a:gd name="connsiteX5" fmla="*/ 110490 w 163830"/>
                            <a:gd name="connsiteY5" fmla="*/ 51435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215265 h 215265"/>
                            <a:gd name="connsiteX1" fmla="*/ 0 w 163830"/>
                            <a:gd name="connsiteY1" fmla="*/ 173355 h 215265"/>
                            <a:gd name="connsiteX2" fmla="*/ 64770 w 163830"/>
                            <a:gd name="connsiteY2" fmla="*/ 106680 h 215265"/>
                            <a:gd name="connsiteX3" fmla="*/ 76200 w 163830"/>
                            <a:gd name="connsiteY3" fmla="*/ 120015 h 215265"/>
                            <a:gd name="connsiteX4" fmla="*/ 100965 w 163830"/>
                            <a:gd name="connsiteY4" fmla="*/ 97678 h 215265"/>
                            <a:gd name="connsiteX5" fmla="*/ 83820 w 163830"/>
                            <a:gd name="connsiteY5" fmla="*/ 81915 h 215265"/>
                            <a:gd name="connsiteX6" fmla="*/ 139065 w 163830"/>
                            <a:gd name="connsiteY6" fmla="*/ 0 h 215265"/>
                            <a:gd name="connsiteX7" fmla="*/ 152400 w 163830"/>
                            <a:gd name="connsiteY7" fmla="*/ 53340 h 215265"/>
                            <a:gd name="connsiteX8" fmla="*/ 120015 w 163830"/>
                            <a:gd name="connsiteY8" fmla="*/ 76200 h 215265"/>
                            <a:gd name="connsiteX9" fmla="*/ 163830 w 163830"/>
                            <a:gd name="connsiteY9" fmla="*/ 118110 h 215265"/>
                            <a:gd name="connsiteX10" fmla="*/ 41910 w 163830"/>
                            <a:gd name="connsiteY10" fmla="*/ 215265 h 215265"/>
                            <a:gd name="connsiteX0" fmla="*/ 41910 w 163830"/>
                            <a:gd name="connsiteY0" fmla="*/ 161925 h 161925"/>
                            <a:gd name="connsiteX1" fmla="*/ 0 w 163830"/>
                            <a:gd name="connsiteY1" fmla="*/ 120015 h 161925"/>
                            <a:gd name="connsiteX2" fmla="*/ 64770 w 163830"/>
                            <a:gd name="connsiteY2" fmla="*/ 53340 h 161925"/>
                            <a:gd name="connsiteX3" fmla="*/ 76200 w 163830"/>
                            <a:gd name="connsiteY3" fmla="*/ 66675 h 161925"/>
                            <a:gd name="connsiteX4" fmla="*/ 100965 w 163830"/>
                            <a:gd name="connsiteY4" fmla="*/ 44338 h 161925"/>
                            <a:gd name="connsiteX5" fmla="*/ 83820 w 163830"/>
                            <a:gd name="connsiteY5" fmla="*/ 28575 h 161925"/>
                            <a:gd name="connsiteX6" fmla="*/ 148590 w 163830"/>
                            <a:gd name="connsiteY6" fmla="*/ 20955 h 161925"/>
                            <a:gd name="connsiteX7" fmla="*/ 152400 w 163830"/>
                            <a:gd name="connsiteY7" fmla="*/ 0 h 161925"/>
                            <a:gd name="connsiteX8" fmla="*/ 120015 w 163830"/>
                            <a:gd name="connsiteY8" fmla="*/ 22860 h 161925"/>
                            <a:gd name="connsiteX9" fmla="*/ 163830 w 163830"/>
                            <a:gd name="connsiteY9" fmla="*/ 64770 h 161925"/>
                            <a:gd name="connsiteX10" fmla="*/ 41910 w 163830"/>
                            <a:gd name="connsiteY10" fmla="*/ 161925 h 161925"/>
                            <a:gd name="connsiteX0" fmla="*/ 41910 w 163830"/>
                            <a:gd name="connsiteY0" fmla="*/ 169545 h 169545"/>
                            <a:gd name="connsiteX1" fmla="*/ 0 w 163830"/>
                            <a:gd name="connsiteY1" fmla="*/ 127635 h 169545"/>
                            <a:gd name="connsiteX2" fmla="*/ 64770 w 163830"/>
                            <a:gd name="connsiteY2" fmla="*/ 60960 h 169545"/>
                            <a:gd name="connsiteX3" fmla="*/ 76200 w 163830"/>
                            <a:gd name="connsiteY3" fmla="*/ 74295 h 169545"/>
                            <a:gd name="connsiteX4" fmla="*/ 100965 w 163830"/>
                            <a:gd name="connsiteY4" fmla="*/ 51958 h 169545"/>
                            <a:gd name="connsiteX5" fmla="*/ 83820 w 163830"/>
                            <a:gd name="connsiteY5" fmla="*/ 36195 h 169545"/>
                            <a:gd name="connsiteX6" fmla="*/ 121920 w 163830"/>
                            <a:gd name="connsiteY6" fmla="*/ 0 h 169545"/>
                            <a:gd name="connsiteX7" fmla="*/ 152400 w 163830"/>
                            <a:gd name="connsiteY7" fmla="*/ 7620 h 169545"/>
                            <a:gd name="connsiteX8" fmla="*/ 120015 w 163830"/>
                            <a:gd name="connsiteY8" fmla="*/ 30480 h 169545"/>
                            <a:gd name="connsiteX9" fmla="*/ 163830 w 163830"/>
                            <a:gd name="connsiteY9" fmla="*/ 72390 h 169545"/>
                            <a:gd name="connsiteX10" fmla="*/ 41910 w 163830"/>
                            <a:gd name="connsiteY10" fmla="*/ 169545 h 169545"/>
                            <a:gd name="connsiteX0" fmla="*/ 41910 w 163830"/>
                            <a:gd name="connsiteY0" fmla="*/ 169545 h 169545"/>
                            <a:gd name="connsiteX1" fmla="*/ 0 w 163830"/>
                            <a:gd name="connsiteY1" fmla="*/ 127635 h 169545"/>
                            <a:gd name="connsiteX2" fmla="*/ 64770 w 163830"/>
                            <a:gd name="connsiteY2" fmla="*/ 60960 h 169545"/>
                            <a:gd name="connsiteX3" fmla="*/ 76200 w 163830"/>
                            <a:gd name="connsiteY3" fmla="*/ 74295 h 169545"/>
                            <a:gd name="connsiteX4" fmla="*/ 100965 w 163830"/>
                            <a:gd name="connsiteY4" fmla="*/ 51958 h 169545"/>
                            <a:gd name="connsiteX5" fmla="*/ 83820 w 163830"/>
                            <a:gd name="connsiteY5" fmla="*/ 36195 h 169545"/>
                            <a:gd name="connsiteX6" fmla="*/ 121920 w 163830"/>
                            <a:gd name="connsiteY6" fmla="*/ 0 h 169545"/>
                            <a:gd name="connsiteX7" fmla="*/ 142875 w 163830"/>
                            <a:gd name="connsiteY7" fmla="*/ 20955 h 169545"/>
                            <a:gd name="connsiteX8" fmla="*/ 120015 w 163830"/>
                            <a:gd name="connsiteY8" fmla="*/ 30480 h 169545"/>
                            <a:gd name="connsiteX9" fmla="*/ 163830 w 163830"/>
                            <a:gd name="connsiteY9" fmla="*/ 72390 h 169545"/>
                            <a:gd name="connsiteX10" fmla="*/ 41910 w 163830"/>
                            <a:gd name="connsiteY10" fmla="*/ 169545 h 169545"/>
                            <a:gd name="connsiteX0" fmla="*/ 41910 w 142875"/>
                            <a:gd name="connsiteY0" fmla="*/ 169545 h 169545"/>
                            <a:gd name="connsiteX1" fmla="*/ 0 w 142875"/>
                            <a:gd name="connsiteY1" fmla="*/ 127635 h 169545"/>
                            <a:gd name="connsiteX2" fmla="*/ 64770 w 142875"/>
                            <a:gd name="connsiteY2" fmla="*/ 60960 h 169545"/>
                            <a:gd name="connsiteX3" fmla="*/ 76200 w 142875"/>
                            <a:gd name="connsiteY3" fmla="*/ 74295 h 169545"/>
                            <a:gd name="connsiteX4" fmla="*/ 100965 w 142875"/>
                            <a:gd name="connsiteY4" fmla="*/ 51958 h 169545"/>
                            <a:gd name="connsiteX5" fmla="*/ 83820 w 142875"/>
                            <a:gd name="connsiteY5" fmla="*/ 36195 h 169545"/>
                            <a:gd name="connsiteX6" fmla="*/ 121920 w 142875"/>
                            <a:gd name="connsiteY6" fmla="*/ 0 h 169545"/>
                            <a:gd name="connsiteX7" fmla="*/ 142875 w 142875"/>
                            <a:gd name="connsiteY7" fmla="*/ 20955 h 169545"/>
                            <a:gd name="connsiteX8" fmla="*/ 120015 w 142875"/>
                            <a:gd name="connsiteY8" fmla="*/ 30480 h 169545"/>
                            <a:gd name="connsiteX9" fmla="*/ 114300 w 142875"/>
                            <a:gd name="connsiteY9" fmla="*/ 78105 h 169545"/>
                            <a:gd name="connsiteX10" fmla="*/ 41910 w 142875"/>
                            <a:gd name="connsiteY10" fmla="*/ 169545 h 169545"/>
                            <a:gd name="connsiteX0" fmla="*/ 41910 w 142875"/>
                            <a:gd name="connsiteY0" fmla="*/ 169545 h 169545"/>
                            <a:gd name="connsiteX1" fmla="*/ 0 w 142875"/>
                            <a:gd name="connsiteY1" fmla="*/ 127635 h 169545"/>
                            <a:gd name="connsiteX2" fmla="*/ 64770 w 142875"/>
                            <a:gd name="connsiteY2" fmla="*/ 60960 h 169545"/>
                            <a:gd name="connsiteX3" fmla="*/ 76200 w 142875"/>
                            <a:gd name="connsiteY3" fmla="*/ 74295 h 169545"/>
                            <a:gd name="connsiteX4" fmla="*/ 100965 w 142875"/>
                            <a:gd name="connsiteY4" fmla="*/ 51958 h 169545"/>
                            <a:gd name="connsiteX5" fmla="*/ 83820 w 142875"/>
                            <a:gd name="connsiteY5" fmla="*/ 36195 h 169545"/>
                            <a:gd name="connsiteX6" fmla="*/ 121920 w 142875"/>
                            <a:gd name="connsiteY6" fmla="*/ 0 h 169545"/>
                            <a:gd name="connsiteX7" fmla="*/ 142875 w 142875"/>
                            <a:gd name="connsiteY7" fmla="*/ 20955 h 169545"/>
                            <a:gd name="connsiteX8" fmla="*/ 120015 w 142875"/>
                            <a:gd name="connsiteY8" fmla="*/ 30480 h 169545"/>
                            <a:gd name="connsiteX9" fmla="*/ 142875 w 142875"/>
                            <a:gd name="connsiteY9" fmla="*/ 60960 h 169545"/>
                            <a:gd name="connsiteX10" fmla="*/ 41910 w 142875"/>
                            <a:gd name="connsiteY10" fmla="*/ 169545 h 169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42875" h="169545">
                              <a:moveTo>
                                <a:pt x="41910" y="169545"/>
                              </a:moveTo>
                              <a:lnTo>
                                <a:pt x="0" y="127635"/>
                              </a:lnTo>
                              <a:lnTo>
                                <a:pt x="64770" y="60960"/>
                              </a:lnTo>
                              <a:lnTo>
                                <a:pt x="76200" y="74295"/>
                              </a:lnTo>
                              <a:lnTo>
                                <a:pt x="100965" y="51958"/>
                              </a:lnTo>
                              <a:lnTo>
                                <a:pt x="83820" y="36195"/>
                              </a:lnTo>
                              <a:lnTo>
                                <a:pt x="121920" y="0"/>
                              </a:lnTo>
                              <a:lnTo>
                                <a:pt x="142875" y="20955"/>
                              </a:lnTo>
                              <a:lnTo>
                                <a:pt x="120015" y="30480"/>
                              </a:lnTo>
                              <a:lnTo>
                                <a:pt x="142875" y="60960"/>
                              </a:lnTo>
                              <a:lnTo>
                                <a:pt x="41910" y="169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639E" id="Freeform: Shape 67" o:spid="_x0000_s1026" style="position:absolute;margin-left:291.15pt;margin-top:507.75pt;width:11.25pt;height:13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Zl0gkAAPxcAAAOAAAAZHJzL2Uyb0RvYy54bWzsXNuO2zgSfR9g/kHQ4wIbi7pZaqQzCBL0&#10;YoBgJthkMZlHtSy3DciSRlLf9uu3SOpS7DhF2nSCxUAv3ZTF4lEVi4dFiqrXvzwdSuehaLt9XV27&#10;7JXnOkWV15t9dXft/ufzzT8T1+n6rNpkZV0V1+5z0bm/vPn5p9ePzVXh17u63BStA41U3dVjc+3u&#10;+r65Wq26fFccsu5V3RQV3NzW7SHr4bK9W23a7BFaP5Qr3/Pi1WPdbpq2zouug1/fy5vuG9H+dlvk&#10;/e/bbVf0TnntwrP14m8r/t7yv6s3r7OruzZrdvt8eIzsjKc4ZPsKQKem3md95ty3+6+aOuzztu7q&#10;bf8qrw+rervd54XQAbRh3gttPu2yphC6gHG6ZjJTd7lm898ePrbOfnPtxmvXqbID9NFNWxTc4leO&#10;eAAH7oCZHpvuCmp/aj62w1UHRa7z07Y98P+gjfMkTPs8mbZ46p0cfmShn6wj18nhFovTKIx4m6tZ&#10;OL/v+n8VtWgoe/jQ9bJnNlASdt0MD5fXVdXt++IL9Ob2UEJn/WPlrBPmRc6jw9LYZ6Jl6ImXEn9i&#10;Cd9Lo8hzdo4sDH7wUuQLQyCeFgDXZkHqxZEWwEcAEQsDvRZYQuqtUyJAGEmQ+HpFsARjCWN6S4UI&#10;hDE/SPWaYJGUhaEeBBxo6vM0CEI9BpaIvTTWY8QIg4VJlOrNhUX0ADDOJiVYEq4TvRZYJABf14MA&#10;7c4gkR+CiG54YBEzU6UYRAw9LYgi4gEn6FVheNyajXRFxHCoYxTGYv9EQmGhlwplZOE7EgoNgOnh&#10;fEKhMTA9WBAKDYLZwYJQaBBMD+cTCo2B2eFMQqEBMDtYEAoNgtmBnU8oNIjCDhaEQqMo7GA41FUZ&#10;s7GOGWUd+gYzIpaA6NbzZQDBC9+RUCTStwAuQyg0xoUIhQa5EKHQIJchFBrjAoRCA1yIUGiQCxEK&#10;DXIpQqFRFHIwG+mKiGxdrBWooa6wg59ALAshXQgB5LiMfbl8ebHiOY9PSAB1xRP5kZ6wMJ/oNcC1&#10;59UOZSXMJYEfyOiaVAJLoNUOBYK5RMbKuq7AEvNih8LAVBKyFNZgOgwsMUfwFAamknTNoPt0GFhC&#10;xu5U+wqTBEEAS24dABaZ1zoUiMIkHizy9FpgETNLKUwi3EmriSIyr3UoVVRaMBrjqohZ0ICZZHKt&#10;OEiC78okJIDCJBFsOZzGJCz1pG+RIHZsMi2nSAxLNkk82AfkrkWC2LHJxFgkhh2bzHE1CWJBJ9Mi&#10;hASwpBOYmsETdd1hSSdCAS2ILZ2YDfSFTviGcggzj77bMZ0wM87C7LDwCey+U7MhJoeFT0hTKeSw&#10;8Mk5GyfkNGIZnvwQPknhjZM+dMAMxAJYP+oDLRxtLPEJsRmHg415k5R0LCxyxnJniU8Mhvrfb7kT&#10;h2t42aQLS3F8YrbngMlhoZMlPDl69OLPZbkzvVs3W1RhAoIDKr48GCIK33rtggMO/UjHtdka9tnE&#10;pE4CYHI4nU6YF8eJ2P8jQSz5JAQQvSZ24YmhJl/vhujYF0us4TyB3lrKekeeH9KBYBE9AA42oN+G&#10;UyHG8UkER270IJgd2OnxiZmpbNc706Em0n2VzRCzoa6IGI51TA9mKFjCEARTxEIoZLf/cEKBA3ah&#10;PGdGjkXMKHLzCI7+kZpgehhOJC6McjSo+bIwyhTULIxCDkMc1LDTQxTms1SewSVRMAmdEaMslEIS&#10;4xKknDraccixBCmkc2GCkOGsbtLFEkPMrJvaFX5YKIXskGXdM3woMx9vIu2lLGLMBrsiYhhALJSy&#10;cgyndkwQP4ZSpoNUxlFKuo7XCT/FSPoWXsQsQQppqiVIWYKUH7I1+/dhlOlzJJK1MAclcLRWv8e8&#10;bKTwz2yNdrGXjZSJtVgMS33uXLLwHd71yP11HYDdu55x259Wwi5CieN4rTeUsuY5PUAJwyDgAQqt&#10;iEIO4+fSxnTiJ5GBIgqdTB8ZkyBYRHzSqlXEctXD3/TQlrKMT3xxvl0HYkkncv7UgSirlzMWPNJO&#10;WoPZLXhk3gQBMiZQOJLm4OucBaRb4ddCzF/HkIGAG4sCsGOT8XMLGsOOTeQ3WDo9LNkkYmkk2YQy&#10;lh2bBDCB6DsEU4Ph7jIWkQOdUsKSSXjcoPUqSzIJvFCcR6DdypJM1pDXQq+JPZnwvtAabCGTlbOQ&#10;CXA19d0Wpp//RzIRaYG0Bxkx/8yxD8VYC5uMuZEMo4ajbCKTNg2ZmF4kYFI+LjYEwcGGOINCAuDa&#10;NqEJCaIEM0OCIHoOORqakBiKhEgEcV5oQoLgaMYiNCExLsUmJIhFaCLa5WxCAlyKTUgQTEBnxCaQ&#10;CkymbCJBcDgzfh1PO+/x2IQEUUQMB/rCJlaxCdkfC5uInH/zQoe01sIm8I5RWEjLi5hNzAJrhRqm&#10;bROyPxSRI2wCKSHvxqSP2W7MA5k/VUMiSCg5GU8u6ol8m03d8ZyTOCskZJgcLyFGkVkmQYqf+tMI&#10;Q8CBhdlJwhBIYGH/JGEY01g4OEkYZn4sHJ4kDFM6Fh7TcpoZDAYXFo5PQoZpGAuLJKPQ+2bIML1i&#10;4eQkZHB0LJyeJMwdGEvDNfIxqcDgqy2kn+WJZ0uReLZ3HUg827oOJJ695TLZVZP13MXHovM4J0rd&#10;TXlS+d1D/VB8rkW9nvu7GGviOebpHqDnamWFq8tHljH08LRjhfF/I9oVu6WiXUEAZF3xNkjUFdtt&#10;ZF1IWQlpWURlEZuSlcU7PFFXrFjJunIWEJXHfhg1Gv9LzcYEtNB1YgWpaZWnfZCPwPeV6MqS77hT&#10;6I32jY4bnzUv666Q7sR9Q2TInZyE+xbKktvV5X5zsy9L7hZde3f7rmydhwz87eYGvhWX/JiVzS6T&#10;v8LXHvCjbHyoLtpX2ikr7oSwCyzFlXvHMIbm8KM0bde/z7qdRO2eu/d1PxkQEHkiYZk6WJT657Lg&#10;GpTVv4stZCIG7/YFtYsc0MWkVJbnRdUzeWuXbQrZfoS14lmjuYTQSzTIW96Cjaa2hwbGmrKRsW2p&#10;zVCfixYihfQkPBiFEp4kBHJd9ZPwYV/V7THNStBqQJb1RyNJ03Ar3dabZ8jT3NYygXXX5Dd7MPOH&#10;rOs/Zi0kQYYRDlm4+9/hz7asoQuBMETJdXZ1+99jv/P6kEga7rrOI2TAvna7v+6ztnCd8tcKUkyL&#10;L0aBucRFGK19wGjxnVt8p7o/vKvB92AOhacTRV6/L8fitq0Pf0Cy7rccFW5lVQ7YMFf3QIny4l0P&#10;13ALkk/nxdu3ogxpsmEAfKg+NTlvnFuVO9jnpz+ytnF48drtIcv0b/WYLTu7GvNHw4CZ63LJqn57&#10;39fbPU8uLfxQ2nW4gBTbwnGGdOA8hze+FrXmpOVv/gcAAP//AwBQSwMEFAAGAAgAAAAhALKB+zTg&#10;AAAADQEAAA8AAABkcnMvZG93bnJldi54bWxMj0tPwzAQhO9I/AdrkbhRu6apojROhXiJAxWioJ6d&#10;eEki/Ihipw3/nu0JjjvzaXam3M7OsiOOsQ9ewXIhgKFvgul9q+Dz4+kmBxaT9kbb4FHBD0bYVpcX&#10;pS5MOPl3PO5TyyjEx0Ir6FIaCs5j06HTcREG9OR9hdHpROfYcjPqE4U7y6UQa+507+lDpwe877D5&#10;3k9OweFlcm/PMpfNw6NBRLurd69Jqeur+W4DLOGc/mA416fqUFGnOkzeRGYVZLm8JZQMscwyYISs&#10;xYrW1GdpJSXwquT/V1S/AAAA//8DAFBLAQItABQABgAIAAAAIQC2gziS/gAAAOEBAAATAAAAAAAA&#10;AAAAAAAAAAAAAABbQ29udGVudF9UeXBlc10ueG1sUEsBAi0AFAAGAAgAAAAhADj9If/WAAAAlAEA&#10;AAsAAAAAAAAAAAAAAAAALwEAAF9yZWxzLy5yZWxzUEsBAi0AFAAGAAgAAAAhAMihJmXSCQAA/FwA&#10;AA4AAAAAAAAAAAAAAAAALgIAAGRycy9lMm9Eb2MueG1sUEsBAi0AFAAGAAgAAAAhALKB+zTgAAAA&#10;DQEAAA8AAAAAAAAAAAAAAAAALAwAAGRycy9kb3ducmV2LnhtbFBLBQYAAAAABAAEAPMAAAA5DQAA&#10;AAA=&#10;" path="m41910,169545l,127635,64770,60960,76200,74295,100965,51958,83820,36195,121920,r20955,20955l120015,30480r22860,30480l41910,169545xe" fillcolor="red" strokecolor="red" strokeweight=".5pt">
                <v:fill opacity="26214f"/>
                <v:stroke dashstyle="1 1"/>
                <v:path arrowok="t" o:connecttype="custom" o:connectlocs="41910,169545;0,127635;64770,60960;76200,74295;100965,51958;83820,36195;121920,0;142875,20955;120015,30480;142875,60960;41910,169545" o:connectangles="0,0,0,0,0,0,0,0,0,0,0"/>
              </v:shape>
            </w:pict>
          </mc:Fallback>
        </mc:AlternateContent>
      </w:r>
      <w:r w:rsidR="00E86EBE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924EF29" wp14:editId="24E0C6C2">
                <wp:simplePos x="0" y="0"/>
                <wp:positionH relativeFrom="column">
                  <wp:posOffset>3655695</wp:posOffset>
                </wp:positionH>
                <wp:positionV relativeFrom="paragraph">
                  <wp:posOffset>6597015</wp:posOffset>
                </wp:positionV>
                <wp:extent cx="59055" cy="100965"/>
                <wp:effectExtent l="0" t="0" r="17145" b="13335"/>
                <wp:wrapNone/>
                <wp:docPr id="66" name="Freeform: 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100965"/>
                        </a:xfrm>
                        <a:custGeom>
                          <a:avLst/>
                          <a:gdLst>
                            <a:gd name="connsiteX0" fmla="*/ 59055 w 102870"/>
                            <a:gd name="connsiteY0" fmla="*/ 0 h 100965"/>
                            <a:gd name="connsiteX1" fmla="*/ 102870 w 102870"/>
                            <a:gd name="connsiteY1" fmla="*/ 49530 h 100965"/>
                            <a:gd name="connsiteX2" fmla="*/ 43815 w 102870"/>
                            <a:gd name="connsiteY2" fmla="*/ 100965 h 100965"/>
                            <a:gd name="connsiteX3" fmla="*/ 0 w 102870"/>
                            <a:gd name="connsiteY3" fmla="*/ 36195 h 100965"/>
                            <a:gd name="connsiteX4" fmla="*/ 59055 w 102870"/>
                            <a:gd name="connsiteY4" fmla="*/ 0 h 100965"/>
                            <a:gd name="connsiteX0" fmla="*/ 15240 w 59055"/>
                            <a:gd name="connsiteY0" fmla="*/ 0 h 100965"/>
                            <a:gd name="connsiteX1" fmla="*/ 59055 w 59055"/>
                            <a:gd name="connsiteY1" fmla="*/ 49530 h 100965"/>
                            <a:gd name="connsiteX2" fmla="*/ 0 w 59055"/>
                            <a:gd name="connsiteY2" fmla="*/ 100965 h 100965"/>
                            <a:gd name="connsiteX3" fmla="*/ 11430 w 59055"/>
                            <a:gd name="connsiteY3" fmla="*/ 43815 h 100965"/>
                            <a:gd name="connsiteX4" fmla="*/ 15240 w 59055"/>
                            <a:gd name="connsiteY4" fmla="*/ 0 h 100965"/>
                            <a:gd name="connsiteX0" fmla="*/ 15240 w 59055"/>
                            <a:gd name="connsiteY0" fmla="*/ 0 h 100965"/>
                            <a:gd name="connsiteX1" fmla="*/ 59055 w 59055"/>
                            <a:gd name="connsiteY1" fmla="*/ 49530 h 100965"/>
                            <a:gd name="connsiteX2" fmla="*/ 0 w 59055"/>
                            <a:gd name="connsiteY2" fmla="*/ 100965 h 100965"/>
                            <a:gd name="connsiteX3" fmla="*/ 0 w 59055"/>
                            <a:gd name="connsiteY3" fmla="*/ 17145 h 100965"/>
                            <a:gd name="connsiteX4" fmla="*/ 15240 w 59055"/>
                            <a:gd name="connsiteY4" fmla="*/ 0 h 100965"/>
                            <a:gd name="connsiteX0" fmla="*/ 15240 w 59055"/>
                            <a:gd name="connsiteY0" fmla="*/ 0 h 100965"/>
                            <a:gd name="connsiteX1" fmla="*/ 59055 w 59055"/>
                            <a:gd name="connsiteY1" fmla="*/ 43815 h 100965"/>
                            <a:gd name="connsiteX2" fmla="*/ 0 w 59055"/>
                            <a:gd name="connsiteY2" fmla="*/ 100965 h 100965"/>
                            <a:gd name="connsiteX3" fmla="*/ 0 w 59055"/>
                            <a:gd name="connsiteY3" fmla="*/ 17145 h 100965"/>
                            <a:gd name="connsiteX4" fmla="*/ 15240 w 59055"/>
                            <a:gd name="connsiteY4" fmla="*/ 0 h 100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055" h="100965">
                              <a:moveTo>
                                <a:pt x="15240" y="0"/>
                              </a:moveTo>
                              <a:lnTo>
                                <a:pt x="59055" y="43815"/>
                              </a:lnTo>
                              <a:lnTo>
                                <a:pt x="0" y="100965"/>
                              </a:lnTo>
                              <a:lnTo>
                                <a:pt x="0" y="17145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51A73" id="Freeform: Shape 66" o:spid="_x0000_s1026" style="position:absolute;margin-left:287.85pt;margin-top:519.45pt;width:4.65pt;height:7.95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905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ttRwQAABYQAAAOAAAAZHJzL2Uyb0RvYy54bWzsV99v2zYQfh+w/4Hg44DFki05sRGnCBJ4&#10;GBC0wZKh7SNNUZYAitRI+lf/+h1JUWbSIKqboS+dH2RSvPt4992Rurt8t2842jKlaykWOD1LMGKC&#10;yqIW6wX++3H5+wVG2hBREC4FW+AD0/jd1a+/XO7aORvLSvKCKQQgQs937QJXxrTz0UjTijVEn8mW&#10;CVgspWqIgalajwpFdoDe8NE4SaajnVRFqyRlWsPbW7+Irxx+WTJqPpSlZgbxBQbbjHsq91zZ5+jq&#10;kszXirRVTTszyHdY0ZBawKY91C0xBG1U/RVUU1MltSzNGZXNSJZlTZnzAbxJk2fePFSkZc4XIEe3&#10;PU36v4Ol77f3CtXFAk+nGAnSQIyWijHL+Bw5AxCsAE27Vs9B+qG9V91Mw9D6vC9VY//BG7R31B56&#10;atneIAov81mS5xhRWEmTZDbNLeToqEs32vzBpMMh2zttfGAKGDlai842KoXQtWGfIJhlwyFWv42Q&#10;A0c7lCbji/MQ0+can2ONBFUgHeyAsD2X/pRG+B53cINYJZvlk+FNxtEm2eQizQf3iDW8A4OeTKJN&#10;ksENYunJNJ3lg/hZhP9tkYg1hkmK45bm48z64NOpy5FnqfGGQAfzX4V/W5gHrX9jhNM0g8QbYCgO&#10;ss+7oeMQh+ybghAr/B9jf7GGy+vzG2N8UnzT8zQ77RD/bPF1F+/QAYhDNsh/LPydt/SrV1B8fn94&#10;fOGrvQ7fZVKFTzXdi+5bDSNEbPmXuIqoldpWBSH37YcbioAwhcvaFwKgZT/0A8pw98bK6UnKEJVY&#10;eXySMlAeK09OUobLMFbOYmWg88idgoLVlqrclaoGIyhVFUZQqq6sDpm3xFjKwxDt+tKq6isru9jI&#10;LXuUTsxY+t2ZdlYEwo8SXMSSPvGsve7L0JkaZMJ/61B9LI+FFPgSBML/E0F7Fb0K+LWZAYdyqZlP&#10;FcuBKx57MiyHUQGpJa+LZc259V+r9eqGK7QlwOtymcDP5SXhbUX828y99OCduMN/gsOFJXs6yb36&#10;k7WX9ujgYlNapc0t0ZXfVR/0rTQ9HbCjLbF9Ue1G5sCZ9YCLv1gJNTqEcexMd90R650ilDJhUr9U&#10;kYJ5/Dz2yvZTVsP55QAtcgkc9dgdQJD0IAHbe9PJW1XmmqteuSPlNeVew+0shemVm1pI9ZJnHLzq&#10;dvbygSRPjWVpJYsDdDBK+tZOt3RZA813RJt7oqA/gByF/tR8gEfJJYQQToYbYVRJ9eWl91YeWixY&#10;xWgHveEC6382RDGM+J8Cmq9ZmmUAa9wky8/HMFHxyipeEZvmRkLuwd0F1rmhlTc8DEslm4/Qxl7b&#10;XWGJCAp7wx1p4Oj7yY2BOSxBW0bZ9bUbQwMJB+BOPLTUgltWbYI97j8S1SI7XGAD/dd7GfpIMg+t&#10;FRyYo6zVFPJ6Y2RZ277L5aHntZtA8+kSp2uUbXcbz53UsZ2/+hcAAP//AwBQSwMEFAAGAAgAAAAh&#10;AD/h0yviAAAADQEAAA8AAABkcnMvZG93bnJldi54bWxMj0tPwzAQhO9I/AdrkbhRG2ioCXEqxENw&#10;4EKpqnJzYhNH+BHZThr+PdsTHHfm0+xMtZ6dJZOOqQ9ewOWCAdG+Dar3nYDtx/MFB5Ky9Era4LWA&#10;H51gXZ+eVLJU4eDf9bTJHcEQn0opwOQ8lJSm1mgn0yIM2qP3FaKTGc/YURXlAcOdpVeM3VAne48f&#10;jBz0g9Ht92Z0At4G86l2/Z4/Tfvm5XGKr5aNSyHOz+b7OyBZz/kPhmN9rA41dmrC6FUiVkCxKlaI&#10;osGu+S0QRApe4LzmKBVLDrSu6P8V9S8AAAD//wMAUEsBAi0AFAAGAAgAAAAhALaDOJL+AAAA4QEA&#10;ABMAAAAAAAAAAAAAAAAAAAAAAFtDb250ZW50X1R5cGVzXS54bWxQSwECLQAUAAYACAAAACEAOP0h&#10;/9YAAACUAQAACwAAAAAAAAAAAAAAAAAvAQAAX3JlbHMvLnJlbHNQSwECLQAUAAYACAAAACEAajz7&#10;bUcEAAAWEAAADgAAAAAAAAAAAAAAAAAuAgAAZHJzL2Uyb0RvYy54bWxQSwECLQAUAAYACAAAACEA&#10;P+HTK+IAAAANAQAADwAAAAAAAAAAAAAAAAChBgAAZHJzL2Rvd25yZXYueG1sUEsFBgAAAAAEAAQA&#10;8wAAALAHAAAAAA==&#10;" path="m15240,l59055,43815,,100965,,17145,15240,xe" fillcolor="red" strokecolor="red" strokeweight=".5pt">
                <v:fill opacity="26214f"/>
                <v:stroke dashstyle="1 1"/>
                <v:path arrowok="t" o:connecttype="custom" o:connectlocs="15240,0;59055,43815;0,100965;0,17145;15240,0" o:connectangles="0,0,0,0,0"/>
              </v:shape>
            </w:pict>
          </mc:Fallback>
        </mc:AlternateContent>
      </w:r>
      <w:r w:rsidR="00E86EBE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CDB1EE" wp14:editId="7B475517">
                <wp:simplePos x="0" y="0"/>
                <wp:positionH relativeFrom="column">
                  <wp:posOffset>3760471</wp:posOffset>
                </wp:positionH>
                <wp:positionV relativeFrom="paragraph">
                  <wp:posOffset>6576060</wp:posOffset>
                </wp:positionV>
                <wp:extent cx="179070" cy="125730"/>
                <wp:effectExtent l="0" t="0" r="11430" b="26670"/>
                <wp:wrapNone/>
                <wp:docPr id="65" name="Freeform: 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25730"/>
                        </a:xfrm>
                        <a:custGeom>
                          <a:avLst/>
                          <a:gdLst>
                            <a:gd name="connsiteX0" fmla="*/ 0 w 188595"/>
                            <a:gd name="connsiteY0" fmla="*/ 60960 h 133350"/>
                            <a:gd name="connsiteX1" fmla="*/ 38100 w 188595"/>
                            <a:gd name="connsiteY1" fmla="*/ 28575 h 133350"/>
                            <a:gd name="connsiteX2" fmla="*/ 76200 w 188595"/>
                            <a:gd name="connsiteY2" fmla="*/ 85725 h 133350"/>
                            <a:gd name="connsiteX3" fmla="*/ 154305 w 188595"/>
                            <a:gd name="connsiteY3" fmla="*/ 0 h 133350"/>
                            <a:gd name="connsiteX4" fmla="*/ 188595 w 188595"/>
                            <a:gd name="connsiteY4" fmla="*/ 41910 h 133350"/>
                            <a:gd name="connsiteX5" fmla="*/ 95250 w 188595"/>
                            <a:gd name="connsiteY5" fmla="*/ 116205 h 133350"/>
                            <a:gd name="connsiteX6" fmla="*/ 51435 w 188595"/>
                            <a:gd name="connsiteY6" fmla="*/ 133350 h 133350"/>
                            <a:gd name="connsiteX7" fmla="*/ 0 w 188595"/>
                            <a:gd name="connsiteY7" fmla="*/ 60960 h 133350"/>
                            <a:gd name="connsiteX0" fmla="*/ 0 w 188595"/>
                            <a:gd name="connsiteY0" fmla="*/ 60960 h 116205"/>
                            <a:gd name="connsiteX1" fmla="*/ 38100 w 188595"/>
                            <a:gd name="connsiteY1" fmla="*/ 28575 h 116205"/>
                            <a:gd name="connsiteX2" fmla="*/ 76200 w 188595"/>
                            <a:gd name="connsiteY2" fmla="*/ 85725 h 116205"/>
                            <a:gd name="connsiteX3" fmla="*/ 154305 w 188595"/>
                            <a:gd name="connsiteY3" fmla="*/ 0 h 116205"/>
                            <a:gd name="connsiteX4" fmla="*/ 188595 w 188595"/>
                            <a:gd name="connsiteY4" fmla="*/ 41910 h 116205"/>
                            <a:gd name="connsiteX5" fmla="*/ 95250 w 188595"/>
                            <a:gd name="connsiteY5" fmla="*/ 116205 h 116205"/>
                            <a:gd name="connsiteX6" fmla="*/ 41910 w 188595"/>
                            <a:gd name="connsiteY6" fmla="*/ 80010 h 116205"/>
                            <a:gd name="connsiteX7" fmla="*/ 0 w 188595"/>
                            <a:gd name="connsiteY7" fmla="*/ 60960 h 116205"/>
                            <a:gd name="connsiteX0" fmla="*/ 0 w 188595"/>
                            <a:gd name="connsiteY0" fmla="*/ 60960 h 116205"/>
                            <a:gd name="connsiteX1" fmla="*/ 38100 w 188595"/>
                            <a:gd name="connsiteY1" fmla="*/ 28575 h 116205"/>
                            <a:gd name="connsiteX2" fmla="*/ 76200 w 188595"/>
                            <a:gd name="connsiteY2" fmla="*/ 85725 h 116205"/>
                            <a:gd name="connsiteX3" fmla="*/ 154305 w 188595"/>
                            <a:gd name="connsiteY3" fmla="*/ 0 h 116205"/>
                            <a:gd name="connsiteX4" fmla="*/ 188595 w 188595"/>
                            <a:gd name="connsiteY4" fmla="*/ 41910 h 116205"/>
                            <a:gd name="connsiteX5" fmla="*/ 95250 w 188595"/>
                            <a:gd name="connsiteY5" fmla="*/ 116205 h 116205"/>
                            <a:gd name="connsiteX6" fmla="*/ 53340 w 188595"/>
                            <a:gd name="connsiteY6" fmla="*/ 116205 h 116205"/>
                            <a:gd name="connsiteX7" fmla="*/ 0 w 188595"/>
                            <a:gd name="connsiteY7" fmla="*/ 60960 h 116205"/>
                            <a:gd name="connsiteX0" fmla="*/ 0 w 160020"/>
                            <a:gd name="connsiteY0" fmla="*/ 70485 h 116205"/>
                            <a:gd name="connsiteX1" fmla="*/ 9525 w 160020"/>
                            <a:gd name="connsiteY1" fmla="*/ 28575 h 116205"/>
                            <a:gd name="connsiteX2" fmla="*/ 47625 w 160020"/>
                            <a:gd name="connsiteY2" fmla="*/ 85725 h 116205"/>
                            <a:gd name="connsiteX3" fmla="*/ 125730 w 160020"/>
                            <a:gd name="connsiteY3" fmla="*/ 0 h 116205"/>
                            <a:gd name="connsiteX4" fmla="*/ 160020 w 160020"/>
                            <a:gd name="connsiteY4" fmla="*/ 41910 h 116205"/>
                            <a:gd name="connsiteX5" fmla="*/ 66675 w 160020"/>
                            <a:gd name="connsiteY5" fmla="*/ 116205 h 116205"/>
                            <a:gd name="connsiteX6" fmla="*/ 24765 w 160020"/>
                            <a:gd name="connsiteY6" fmla="*/ 116205 h 116205"/>
                            <a:gd name="connsiteX7" fmla="*/ 0 w 160020"/>
                            <a:gd name="connsiteY7" fmla="*/ 70485 h 116205"/>
                            <a:gd name="connsiteX0" fmla="*/ 0 w 186690"/>
                            <a:gd name="connsiteY0" fmla="*/ 62865 h 116205"/>
                            <a:gd name="connsiteX1" fmla="*/ 36195 w 186690"/>
                            <a:gd name="connsiteY1" fmla="*/ 28575 h 116205"/>
                            <a:gd name="connsiteX2" fmla="*/ 74295 w 186690"/>
                            <a:gd name="connsiteY2" fmla="*/ 85725 h 116205"/>
                            <a:gd name="connsiteX3" fmla="*/ 152400 w 186690"/>
                            <a:gd name="connsiteY3" fmla="*/ 0 h 116205"/>
                            <a:gd name="connsiteX4" fmla="*/ 186690 w 186690"/>
                            <a:gd name="connsiteY4" fmla="*/ 41910 h 116205"/>
                            <a:gd name="connsiteX5" fmla="*/ 93345 w 186690"/>
                            <a:gd name="connsiteY5" fmla="*/ 116205 h 116205"/>
                            <a:gd name="connsiteX6" fmla="*/ 51435 w 186690"/>
                            <a:gd name="connsiteY6" fmla="*/ 116205 h 116205"/>
                            <a:gd name="connsiteX7" fmla="*/ 0 w 186690"/>
                            <a:gd name="connsiteY7" fmla="*/ 62865 h 116205"/>
                            <a:gd name="connsiteX0" fmla="*/ 0 w 186690"/>
                            <a:gd name="connsiteY0" fmla="*/ 62865 h 116205"/>
                            <a:gd name="connsiteX1" fmla="*/ 41910 w 186690"/>
                            <a:gd name="connsiteY1" fmla="*/ 80010 h 116205"/>
                            <a:gd name="connsiteX2" fmla="*/ 74295 w 186690"/>
                            <a:gd name="connsiteY2" fmla="*/ 85725 h 116205"/>
                            <a:gd name="connsiteX3" fmla="*/ 152400 w 186690"/>
                            <a:gd name="connsiteY3" fmla="*/ 0 h 116205"/>
                            <a:gd name="connsiteX4" fmla="*/ 186690 w 186690"/>
                            <a:gd name="connsiteY4" fmla="*/ 41910 h 116205"/>
                            <a:gd name="connsiteX5" fmla="*/ 93345 w 186690"/>
                            <a:gd name="connsiteY5" fmla="*/ 116205 h 116205"/>
                            <a:gd name="connsiteX6" fmla="*/ 51435 w 186690"/>
                            <a:gd name="connsiteY6" fmla="*/ 116205 h 116205"/>
                            <a:gd name="connsiteX7" fmla="*/ 0 w 186690"/>
                            <a:gd name="connsiteY7" fmla="*/ 62865 h 116205"/>
                            <a:gd name="connsiteX0" fmla="*/ 0 w 186690"/>
                            <a:gd name="connsiteY0" fmla="*/ 62865 h 116205"/>
                            <a:gd name="connsiteX1" fmla="*/ 24765 w 186690"/>
                            <a:gd name="connsiteY1" fmla="*/ 53340 h 116205"/>
                            <a:gd name="connsiteX2" fmla="*/ 74295 w 186690"/>
                            <a:gd name="connsiteY2" fmla="*/ 85725 h 116205"/>
                            <a:gd name="connsiteX3" fmla="*/ 152400 w 186690"/>
                            <a:gd name="connsiteY3" fmla="*/ 0 h 116205"/>
                            <a:gd name="connsiteX4" fmla="*/ 186690 w 186690"/>
                            <a:gd name="connsiteY4" fmla="*/ 41910 h 116205"/>
                            <a:gd name="connsiteX5" fmla="*/ 93345 w 186690"/>
                            <a:gd name="connsiteY5" fmla="*/ 116205 h 116205"/>
                            <a:gd name="connsiteX6" fmla="*/ 51435 w 186690"/>
                            <a:gd name="connsiteY6" fmla="*/ 116205 h 116205"/>
                            <a:gd name="connsiteX7" fmla="*/ 0 w 186690"/>
                            <a:gd name="connsiteY7" fmla="*/ 62865 h 116205"/>
                            <a:gd name="connsiteX0" fmla="*/ 0 w 173355"/>
                            <a:gd name="connsiteY0" fmla="*/ 80010 h 116205"/>
                            <a:gd name="connsiteX1" fmla="*/ 11430 w 173355"/>
                            <a:gd name="connsiteY1" fmla="*/ 53340 h 116205"/>
                            <a:gd name="connsiteX2" fmla="*/ 60960 w 173355"/>
                            <a:gd name="connsiteY2" fmla="*/ 85725 h 116205"/>
                            <a:gd name="connsiteX3" fmla="*/ 139065 w 173355"/>
                            <a:gd name="connsiteY3" fmla="*/ 0 h 116205"/>
                            <a:gd name="connsiteX4" fmla="*/ 173355 w 173355"/>
                            <a:gd name="connsiteY4" fmla="*/ 41910 h 116205"/>
                            <a:gd name="connsiteX5" fmla="*/ 80010 w 173355"/>
                            <a:gd name="connsiteY5" fmla="*/ 116205 h 116205"/>
                            <a:gd name="connsiteX6" fmla="*/ 38100 w 173355"/>
                            <a:gd name="connsiteY6" fmla="*/ 116205 h 116205"/>
                            <a:gd name="connsiteX7" fmla="*/ 0 w 173355"/>
                            <a:gd name="connsiteY7" fmla="*/ 80010 h 116205"/>
                            <a:gd name="connsiteX0" fmla="*/ 0 w 182880"/>
                            <a:gd name="connsiteY0" fmla="*/ 66675 h 116205"/>
                            <a:gd name="connsiteX1" fmla="*/ 20955 w 182880"/>
                            <a:gd name="connsiteY1" fmla="*/ 53340 h 116205"/>
                            <a:gd name="connsiteX2" fmla="*/ 70485 w 182880"/>
                            <a:gd name="connsiteY2" fmla="*/ 85725 h 116205"/>
                            <a:gd name="connsiteX3" fmla="*/ 148590 w 182880"/>
                            <a:gd name="connsiteY3" fmla="*/ 0 h 116205"/>
                            <a:gd name="connsiteX4" fmla="*/ 182880 w 182880"/>
                            <a:gd name="connsiteY4" fmla="*/ 41910 h 116205"/>
                            <a:gd name="connsiteX5" fmla="*/ 89535 w 182880"/>
                            <a:gd name="connsiteY5" fmla="*/ 116205 h 116205"/>
                            <a:gd name="connsiteX6" fmla="*/ 47625 w 182880"/>
                            <a:gd name="connsiteY6" fmla="*/ 116205 h 116205"/>
                            <a:gd name="connsiteX7" fmla="*/ 0 w 182880"/>
                            <a:gd name="connsiteY7" fmla="*/ 66675 h 116205"/>
                            <a:gd name="connsiteX0" fmla="*/ 0 w 182880"/>
                            <a:gd name="connsiteY0" fmla="*/ 66675 h 116205"/>
                            <a:gd name="connsiteX1" fmla="*/ 20955 w 182880"/>
                            <a:gd name="connsiteY1" fmla="*/ 53340 h 116205"/>
                            <a:gd name="connsiteX2" fmla="*/ 70485 w 182880"/>
                            <a:gd name="connsiteY2" fmla="*/ 106680 h 116205"/>
                            <a:gd name="connsiteX3" fmla="*/ 148590 w 182880"/>
                            <a:gd name="connsiteY3" fmla="*/ 0 h 116205"/>
                            <a:gd name="connsiteX4" fmla="*/ 182880 w 182880"/>
                            <a:gd name="connsiteY4" fmla="*/ 41910 h 116205"/>
                            <a:gd name="connsiteX5" fmla="*/ 89535 w 182880"/>
                            <a:gd name="connsiteY5" fmla="*/ 116205 h 116205"/>
                            <a:gd name="connsiteX6" fmla="*/ 47625 w 182880"/>
                            <a:gd name="connsiteY6" fmla="*/ 116205 h 116205"/>
                            <a:gd name="connsiteX7" fmla="*/ 0 w 182880"/>
                            <a:gd name="connsiteY7" fmla="*/ 66675 h 116205"/>
                            <a:gd name="connsiteX0" fmla="*/ 0 w 182880"/>
                            <a:gd name="connsiteY0" fmla="*/ 66675 h 116205"/>
                            <a:gd name="connsiteX1" fmla="*/ 20955 w 182880"/>
                            <a:gd name="connsiteY1" fmla="*/ 53340 h 116205"/>
                            <a:gd name="connsiteX2" fmla="*/ 62865 w 182880"/>
                            <a:gd name="connsiteY2" fmla="*/ 89535 h 116205"/>
                            <a:gd name="connsiteX3" fmla="*/ 148590 w 182880"/>
                            <a:gd name="connsiteY3" fmla="*/ 0 h 116205"/>
                            <a:gd name="connsiteX4" fmla="*/ 182880 w 182880"/>
                            <a:gd name="connsiteY4" fmla="*/ 41910 h 116205"/>
                            <a:gd name="connsiteX5" fmla="*/ 89535 w 182880"/>
                            <a:gd name="connsiteY5" fmla="*/ 116205 h 116205"/>
                            <a:gd name="connsiteX6" fmla="*/ 47625 w 182880"/>
                            <a:gd name="connsiteY6" fmla="*/ 116205 h 116205"/>
                            <a:gd name="connsiteX7" fmla="*/ 0 w 182880"/>
                            <a:gd name="connsiteY7" fmla="*/ 66675 h 116205"/>
                            <a:gd name="connsiteX0" fmla="*/ 0 w 148590"/>
                            <a:gd name="connsiteY0" fmla="*/ 66675 h 116205"/>
                            <a:gd name="connsiteX1" fmla="*/ 20955 w 148590"/>
                            <a:gd name="connsiteY1" fmla="*/ 53340 h 116205"/>
                            <a:gd name="connsiteX2" fmla="*/ 62865 w 148590"/>
                            <a:gd name="connsiteY2" fmla="*/ 89535 h 116205"/>
                            <a:gd name="connsiteX3" fmla="*/ 148590 w 148590"/>
                            <a:gd name="connsiteY3" fmla="*/ 0 h 116205"/>
                            <a:gd name="connsiteX4" fmla="*/ 114300 w 148590"/>
                            <a:gd name="connsiteY4" fmla="*/ 53340 h 116205"/>
                            <a:gd name="connsiteX5" fmla="*/ 89535 w 148590"/>
                            <a:gd name="connsiteY5" fmla="*/ 116205 h 116205"/>
                            <a:gd name="connsiteX6" fmla="*/ 47625 w 148590"/>
                            <a:gd name="connsiteY6" fmla="*/ 116205 h 116205"/>
                            <a:gd name="connsiteX7" fmla="*/ 0 w 148590"/>
                            <a:gd name="connsiteY7" fmla="*/ 66675 h 116205"/>
                            <a:gd name="connsiteX0" fmla="*/ 0 w 167640"/>
                            <a:gd name="connsiteY0" fmla="*/ 66675 h 116205"/>
                            <a:gd name="connsiteX1" fmla="*/ 20955 w 167640"/>
                            <a:gd name="connsiteY1" fmla="*/ 53340 h 116205"/>
                            <a:gd name="connsiteX2" fmla="*/ 62865 w 167640"/>
                            <a:gd name="connsiteY2" fmla="*/ 89535 h 116205"/>
                            <a:gd name="connsiteX3" fmla="*/ 148590 w 167640"/>
                            <a:gd name="connsiteY3" fmla="*/ 0 h 116205"/>
                            <a:gd name="connsiteX4" fmla="*/ 167640 w 167640"/>
                            <a:gd name="connsiteY4" fmla="*/ 30480 h 116205"/>
                            <a:gd name="connsiteX5" fmla="*/ 89535 w 167640"/>
                            <a:gd name="connsiteY5" fmla="*/ 116205 h 116205"/>
                            <a:gd name="connsiteX6" fmla="*/ 47625 w 167640"/>
                            <a:gd name="connsiteY6" fmla="*/ 116205 h 116205"/>
                            <a:gd name="connsiteX7" fmla="*/ 0 w 167640"/>
                            <a:gd name="connsiteY7" fmla="*/ 66675 h 116205"/>
                            <a:gd name="connsiteX0" fmla="*/ 0 w 167640"/>
                            <a:gd name="connsiteY0" fmla="*/ 66675 h 116205"/>
                            <a:gd name="connsiteX1" fmla="*/ 20955 w 167640"/>
                            <a:gd name="connsiteY1" fmla="*/ 53340 h 116205"/>
                            <a:gd name="connsiteX2" fmla="*/ 62865 w 167640"/>
                            <a:gd name="connsiteY2" fmla="*/ 89535 h 116205"/>
                            <a:gd name="connsiteX3" fmla="*/ 148590 w 167640"/>
                            <a:gd name="connsiteY3" fmla="*/ 0 h 116205"/>
                            <a:gd name="connsiteX4" fmla="*/ 167640 w 167640"/>
                            <a:gd name="connsiteY4" fmla="*/ 30480 h 116205"/>
                            <a:gd name="connsiteX5" fmla="*/ 91440 w 167640"/>
                            <a:gd name="connsiteY5" fmla="*/ 116205 h 116205"/>
                            <a:gd name="connsiteX6" fmla="*/ 47625 w 167640"/>
                            <a:gd name="connsiteY6" fmla="*/ 116205 h 116205"/>
                            <a:gd name="connsiteX7" fmla="*/ 0 w 167640"/>
                            <a:gd name="connsiteY7" fmla="*/ 66675 h 116205"/>
                            <a:gd name="connsiteX0" fmla="*/ 0 w 177165"/>
                            <a:gd name="connsiteY0" fmla="*/ 66675 h 116205"/>
                            <a:gd name="connsiteX1" fmla="*/ 20955 w 177165"/>
                            <a:gd name="connsiteY1" fmla="*/ 53340 h 116205"/>
                            <a:gd name="connsiteX2" fmla="*/ 62865 w 177165"/>
                            <a:gd name="connsiteY2" fmla="*/ 89535 h 116205"/>
                            <a:gd name="connsiteX3" fmla="*/ 148590 w 177165"/>
                            <a:gd name="connsiteY3" fmla="*/ 0 h 116205"/>
                            <a:gd name="connsiteX4" fmla="*/ 177165 w 177165"/>
                            <a:gd name="connsiteY4" fmla="*/ 34290 h 116205"/>
                            <a:gd name="connsiteX5" fmla="*/ 91440 w 177165"/>
                            <a:gd name="connsiteY5" fmla="*/ 116205 h 116205"/>
                            <a:gd name="connsiteX6" fmla="*/ 47625 w 177165"/>
                            <a:gd name="connsiteY6" fmla="*/ 116205 h 116205"/>
                            <a:gd name="connsiteX7" fmla="*/ 0 w 177165"/>
                            <a:gd name="connsiteY7" fmla="*/ 66675 h 116205"/>
                            <a:gd name="connsiteX0" fmla="*/ 0 w 177165"/>
                            <a:gd name="connsiteY0" fmla="*/ 66675 h 116205"/>
                            <a:gd name="connsiteX1" fmla="*/ 19050 w 177165"/>
                            <a:gd name="connsiteY1" fmla="*/ 40005 h 116205"/>
                            <a:gd name="connsiteX2" fmla="*/ 62865 w 177165"/>
                            <a:gd name="connsiteY2" fmla="*/ 89535 h 116205"/>
                            <a:gd name="connsiteX3" fmla="*/ 148590 w 177165"/>
                            <a:gd name="connsiteY3" fmla="*/ 0 h 116205"/>
                            <a:gd name="connsiteX4" fmla="*/ 177165 w 177165"/>
                            <a:gd name="connsiteY4" fmla="*/ 34290 h 116205"/>
                            <a:gd name="connsiteX5" fmla="*/ 91440 w 177165"/>
                            <a:gd name="connsiteY5" fmla="*/ 116205 h 116205"/>
                            <a:gd name="connsiteX6" fmla="*/ 47625 w 177165"/>
                            <a:gd name="connsiteY6" fmla="*/ 116205 h 116205"/>
                            <a:gd name="connsiteX7" fmla="*/ 0 w 177165"/>
                            <a:gd name="connsiteY7" fmla="*/ 66675 h 116205"/>
                            <a:gd name="connsiteX0" fmla="*/ 0 w 177165"/>
                            <a:gd name="connsiteY0" fmla="*/ 66675 h 116205"/>
                            <a:gd name="connsiteX1" fmla="*/ 19050 w 177165"/>
                            <a:gd name="connsiteY1" fmla="*/ 40005 h 116205"/>
                            <a:gd name="connsiteX2" fmla="*/ 62865 w 177165"/>
                            <a:gd name="connsiteY2" fmla="*/ 89535 h 116205"/>
                            <a:gd name="connsiteX3" fmla="*/ 148590 w 177165"/>
                            <a:gd name="connsiteY3" fmla="*/ 0 h 116205"/>
                            <a:gd name="connsiteX4" fmla="*/ 177165 w 177165"/>
                            <a:gd name="connsiteY4" fmla="*/ 34290 h 116205"/>
                            <a:gd name="connsiteX5" fmla="*/ 89535 w 177165"/>
                            <a:gd name="connsiteY5" fmla="*/ 116205 h 116205"/>
                            <a:gd name="connsiteX6" fmla="*/ 47625 w 177165"/>
                            <a:gd name="connsiteY6" fmla="*/ 116205 h 116205"/>
                            <a:gd name="connsiteX7" fmla="*/ 0 w 177165"/>
                            <a:gd name="connsiteY7" fmla="*/ 66675 h 116205"/>
                            <a:gd name="connsiteX0" fmla="*/ 0 w 177165"/>
                            <a:gd name="connsiteY0" fmla="*/ 66675 h 125730"/>
                            <a:gd name="connsiteX1" fmla="*/ 19050 w 177165"/>
                            <a:gd name="connsiteY1" fmla="*/ 40005 h 125730"/>
                            <a:gd name="connsiteX2" fmla="*/ 62865 w 177165"/>
                            <a:gd name="connsiteY2" fmla="*/ 89535 h 125730"/>
                            <a:gd name="connsiteX3" fmla="*/ 148590 w 177165"/>
                            <a:gd name="connsiteY3" fmla="*/ 0 h 125730"/>
                            <a:gd name="connsiteX4" fmla="*/ 177165 w 177165"/>
                            <a:gd name="connsiteY4" fmla="*/ 34290 h 125730"/>
                            <a:gd name="connsiteX5" fmla="*/ 83820 w 177165"/>
                            <a:gd name="connsiteY5" fmla="*/ 125730 h 125730"/>
                            <a:gd name="connsiteX6" fmla="*/ 47625 w 177165"/>
                            <a:gd name="connsiteY6" fmla="*/ 116205 h 125730"/>
                            <a:gd name="connsiteX7" fmla="*/ 0 w 177165"/>
                            <a:gd name="connsiteY7" fmla="*/ 66675 h 125730"/>
                            <a:gd name="connsiteX0" fmla="*/ 0 w 188595"/>
                            <a:gd name="connsiteY0" fmla="*/ 62865 h 125730"/>
                            <a:gd name="connsiteX1" fmla="*/ 30480 w 188595"/>
                            <a:gd name="connsiteY1" fmla="*/ 40005 h 125730"/>
                            <a:gd name="connsiteX2" fmla="*/ 74295 w 188595"/>
                            <a:gd name="connsiteY2" fmla="*/ 89535 h 125730"/>
                            <a:gd name="connsiteX3" fmla="*/ 160020 w 188595"/>
                            <a:gd name="connsiteY3" fmla="*/ 0 h 125730"/>
                            <a:gd name="connsiteX4" fmla="*/ 188595 w 188595"/>
                            <a:gd name="connsiteY4" fmla="*/ 34290 h 125730"/>
                            <a:gd name="connsiteX5" fmla="*/ 95250 w 188595"/>
                            <a:gd name="connsiteY5" fmla="*/ 125730 h 125730"/>
                            <a:gd name="connsiteX6" fmla="*/ 59055 w 188595"/>
                            <a:gd name="connsiteY6" fmla="*/ 116205 h 125730"/>
                            <a:gd name="connsiteX7" fmla="*/ 0 w 188595"/>
                            <a:gd name="connsiteY7" fmla="*/ 62865 h 125730"/>
                            <a:gd name="connsiteX0" fmla="*/ 0 w 188595"/>
                            <a:gd name="connsiteY0" fmla="*/ 68580 h 125730"/>
                            <a:gd name="connsiteX1" fmla="*/ 30480 w 188595"/>
                            <a:gd name="connsiteY1" fmla="*/ 40005 h 125730"/>
                            <a:gd name="connsiteX2" fmla="*/ 74295 w 188595"/>
                            <a:gd name="connsiteY2" fmla="*/ 89535 h 125730"/>
                            <a:gd name="connsiteX3" fmla="*/ 160020 w 188595"/>
                            <a:gd name="connsiteY3" fmla="*/ 0 h 125730"/>
                            <a:gd name="connsiteX4" fmla="*/ 188595 w 188595"/>
                            <a:gd name="connsiteY4" fmla="*/ 34290 h 125730"/>
                            <a:gd name="connsiteX5" fmla="*/ 95250 w 188595"/>
                            <a:gd name="connsiteY5" fmla="*/ 125730 h 125730"/>
                            <a:gd name="connsiteX6" fmla="*/ 59055 w 188595"/>
                            <a:gd name="connsiteY6" fmla="*/ 116205 h 125730"/>
                            <a:gd name="connsiteX7" fmla="*/ 0 w 188595"/>
                            <a:gd name="connsiteY7" fmla="*/ 68580 h 125730"/>
                            <a:gd name="connsiteX0" fmla="*/ 0 w 188595"/>
                            <a:gd name="connsiteY0" fmla="*/ 60960 h 125730"/>
                            <a:gd name="connsiteX1" fmla="*/ 30480 w 188595"/>
                            <a:gd name="connsiteY1" fmla="*/ 40005 h 125730"/>
                            <a:gd name="connsiteX2" fmla="*/ 74295 w 188595"/>
                            <a:gd name="connsiteY2" fmla="*/ 89535 h 125730"/>
                            <a:gd name="connsiteX3" fmla="*/ 160020 w 188595"/>
                            <a:gd name="connsiteY3" fmla="*/ 0 h 125730"/>
                            <a:gd name="connsiteX4" fmla="*/ 188595 w 188595"/>
                            <a:gd name="connsiteY4" fmla="*/ 34290 h 125730"/>
                            <a:gd name="connsiteX5" fmla="*/ 95250 w 188595"/>
                            <a:gd name="connsiteY5" fmla="*/ 125730 h 125730"/>
                            <a:gd name="connsiteX6" fmla="*/ 59055 w 188595"/>
                            <a:gd name="connsiteY6" fmla="*/ 116205 h 125730"/>
                            <a:gd name="connsiteX7" fmla="*/ 0 w 188595"/>
                            <a:gd name="connsiteY7" fmla="*/ 60960 h 125730"/>
                            <a:gd name="connsiteX0" fmla="*/ 0 w 179070"/>
                            <a:gd name="connsiteY0" fmla="*/ 66675 h 125730"/>
                            <a:gd name="connsiteX1" fmla="*/ 20955 w 179070"/>
                            <a:gd name="connsiteY1" fmla="*/ 40005 h 125730"/>
                            <a:gd name="connsiteX2" fmla="*/ 64770 w 179070"/>
                            <a:gd name="connsiteY2" fmla="*/ 89535 h 125730"/>
                            <a:gd name="connsiteX3" fmla="*/ 150495 w 179070"/>
                            <a:gd name="connsiteY3" fmla="*/ 0 h 125730"/>
                            <a:gd name="connsiteX4" fmla="*/ 179070 w 179070"/>
                            <a:gd name="connsiteY4" fmla="*/ 34290 h 125730"/>
                            <a:gd name="connsiteX5" fmla="*/ 85725 w 179070"/>
                            <a:gd name="connsiteY5" fmla="*/ 125730 h 125730"/>
                            <a:gd name="connsiteX6" fmla="*/ 49530 w 179070"/>
                            <a:gd name="connsiteY6" fmla="*/ 116205 h 125730"/>
                            <a:gd name="connsiteX7" fmla="*/ 0 w 179070"/>
                            <a:gd name="connsiteY7" fmla="*/ 66675 h 125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9070" h="125730">
                              <a:moveTo>
                                <a:pt x="0" y="66675"/>
                              </a:moveTo>
                              <a:lnTo>
                                <a:pt x="20955" y="40005"/>
                              </a:lnTo>
                              <a:lnTo>
                                <a:pt x="64770" y="89535"/>
                              </a:lnTo>
                              <a:lnTo>
                                <a:pt x="150495" y="0"/>
                              </a:lnTo>
                              <a:lnTo>
                                <a:pt x="179070" y="34290"/>
                              </a:lnTo>
                              <a:lnTo>
                                <a:pt x="85725" y="125730"/>
                              </a:lnTo>
                              <a:lnTo>
                                <a:pt x="49530" y="116205"/>
                              </a:lnTo>
                              <a:lnTo>
                                <a:pt x="0" y="66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DC35" id="Freeform: Shape 65" o:spid="_x0000_s1026" style="position:absolute;margin-left:296.1pt;margin-top:517.8pt;width:14.1pt;height:9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81NAkAANtNAAAOAAAAZHJzL2Uyb0RvYy54bWzsXG1vo0YQ/l6p/wHxsVLPvJgXW+ecootS&#10;VTr1Tr2r7u4jwTi2hFkKJE766zs7C3icOLNgfFFV8cXGZmcednaenVlY5u27h21q3CdFuRHZwrTf&#10;WKaRZLFYbrLbhfnXl+tfQ9MoqyhbRqnIkoX5mJTmu4uff3q7y+eJI9YiXSaFAUqycr7LF+a6qvL5&#10;ZFLG62QblW9EnmRwciWKbVTBz+J2siyiHWjfphPHsvzJThTLvBBxUpbw75U6aV6g/tUqiauPq1WZ&#10;VEa6MOHaKvws8PNGfk4u3kbz2yLK15u4vozohKvYRpsMQFtVV1EVGXfF5pmq7SYuRClW1ZtYbCdi&#10;tdrECfYBemNbT3rzeR3lCfYFjFPmrZnK86mN/7j/VBib5cL0PdPIoi2M0XWRJNLicwMvwIAzYKZd&#10;Xs6h9ef8U1H/KuFQ9vlhVWzlN/TGeEDTPramTR4qI4Y/7WBmBTAAMZyyHS9w0fSTvXB8V1a/JQIV&#10;RfcfykqNzBKO0K7L+uJikWXlpkq+gbLVNoXB+mViWMbOsMPQm+GVwig8bf2dtvatmW8Za8N2Xddr&#10;XOCpxDeb6HdD29JjUAkn9AJPi+EQjMAHf9b2g0oAhKPHcAmG7U1dy9OCUBG9oaYUAAdBC0BFpvbM&#10;1oOAc7ajPfMcT28pKmHbYFy9qXwC4tlTV28pKqHcSTvmAQHR94K27ua31NP1+mnrVj9aq54afxQv&#10;WAzq5QN4wWJQJz+VFywAdXI1OZ3GCxaEevkQXrAg1MsVXXXTLZUILYhskhYsBnV0vdvS1t3cljq6&#10;Xj9t3U0/nfwHhAvWRiMtJkYbLlhLvTotPNed6t2K0mIfk9ieUE/XA9DW3fyWejrq9y3LeSkpOkij&#10;AmsaYkxlr5/yQk5Qcg5kIahAm0WxEJQWUwgXegwq0WZRLMZBtMD8VdsRKqKf/w6iBRpIC0BF+tPC&#10;933IUHWjQYnU0WOpkzswHnoQKtERhDq63m1p625u+4wWoe/POtHCd0Losi7cUS93fXuGRmIxqER/&#10;XgRTpwPGQF54zrRewnDGGsALNJD0WdZSw3gxg5lcPxoDebFfXXCWOgcvWEtRXnTz29fkxT7V5IxE&#10;edEt1aRePvJCroxfWutRLx95wVnqNXnRBlWW25QXKjvVxaSRFyctL8Z4wcwgz3gRwD3Xl+abg+VF&#10;t7mcerkNt+wwF2QxqER/XqhFFWQgLAZl0gnrC3dmqayZBRmQR6FemUexAMPyKDV+OgwaYTqm/jQr&#10;au+0sB2hEh1BaGak9ynaupvfPuNF6IRht/UFrtt0czn1cseaeSqj5TCoRH9eqFWVzMw5jIG8gPsN&#10;MxwMFmQAL1Avri+4XgzkxcyrHyxwGAN50d4GYS11Dl6wAJQX6n6Dzm9HXtiW74f6+0XUy+2RGFxu&#10;Tt18JEb9XP3p43Q6/b9GwFC3G3oFDJw4dRPIyItJ/aRNew/y/8kLnAtfuKFxsMDoFpCO8oLFoBL9&#10;E6mWFyzGQSI1gBcsCKWSPiDRrAhXYpipsQBUpJulaFoUNokUi0ElOub+R3nBglCJjiA0NdJbirbu&#10;5rfPEik/8Kc/eoHBYpyJFyzGuXjBggzgBerFh27caFBeuPCUVU8+6uUtL9hOUImOLku9vM2jWBAq&#10;0RGEejryggWgrUdevMzvkRcTY2ZP1RYN1qNGXtTbaYPAVht/tdtpT78hxWKcKV6wGOfiBQsyIF6g&#10;XrxRy43GQbyAB/394kXLC7YT5+IFC3KOeMECnCFesPpp1tUtHlEvt2eW2tjMYlAJ2G+h9jWzm5eo&#10;l7frCxaDSqh84rR1Nwsy8gKeNzb71VhLjbwYefHCLY1vdPK30Yt+cLxo1xesy47x4uQ8qn096kjm&#10;dfBa0oB4wWLQ2X9AvGAx6OS/f37BuhQVwRSHBTgXL1gQ6uWhGzq4YmU7QSXUi3DyPi0LQmf/IfGC&#10;BaGZkb4XtHWb57D6aWaE+ru/rtdsqGX106xI3TORzxa4VwKpRJtHsRiUF/uNgxwGlWjzKBaDOrna&#10;KI/PozkQKtKTF/1f13Ob9QXbC+rlJ7yWhLp78QI2BtR7HDhLUSbt70exPaGervdb2lrNnDpyD+BF&#10;6Kk7g+z1Uy8feVG/d3wssB7Ei5EXOr+lnt6TF538dgAvmte7R14cfXP++xgvJsZ/MV508ttnvFCF&#10;FY7v6jj+vLszL9p9ICwGjTD98yh/GgQq38QCES/0Y2Ae5VlT9fYT25EBvEC9uO7mekFDTP88Sm0k&#10;lhtqOQyaeZ2yvoCH6vrhOEcexfaCRpfn6wsoG3LbFAaJ1k2tkPghq4uFwJERyQI0FtZkyUUp65LQ&#10;yiFQhaT5CRwBpwOVICXnS40weDsVtnsJgxtTYaeXMLgnFXZ7CYPrUeFpL2HwKSqM2/c7Gwx8hQr7&#10;vZDBD6hwQIXVFdRDXkClH1njJ8UaP5VpQI2fwjSgxs+NlInmeVRJT2kOjd2+Js26LUkjz27FffJF&#10;YLtqX84GnbBG37dIM9oSp0u8YJwG69ZNm+Y7R6047WFbXBaybW2cvrBx46uNsuZbKW2K7IDJcHph&#10;teJ0gkr3dx/ApI3G5ltphukTKvbIsVDLJlazakgt1iiLU1Emim1yPJB27cDI8SRFgEqRbpbXmzSV&#10;Q1EWtzfv08K4j2CMr6/hqYeidpTm60j9K23emKdujvoP9KSZHHhflv1BtToMda0HKvKirK6icq1Q&#10;y8fySlStOQBR1klSlZHwqHpMEwmVZn8mKyi0BBORo7Bliauk7VQUx0lW2erUOlomSr9He9VIYL9Q&#10;odS8Ahu1umsFTUulpNGtelO3l6IJVshqhWujcMKtBCKLrGqFt5tMFMd6lkKvamTVvjGSMo200o1Y&#10;PkIZqkKo+lxlHl9vwMwforL6FBVQ4wlcCoqMVR/hY5UKGEIgKR6ZxloU/xz7X7aHOllw1jR2UOBr&#10;YZZ/30VFYhrp7xlU0MLHnjBb4I8plFICjIKeuaFnsrvtewG+B9M/XB0eyvZV2hyuCrH9CrXILiUq&#10;nIqyGLAhzFQwDakf7yv4DaegtlacXF7iMVQBAwJ8yD7nsVQurSod7MvD16jIDXm4MCsoovWHaIqB&#10;RfOmPBYQZt9WSmbi8q4Sq42snYV+qOxa/4AKYug4dbUzWaKM/sZW+5psF/8CAAD//wMAUEsDBBQA&#10;BgAIAAAAIQD3adCo4QAAAA0BAAAPAAAAZHJzL2Rvd25yZXYueG1sTI/LTsMwEEX3SPyDNUjsqF3T&#10;RCGNUyEkNkgIUdiwc+NpHsRjK3bbwNfjruhy5h7dOVNtZjuyI06hd6RguRDAkBpnemoVfH483xXA&#10;QtRk9OgIFfxggE19fVXp0rgTveNxG1uWSiiUWkEXoy85D02HVoeF80gp27vJ6pjGqeVm0qdUbkcu&#10;hci51T2lC532+NRh8709WAUuLunlS775wcfitcB5kMPwq9Ttzfy4BhZxjv8wnPWTOtTJaecOZAIb&#10;FWQPUiY0BeI+y4ElJJdiBWx3XmXZCnhd8csv6j8AAAD//wMAUEsBAi0AFAAGAAgAAAAhALaDOJL+&#10;AAAA4QEAABMAAAAAAAAAAAAAAAAAAAAAAFtDb250ZW50X1R5cGVzXS54bWxQSwECLQAUAAYACAAA&#10;ACEAOP0h/9YAAACUAQAACwAAAAAAAAAAAAAAAAAvAQAAX3JlbHMvLnJlbHNQSwECLQAUAAYACAAA&#10;ACEAj1jvNTQJAADbTQAADgAAAAAAAAAAAAAAAAAuAgAAZHJzL2Uyb0RvYy54bWxQSwECLQAUAAYA&#10;CAAAACEA92nQqOEAAAANAQAADwAAAAAAAAAAAAAAAACOCwAAZHJzL2Rvd25yZXYueG1sUEsFBgAA&#10;AAAEAAQA8wAAAJwMAAAAAA==&#10;" path="m,66675l20955,40005,64770,89535,150495,r28575,34290l85725,125730,49530,116205,,66675xe" fillcolor="red" strokecolor="red" strokeweight=".5pt">
                <v:fill opacity="26214f"/>
                <v:stroke dashstyle="1 1"/>
                <v:path arrowok="t" o:connecttype="custom" o:connectlocs="0,66675;20955,40005;64770,89535;150495,0;179070,34290;85725,125730;49530,116205;0,66675" o:connectangles="0,0,0,0,0,0,0,0"/>
              </v:shape>
            </w:pict>
          </mc:Fallback>
        </mc:AlternateContent>
      </w:r>
      <w:r w:rsidR="00E86EBE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0711E06" wp14:editId="7A98452B">
                <wp:simplePos x="0" y="0"/>
                <wp:positionH relativeFrom="column">
                  <wp:posOffset>3640455</wp:posOffset>
                </wp:positionH>
                <wp:positionV relativeFrom="paragraph">
                  <wp:posOffset>6627495</wp:posOffset>
                </wp:positionV>
                <wp:extent cx="464820" cy="215265"/>
                <wp:effectExtent l="0" t="0" r="11430" b="13335"/>
                <wp:wrapNone/>
                <wp:docPr id="64" name="Freeform: 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15265"/>
                        </a:xfrm>
                        <a:custGeom>
                          <a:avLst/>
                          <a:gdLst>
                            <a:gd name="connsiteX0" fmla="*/ 7620 w 459105"/>
                            <a:gd name="connsiteY0" fmla="*/ 211455 h 243840"/>
                            <a:gd name="connsiteX1" fmla="*/ 0 w 459105"/>
                            <a:gd name="connsiteY1" fmla="*/ 123825 h 243840"/>
                            <a:gd name="connsiteX2" fmla="*/ 47625 w 459105"/>
                            <a:gd name="connsiteY2" fmla="*/ 139065 h 243840"/>
                            <a:gd name="connsiteX3" fmla="*/ 97155 w 459105"/>
                            <a:gd name="connsiteY3" fmla="*/ 62865 h 243840"/>
                            <a:gd name="connsiteX4" fmla="*/ 140970 w 459105"/>
                            <a:gd name="connsiteY4" fmla="*/ 114300 h 243840"/>
                            <a:gd name="connsiteX5" fmla="*/ 220980 w 459105"/>
                            <a:gd name="connsiteY5" fmla="*/ 125730 h 243840"/>
                            <a:gd name="connsiteX6" fmla="*/ 247650 w 459105"/>
                            <a:gd name="connsiteY6" fmla="*/ 186690 h 243840"/>
                            <a:gd name="connsiteX7" fmla="*/ 331470 w 459105"/>
                            <a:gd name="connsiteY7" fmla="*/ 161925 h 243840"/>
                            <a:gd name="connsiteX8" fmla="*/ 300990 w 459105"/>
                            <a:gd name="connsiteY8" fmla="*/ 87630 h 243840"/>
                            <a:gd name="connsiteX9" fmla="*/ 310515 w 459105"/>
                            <a:gd name="connsiteY9" fmla="*/ 32385 h 243840"/>
                            <a:gd name="connsiteX10" fmla="*/ 333375 w 459105"/>
                            <a:gd name="connsiteY10" fmla="*/ 0 h 243840"/>
                            <a:gd name="connsiteX11" fmla="*/ 340995 w 459105"/>
                            <a:gd name="connsiteY11" fmla="*/ 68580 h 243840"/>
                            <a:gd name="connsiteX12" fmla="*/ 369570 w 459105"/>
                            <a:gd name="connsiteY12" fmla="*/ 59055 h 243840"/>
                            <a:gd name="connsiteX13" fmla="*/ 459105 w 459105"/>
                            <a:gd name="connsiteY13" fmla="*/ 161925 h 243840"/>
                            <a:gd name="connsiteX14" fmla="*/ 367665 w 459105"/>
                            <a:gd name="connsiteY14" fmla="*/ 243840 h 243840"/>
                            <a:gd name="connsiteX15" fmla="*/ 7620 w 459105"/>
                            <a:gd name="connsiteY15" fmla="*/ 211455 h 243840"/>
                            <a:gd name="connsiteX0" fmla="*/ 36195 w 487680"/>
                            <a:gd name="connsiteY0" fmla="*/ 211455 h 243840"/>
                            <a:gd name="connsiteX1" fmla="*/ 0 w 487680"/>
                            <a:gd name="connsiteY1" fmla="*/ 169545 h 243840"/>
                            <a:gd name="connsiteX2" fmla="*/ 76200 w 487680"/>
                            <a:gd name="connsiteY2" fmla="*/ 139065 h 243840"/>
                            <a:gd name="connsiteX3" fmla="*/ 125730 w 487680"/>
                            <a:gd name="connsiteY3" fmla="*/ 62865 h 243840"/>
                            <a:gd name="connsiteX4" fmla="*/ 169545 w 487680"/>
                            <a:gd name="connsiteY4" fmla="*/ 114300 h 243840"/>
                            <a:gd name="connsiteX5" fmla="*/ 249555 w 487680"/>
                            <a:gd name="connsiteY5" fmla="*/ 125730 h 243840"/>
                            <a:gd name="connsiteX6" fmla="*/ 276225 w 487680"/>
                            <a:gd name="connsiteY6" fmla="*/ 186690 h 243840"/>
                            <a:gd name="connsiteX7" fmla="*/ 360045 w 487680"/>
                            <a:gd name="connsiteY7" fmla="*/ 161925 h 243840"/>
                            <a:gd name="connsiteX8" fmla="*/ 329565 w 487680"/>
                            <a:gd name="connsiteY8" fmla="*/ 87630 h 243840"/>
                            <a:gd name="connsiteX9" fmla="*/ 339090 w 487680"/>
                            <a:gd name="connsiteY9" fmla="*/ 32385 h 243840"/>
                            <a:gd name="connsiteX10" fmla="*/ 361950 w 487680"/>
                            <a:gd name="connsiteY10" fmla="*/ 0 h 243840"/>
                            <a:gd name="connsiteX11" fmla="*/ 369570 w 487680"/>
                            <a:gd name="connsiteY11" fmla="*/ 68580 h 243840"/>
                            <a:gd name="connsiteX12" fmla="*/ 398145 w 487680"/>
                            <a:gd name="connsiteY12" fmla="*/ 59055 h 243840"/>
                            <a:gd name="connsiteX13" fmla="*/ 487680 w 487680"/>
                            <a:gd name="connsiteY13" fmla="*/ 161925 h 243840"/>
                            <a:gd name="connsiteX14" fmla="*/ 396240 w 487680"/>
                            <a:gd name="connsiteY14" fmla="*/ 243840 h 243840"/>
                            <a:gd name="connsiteX15" fmla="*/ 36195 w 487680"/>
                            <a:gd name="connsiteY15" fmla="*/ 211455 h 243840"/>
                            <a:gd name="connsiteX0" fmla="*/ 3810 w 455295"/>
                            <a:gd name="connsiteY0" fmla="*/ 211455 h 243840"/>
                            <a:gd name="connsiteX1" fmla="*/ 0 w 455295"/>
                            <a:gd name="connsiteY1" fmla="*/ 131445 h 243840"/>
                            <a:gd name="connsiteX2" fmla="*/ 43815 w 455295"/>
                            <a:gd name="connsiteY2" fmla="*/ 139065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3810 w 455295"/>
                            <a:gd name="connsiteY15" fmla="*/ 211455 h 243840"/>
                            <a:gd name="connsiteX0" fmla="*/ 43815 w 455295"/>
                            <a:gd name="connsiteY0" fmla="*/ 198120 h 243840"/>
                            <a:gd name="connsiteX1" fmla="*/ 0 w 455295"/>
                            <a:gd name="connsiteY1" fmla="*/ 131445 h 243840"/>
                            <a:gd name="connsiteX2" fmla="*/ 43815 w 455295"/>
                            <a:gd name="connsiteY2" fmla="*/ 139065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43815 w 455295"/>
                            <a:gd name="connsiteY15" fmla="*/ 19812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131445 h 243840"/>
                            <a:gd name="connsiteX2" fmla="*/ 43815 w 455295"/>
                            <a:gd name="connsiteY2" fmla="*/ 139065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38100 w 455295"/>
                            <a:gd name="connsiteY1" fmla="*/ 182880 h 243840"/>
                            <a:gd name="connsiteX2" fmla="*/ 43815 w 455295"/>
                            <a:gd name="connsiteY2" fmla="*/ 139065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43815 w 455295"/>
                            <a:gd name="connsiteY2" fmla="*/ 139065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93345 w 455295"/>
                            <a:gd name="connsiteY3" fmla="*/ 628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45720 w 455295"/>
                            <a:gd name="connsiteY3" fmla="*/ 205740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137160 w 455295"/>
                            <a:gd name="connsiteY4" fmla="*/ 11430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217170 w 455295"/>
                            <a:gd name="connsiteY5" fmla="*/ 12573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93345 w 455295"/>
                            <a:gd name="connsiteY5" fmla="*/ 165735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243840 w 455295"/>
                            <a:gd name="connsiteY6" fmla="*/ 18669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327660 w 455295"/>
                            <a:gd name="connsiteY7" fmla="*/ 161925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97180 w 455295"/>
                            <a:gd name="connsiteY8" fmla="*/ 87630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47650 w 455295"/>
                            <a:gd name="connsiteY8" fmla="*/ 219075 h 243840"/>
                            <a:gd name="connsiteX9" fmla="*/ 306705 w 455295"/>
                            <a:gd name="connsiteY9" fmla="*/ 3238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47650 w 455295"/>
                            <a:gd name="connsiteY8" fmla="*/ 219075 h 243840"/>
                            <a:gd name="connsiteX9" fmla="*/ 344805 w 455295"/>
                            <a:gd name="connsiteY9" fmla="*/ 20764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59080 w 455295"/>
                            <a:gd name="connsiteY8" fmla="*/ 186690 h 243840"/>
                            <a:gd name="connsiteX9" fmla="*/ 344805 w 455295"/>
                            <a:gd name="connsiteY9" fmla="*/ 20764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49555 w 455295"/>
                            <a:gd name="connsiteY8" fmla="*/ 190500 h 243840"/>
                            <a:gd name="connsiteX9" fmla="*/ 344805 w 455295"/>
                            <a:gd name="connsiteY9" fmla="*/ 207645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213360 h 243840"/>
                            <a:gd name="connsiteX1" fmla="*/ 0 w 455295"/>
                            <a:gd name="connsiteY1" fmla="*/ 200025 h 243840"/>
                            <a:gd name="connsiteX2" fmla="*/ 0 w 455295"/>
                            <a:gd name="connsiteY2" fmla="*/ 129540 h 243840"/>
                            <a:gd name="connsiteX3" fmla="*/ 22860 w 455295"/>
                            <a:gd name="connsiteY3" fmla="*/ 139065 h 243840"/>
                            <a:gd name="connsiteX4" fmla="*/ 93345 w 455295"/>
                            <a:gd name="connsiteY4" fmla="*/ 64770 h 243840"/>
                            <a:gd name="connsiteX5" fmla="*/ 137160 w 455295"/>
                            <a:gd name="connsiteY5" fmla="*/ 118110 h 243840"/>
                            <a:gd name="connsiteX6" fmla="*/ 196215 w 455295"/>
                            <a:gd name="connsiteY6" fmla="*/ 133350 h 243840"/>
                            <a:gd name="connsiteX7" fmla="*/ 224790 w 455295"/>
                            <a:gd name="connsiteY7" fmla="*/ 125730 h 243840"/>
                            <a:gd name="connsiteX8" fmla="*/ 249555 w 455295"/>
                            <a:gd name="connsiteY8" fmla="*/ 190500 h 243840"/>
                            <a:gd name="connsiteX9" fmla="*/ 323850 w 455295"/>
                            <a:gd name="connsiteY9" fmla="*/ 163830 h 243840"/>
                            <a:gd name="connsiteX10" fmla="*/ 329565 w 455295"/>
                            <a:gd name="connsiteY10" fmla="*/ 0 h 243840"/>
                            <a:gd name="connsiteX11" fmla="*/ 337185 w 455295"/>
                            <a:gd name="connsiteY11" fmla="*/ 68580 h 243840"/>
                            <a:gd name="connsiteX12" fmla="*/ 365760 w 455295"/>
                            <a:gd name="connsiteY12" fmla="*/ 59055 h 243840"/>
                            <a:gd name="connsiteX13" fmla="*/ 455295 w 455295"/>
                            <a:gd name="connsiteY13" fmla="*/ 161925 h 243840"/>
                            <a:gd name="connsiteX14" fmla="*/ 363855 w 455295"/>
                            <a:gd name="connsiteY14" fmla="*/ 243840 h 243840"/>
                            <a:gd name="connsiteX15" fmla="*/ 0 w 455295"/>
                            <a:gd name="connsiteY15" fmla="*/ 213360 h 243840"/>
                            <a:gd name="connsiteX0" fmla="*/ 0 w 455295"/>
                            <a:gd name="connsiteY0" fmla="*/ 154305 h 184785"/>
                            <a:gd name="connsiteX1" fmla="*/ 0 w 455295"/>
                            <a:gd name="connsiteY1" fmla="*/ 140970 h 184785"/>
                            <a:gd name="connsiteX2" fmla="*/ 0 w 455295"/>
                            <a:gd name="connsiteY2" fmla="*/ 70485 h 184785"/>
                            <a:gd name="connsiteX3" fmla="*/ 22860 w 455295"/>
                            <a:gd name="connsiteY3" fmla="*/ 80010 h 184785"/>
                            <a:gd name="connsiteX4" fmla="*/ 93345 w 455295"/>
                            <a:gd name="connsiteY4" fmla="*/ 5715 h 184785"/>
                            <a:gd name="connsiteX5" fmla="*/ 137160 w 455295"/>
                            <a:gd name="connsiteY5" fmla="*/ 59055 h 184785"/>
                            <a:gd name="connsiteX6" fmla="*/ 196215 w 455295"/>
                            <a:gd name="connsiteY6" fmla="*/ 74295 h 184785"/>
                            <a:gd name="connsiteX7" fmla="*/ 224790 w 455295"/>
                            <a:gd name="connsiteY7" fmla="*/ 66675 h 184785"/>
                            <a:gd name="connsiteX8" fmla="*/ 249555 w 455295"/>
                            <a:gd name="connsiteY8" fmla="*/ 131445 h 184785"/>
                            <a:gd name="connsiteX9" fmla="*/ 323850 w 455295"/>
                            <a:gd name="connsiteY9" fmla="*/ 104775 h 184785"/>
                            <a:gd name="connsiteX10" fmla="*/ 293370 w 455295"/>
                            <a:gd name="connsiteY10" fmla="*/ 28575 h 184785"/>
                            <a:gd name="connsiteX11" fmla="*/ 337185 w 455295"/>
                            <a:gd name="connsiteY11" fmla="*/ 9525 h 184785"/>
                            <a:gd name="connsiteX12" fmla="*/ 365760 w 455295"/>
                            <a:gd name="connsiteY12" fmla="*/ 0 h 184785"/>
                            <a:gd name="connsiteX13" fmla="*/ 455295 w 455295"/>
                            <a:gd name="connsiteY13" fmla="*/ 102870 h 184785"/>
                            <a:gd name="connsiteX14" fmla="*/ 363855 w 455295"/>
                            <a:gd name="connsiteY14" fmla="*/ 184785 h 184785"/>
                            <a:gd name="connsiteX15" fmla="*/ 0 w 455295"/>
                            <a:gd name="connsiteY15" fmla="*/ 154305 h 184785"/>
                            <a:gd name="connsiteX0" fmla="*/ 0 w 455295"/>
                            <a:gd name="connsiteY0" fmla="*/ 18478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0965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65760 w 455295"/>
                            <a:gd name="connsiteY12" fmla="*/ 30480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0 w 455295"/>
                            <a:gd name="connsiteY15" fmla="*/ 184785 h 215265"/>
                            <a:gd name="connsiteX0" fmla="*/ 0 w 455295"/>
                            <a:gd name="connsiteY0" fmla="*/ 18478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0965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44805 w 455295"/>
                            <a:gd name="connsiteY12" fmla="*/ 5143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0 w 455295"/>
                            <a:gd name="connsiteY15" fmla="*/ 184785 h 215265"/>
                            <a:gd name="connsiteX0" fmla="*/ 0 w 455295"/>
                            <a:gd name="connsiteY0" fmla="*/ 18478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0965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40995 w 455295"/>
                            <a:gd name="connsiteY12" fmla="*/ 26670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0 w 455295"/>
                            <a:gd name="connsiteY15" fmla="*/ 184785 h 215265"/>
                            <a:gd name="connsiteX0" fmla="*/ 0 w 455295"/>
                            <a:gd name="connsiteY0" fmla="*/ 18478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0965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0 w 455295"/>
                            <a:gd name="connsiteY15" fmla="*/ 184785 h 215265"/>
                            <a:gd name="connsiteX0" fmla="*/ 9525 w 464820"/>
                            <a:gd name="connsiteY0" fmla="*/ 184785 h 215265"/>
                            <a:gd name="connsiteX1" fmla="*/ 0 w 464820"/>
                            <a:gd name="connsiteY1" fmla="*/ 171450 h 215265"/>
                            <a:gd name="connsiteX2" fmla="*/ 9525 w 464820"/>
                            <a:gd name="connsiteY2" fmla="*/ 100965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9525 w 464820"/>
                            <a:gd name="connsiteY15" fmla="*/ 184785 h 215265"/>
                            <a:gd name="connsiteX0" fmla="*/ 22860 w 464820"/>
                            <a:gd name="connsiteY0" fmla="*/ 188595 h 215265"/>
                            <a:gd name="connsiteX1" fmla="*/ 0 w 464820"/>
                            <a:gd name="connsiteY1" fmla="*/ 171450 h 215265"/>
                            <a:gd name="connsiteX2" fmla="*/ 9525 w 464820"/>
                            <a:gd name="connsiteY2" fmla="*/ 100965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2860 w 464820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0965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1049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0 w 455295"/>
                            <a:gd name="connsiteY1" fmla="*/ 171450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22860 w 464820"/>
                            <a:gd name="connsiteY0" fmla="*/ 188595 h 215265"/>
                            <a:gd name="connsiteX1" fmla="*/ 0 w 464820"/>
                            <a:gd name="connsiteY1" fmla="*/ 169545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2860 w 464820"/>
                            <a:gd name="connsiteY15" fmla="*/ 188595 h 215265"/>
                            <a:gd name="connsiteX0" fmla="*/ 22860 w 464820"/>
                            <a:gd name="connsiteY0" fmla="*/ 188595 h 215265"/>
                            <a:gd name="connsiteX1" fmla="*/ 0 w 464820"/>
                            <a:gd name="connsiteY1" fmla="*/ 171450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2860 w 464820"/>
                            <a:gd name="connsiteY15" fmla="*/ 188595 h 215265"/>
                            <a:gd name="connsiteX0" fmla="*/ 22860 w 464820"/>
                            <a:gd name="connsiteY0" fmla="*/ 188595 h 215265"/>
                            <a:gd name="connsiteX1" fmla="*/ 0 w 464820"/>
                            <a:gd name="connsiteY1" fmla="*/ 165735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2860 w 464820"/>
                            <a:gd name="connsiteY15" fmla="*/ 188595 h 215265"/>
                            <a:gd name="connsiteX0" fmla="*/ 22860 w 464820"/>
                            <a:gd name="connsiteY0" fmla="*/ 188595 h 215265"/>
                            <a:gd name="connsiteX1" fmla="*/ 0 w 464820"/>
                            <a:gd name="connsiteY1" fmla="*/ 163830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2860 w 464820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0 w 455295"/>
                            <a:gd name="connsiteY1" fmla="*/ 161925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47625 w 455295"/>
                            <a:gd name="connsiteY1" fmla="*/ 144780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13335 w 455295"/>
                            <a:gd name="connsiteY0" fmla="*/ 188595 h 215265"/>
                            <a:gd name="connsiteX1" fmla="*/ 0 w 455295"/>
                            <a:gd name="connsiteY1" fmla="*/ 167640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3335 w 455295"/>
                            <a:gd name="connsiteY15" fmla="*/ 188595 h 215265"/>
                            <a:gd name="connsiteX0" fmla="*/ 114300 w 455295"/>
                            <a:gd name="connsiteY0" fmla="*/ 203835 h 215265"/>
                            <a:gd name="connsiteX1" fmla="*/ 0 w 455295"/>
                            <a:gd name="connsiteY1" fmla="*/ 167640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14300 w 455295"/>
                            <a:gd name="connsiteY15" fmla="*/ 203835 h 215265"/>
                            <a:gd name="connsiteX0" fmla="*/ 114300 w 455295"/>
                            <a:gd name="connsiteY0" fmla="*/ 203835 h 215265"/>
                            <a:gd name="connsiteX1" fmla="*/ 49530 w 455295"/>
                            <a:gd name="connsiteY1" fmla="*/ 140970 h 215265"/>
                            <a:gd name="connsiteX2" fmla="*/ 0 w 455295"/>
                            <a:gd name="connsiteY2" fmla="*/ 102870 h 215265"/>
                            <a:gd name="connsiteX3" fmla="*/ 22860 w 455295"/>
                            <a:gd name="connsiteY3" fmla="*/ 110490 h 215265"/>
                            <a:gd name="connsiteX4" fmla="*/ 93345 w 455295"/>
                            <a:gd name="connsiteY4" fmla="*/ 36195 h 215265"/>
                            <a:gd name="connsiteX5" fmla="*/ 137160 w 455295"/>
                            <a:gd name="connsiteY5" fmla="*/ 89535 h 215265"/>
                            <a:gd name="connsiteX6" fmla="*/ 196215 w 455295"/>
                            <a:gd name="connsiteY6" fmla="*/ 104775 h 215265"/>
                            <a:gd name="connsiteX7" fmla="*/ 224790 w 455295"/>
                            <a:gd name="connsiteY7" fmla="*/ 97155 h 215265"/>
                            <a:gd name="connsiteX8" fmla="*/ 249555 w 455295"/>
                            <a:gd name="connsiteY8" fmla="*/ 161925 h 215265"/>
                            <a:gd name="connsiteX9" fmla="*/ 323850 w 455295"/>
                            <a:gd name="connsiteY9" fmla="*/ 135255 h 215265"/>
                            <a:gd name="connsiteX10" fmla="*/ 293370 w 455295"/>
                            <a:gd name="connsiteY10" fmla="*/ 59055 h 215265"/>
                            <a:gd name="connsiteX11" fmla="*/ 312420 w 455295"/>
                            <a:gd name="connsiteY11" fmla="*/ 0 h 215265"/>
                            <a:gd name="connsiteX12" fmla="*/ 354330 w 455295"/>
                            <a:gd name="connsiteY12" fmla="*/ 36195 h 215265"/>
                            <a:gd name="connsiteX13" fmla="*/ 455295 w 455295"/>
                            <a:gd name="connsiteY13" fmla="*/ 133350 h 215265"/>
                            <a:gd name="connsiteX14" fmla="*/ 363855 w 455295"/>
                            <a:gd name="connsiteY14" fmla="*/ 215265 h 215265"/>
                            <a:gd name="connsiteX15" fmla="*/ 114300 w 455295"/>
                            <a:gd name="connsiteY15" fmla="*/ 203835 h 215265"/>
                            <a:gd name="connsiteX0" fmla="*/ 123825 w 464820"/>
                            <a:gd name="connsiteY0" fmla="*/ 203835 h 215265"/>
                            <a:gd name="connsiteX1" fmla="*/ 0 w 464820"/>
                            <a:gd name="connsiteY1" fmla="*/ 161925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123825 w 464820"/>
                            <a:gd name="connsiteY15" fmla="*/ 203835 h 215265"/>
                            <a:gd name="connsiteX0" fmla="*/ 20955 w 464820"/>
                            <a:gd name="connsiteY0" fmla="*/ 186690 h 215265"/>
                            <a:gd name="connsiteX1" fmla="*/ 0 w 464820"/>
                            <a:gd name="connsiteY1" fmla="*/ 161925 h 215265"/>
                            <a:gd name="connsiteX2" fmla="*/ 9525 w 464820"/>
                            <a:gd name="connsiteY2" fmla="*/ 102870 h 215265"/>
                            <a:gd name="connsiteX3" fmla="*/ 32385 w 464820"/>
                            <a:gd name="connsiteY3" fmla="*/ 110490 h 215265"/>
                            <a:gd name="connsiteX4" fmla="*/ 102870 w 464820"/>
                            <a:gd name="connsiteY4" fmla="*/ 36195 h 215265"/>
                            <a:gd name="connsiteX5" fmla="*/ 146685 w 464820"/>
                            <a:gd name="connsiteY5" fmla="*/ 89535 h 215265"/>
                            <a:gd name="connsiteX6" fmla="*/ 205740 w 464820"/>
                            <a:gd name="connsiteY6" fmla="*/ 104775 h 215265"/>
                            <a:gd name="connsiteX7" fmla="*/ 234315 w 464820"/>
                            <a:gd name="connsiteY7" fmla="*/ 97155 h 215265"/>
                            <a:gd name="connsiteX8" fmla="*/ 259080 w 464820"/>
                            <a:gd name="connsiteY8" fmla="*/ 161925 h 215265"/>
                            <a:gd name="connsiteX9" fmla="*/ 333375 w 464820"/>
                            <a:gd name="connsiteY9" fmla="*/ 135255 h 215265"/>
                            <a:gd name="connsiteX10" fmla="*/ 302895 w 464820"/>
                            <a:gd name="connsiteY10" fmla="*/ 59055 h 215265"/>
                            <a:gd name="connsiteX11" fmla="*/ 321945 w 464820"/>
                            <a:gd name="connsiteY11" fmla="*/ 0 h 215265"/>
                            <a:gd name="connsiteX12" fmla="*/ 363855 w 464820"/>
                            <a:gd name="connsiteY12" fmla="*/ 36195 h 215265"/>
                            <a:gd name="connsiteX13" fmla="*/ 464820 w 464820"/>
                            <a:gd name="connsiteY13" fmla="*/ 133350 h 215265"/>
                            <a:gd name="connsiteX14" fmla="*/ 373380 w 464820"/>
                            <a:gd name="connsiteY14" fmla="*/ 215265 h 215265"/>
                            <a:gd name="connsiteX15" fmla="*/ 20955 w 464820"/>
                            <a:gd name="connsiteY15" fmla="*/ 186690 h 215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64820" h="215265">
                              <a:moveTo>
                                <a:pt x="20955" y="186690"/>
                              </a:moveTo>
                              <a:lnTo>
                                <a:pt x="0" y="161925"/>
                              </a:lnTo>
                              <a:lnTo>
                                <a:pt x="9525" y="102870"/>
                              </a:lnTo>
                              <a:lnTo>
                                <a:pt x="32385" y="110490"/>
                              </a:lnTo>
                              <a:lnTo>
                                <a:pt x="102870" y="36195"/>
                              </a:lnTo>
                              <a:lnTo>
                                <a:pt x="146685" y="89535"/>
                              </a:lnTo>
                              <a:lnTo>
                                <a:pt x="205740" y="104775"/>
                              </a:lnTo>
                              <a:lnTo>
                                <a:pt x="234315" y="97155"/>
                              </a:lnTo>
                              <a:lnTo>
                                <a:pt x="259080" y="161925"/>
                              </a:lnTo>
                              <a:lnTo>
                                <a:pt x="333375" y="135255"/>
                              </a:lnTo>
                              <a:lnTo>
                                <a:pt x="302895" y="59055"/>
                              </a:lnTo>
                              <a:lnTo>
                                <a:pt x="321945" y="0"/>
                              </a:lnTo>
                              <a:lnTo>
                                <a:pt x="363855" y="36195"/>
                              </a:lnTo>
                              <a:lnTo>
                                <a:pt x="464820" y="133350"/>
                              </a:lnTo>
                              <a:lnTo>
                                <a:pt x="373380" y="215265"/>
                              </a:lnTo>
                              <a:lnTo>
                                <a:pt x="20955" y="186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4F8E" id="Freeform: Shape 64" o:spid="_x0000_s1026" style="position:absolute;margin-left:286.65pt;margin-top:521.85pt;width:36.6pt;height:16.9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L9fRAAAFgQAQAOAAAAZHJzL2Uyb0RvYy54bWzsXd1v2zgSfz/g/gdBjwfcRtS3grqLYosu&#10;Dihui+seNnlUbTk2YFs+SU3S++tvRMrKMJdwKKprBOn0ofEHR2OSw/lxvsg3P9/vd95t1bTb+rDw&#10;xU+B71WHZb3aHm4W/r9///D33Pfarjysyl19qBb+t6r1f37717+8uTteVmG9qXerqvHgIYf28u64&#10;8Dddd7y8uGiXm2pftj/Vx+oAX67rZl928La5uVg15R08fb+7CIMgvbirm9WxqZdV28Kn79WX/lv5&#10;/PW6Wna/rddt1Xm7hQ+/rZP/N/L/L/3/F2/flJc3TXncbJfDzygdfsW+3B6A6fio92VXel+b7f89&#10;ar9dNnVbr7uflvX+ol6vt8tK9gF6I4JHvfm8KY+V7AsMTnsch6n9fo9d/vP2U+NtVws/jX3vUO5h&#10;jj40VdWP+KUnf4AH38Aw3R3bS2j9+fipGd618LLv8/262fd/oTfevRzab+PQVvedt4QP4zTOQ5iA&#10;JXwViiRMk/6ZFw/Ey69t92tVyweVtx/bTs3MCl7JcV0NP25ZHw7ttquu4GHr/Q4m628XXpaGgXfn&#10;xUkhAvlgmIjHBNeYIBQiThJv44VxlMcnMXhMciUQD5oBbi3CKA9pBiFiEEMvErIXmEJERZDSTCLE&#10;pMgE9JsaKkyRhrkFDxCecTZEHBQZPVwaiYijICDnI0FcwjAocpoLJhFhkkU0lxRzgVlJaC6YRORp&#10;WtBcMsQlikRsMWKYRKSisBAwUL/jvMAIF/DDqMnHJHmWWgxYgZnAChS0hGkksFZoKRZ4/UbwL6O5&#10;aDT0lAi8giOQ4sKCBaZJ8wREktQqeA1HaZFYTL3ANEkR2CgvvIqVaiTnXmAaSxETeCFHaZaCuqBk&#10;TKNROpgeNryUrTS+wBSWKl+TMlhjsi+wDPLnQOK74IqRAZYwAeIS04sFS0s/VHLVG5lgCgdcGVQr&#10;zLuRCxYvB2BRnaeYYHkEnJ8MLHGRKIw0dgXLlguwwLQouDdymQssaRCAuFAjNhdYwiJRi97Yl5nA&#10;ApsdhV5GJnOBpV/y9GqZBSyjxjd2RAMjF2ApctjjklM/G1hkJ2g2eOU7AUuRhrHFxODF7wIskZXO&#10;n40suVAbsQSWzmCEPrY+vguwJCYGGrDAFnQisIDpNOz0TExmAksRRUqKjT3B0uWAK1EmUno+sGi5&#10;4IrIxLDTM43XXFyRBq3cgJm4zMWVELZ59IjNxJUQrNXBxDP1ZSauBGkWqB2riclcXBkh0ijHs3AF&#10;pBjsqH7rberIbFxJk8xi6mfjiuwE3Ru88p1wJQXj02LU8OJ3whUbjT8XVuw0MjZxBOwSwHdGmqzI&#10;wqeXPeOKcksKxpWpjjDGFXot4vUbMa7QA4YxQoHj68EVO5WvAYulzsdiRut83DoUUQRbBAaVJyNX&#10;11gc2VhRRr1xy8rGyinQGbGxQmoV7HCI2FhxMVZoda8BiqW+xxBBc8CtLRlguwN8UyrqYdQsmELk&#10;YW4RvcPiZQe+mMIhtMIeMHorgRFiEHjKD4JJXEL2bKnQGzy8htlSocO2Wvj9tVkqtMp/8aBi0QXk&#10;KIOwe2CRooPhgQGFVCo4PhJySMVCwHB8hEMqVMon3hJCkhmHVGzSDLV8ruhMIRULbawrCyuvFN6z&#10;0BxwawcrhWaAxdEBUGgGGH4EeJPBH0OZ2NiBxdYJPV7Y1GDrZGpCMbu8qPWoxdrZ5TUgPKnGNHOD&#10;VpRac0tdj+GB5oBbWzLA8EAzwK1fIpjESTYU8pgyWDD8hEGSWSAWzt7gqPzk8hT2ddHKBC9e9nWx&#10;r4tKw2PThEzCmGmahFC5SGMiRhPL6AyjyVhTyJETzh0Gp7WhhBovYrZN2DZ5rtrlpdsmZ0ETO28a&#10;xp80zqCohPIQ6JsNrkOht6ccNBkxnhYvraaEgyYvuQ6F3hCzn4seI7ypcQiavBosscMrjD4CMjIj&#10;Wv1yyGRUv1BgzSETcxYn3ju6lMpzlvAPmiVMa3osWi8xZPJqoMQyLKNhicgFnKNAGT+MJYwlFx6b&#10;JWyWmE9GwBG8HzL8zlgyCUsEHElkcQAOhh8ojI3geCkKsfC5KREH38nx0o5N4eA7bV5zocnDsaiW&#10;qh6jA2024NaWDLClQTPArdkuMboH5oVLzmOXnAdLwjDOhhOATQl2GH4sj7bkcMloY9HwzuESDX/Y&#10;LmG75PHhl1c4LYvtEnIHrBkZZ7FLzoQlD+fvmxBLgx9RBHA2PGVjaQc6co0JNVxcY3KtFTlywGS4&#10;oOXRvSzXbJjAhTR2cXE2TE7nWr0qMInjfGJScBhkqcXh2+zmGo0spytQ+h0EWXTApsk4yLQXit1c&#10;56gxYTShfSrYZ3UmNAEdNPF0estqGc00YTQhTTm2Tdg2gU03DVdsm7BtMjkAfyY0GW8dM8aysKML&#10;/FyJxaWZjCYnK5NTg/loLnOxKjq9kdHkuRsvr7Dfim2TF2mbnAdN+ot76XWCAUjA2YAW1Szs6Rqd&#10;MOzpstnY47IAy3wr7LuihRi3FglcKttHGEUeZ/lz9zc+cXu8KYSJbZPhBnWKAa5CpHuAW2dBLK/c&#10;NndgXgw+DwJZnGHmMQ9LErjOnpwHLBsO2VynBWjux8wAfBb3vmlqwmc6udI0lYFxc0+wiRE64Mjp&#10;IlEzFwwKkQOOBHDuAT1gGo6EsFexuIBTp8kTGzZ48boUmhSJPMfZPGSz3Vz9ToVggZe80wH0QZjL&#10;8ygIPnjZuxgl6vF0f/Dap1WkVvpuqeUxMNAccOuxD1BFEKZ/BoxkcAO03J4aGWBgoHuAW8MVKwVc&#10;/A25I0YGWKgccrlEEKtrBI1MsERNN0rUtc9UR7A0OSBJXiSq9N3YkZlIAqOlNKN5TmZCCdzMC7em&#10;UuM1F0rgLm51vr1xwOZCSQTKl+6LDgsOUHLaR5jnRc8NFmFscSCqRkOv99k4EsHu0YINXvZOWDIW&#10;SxmnX0vLcsESNSGkMGvgQOtJrbmlqsfoQHPArS0Z4H0KzQC3hps2GEuK50D6GqMPYwktWhh+GEsm&#10;myUvFEvschU0/ElEbLEn0pKyGEvA6UTCFUYHej3i1owlz6p5vKWBo0fYLjFXLmmmDNsl9DLEpoz4&#10;se2SOChssnWxOyIE/ybbJVMOnrdU9RgdaCHGrS0ZYEuDZoBbs11izBdiu2RXLnzIenPI4mK75LXY&#10;JRCvhaQD6kZozS6xM+LZLnk4R8VS1WN0kGEvmJY0zsPnso2uMYElDwwQct6NDHBrBzix6gTepjhE&#10;TWSEtBdgY0dmWidCxe4oLjMhJU4hDZPsCo60TA+bDLeCUT2Za55EcaTO/zLOykxXF7h6VJWJkQmO&#10;tDycp2H0m2NbAzztEcS5qQHDJC7mSQQSpjb1xs5ooRYXV1coCiinpHozL2wCqW8WLPC6d4EUOU50&#10;T7SV7xI2yaLIQsq0UItL2MRKV86NnIwhZqOQ6bCSJzL9hojNPU4PNjJgWFE7b4YV2lmLMSJkWKEH&#10;TIMIhhWLAcMQobaRrwdW7DT+I1yxUvkaSvTA2g+a0eOiUeRWTDBSWJipCIUczBWaAd6zONgq42QY&#10;hwmLI0dSSKmaa6pMP/iRvV/s/SLyOl+190se1U2uS8aU3rk+EVPsAucYIRhTqFRbDSAcDoDk6Dwt&#10;xHPdXy4FKC7urzNkDXNExcX9xZhidrBhy4Nejrj14GSitCRjivLJTQ+puBxQz5hCCzFjyul0logx&#10;5eViyrgBN4Y8vofvy8gAe8pEWiTq0FRjmBOjhFX4CRM4wAqH6snUdGyrcKh+aoUjh+pJAXuUycWh&#10;eqkh6WHDWTd2Gn+u/8uOy3lxZXqlI+MKZXhhyRKcAkYuRZzPFXIKWGBToI83hxGngFlUwmipnGdK&#10;AbPT+K8RV9Iksyh1xeYH4wrjiik1HqeNOcTrGVcYV8gkaewyf7i+2uhy0dKEI8aVPzm3eDxS1Tgp&#10;jCsq9GGXhc/2ysktz7jCJSuT8sCkA59zi+mUbM2r9QJzi+1O38O4Qoc7cWuH4MpoPHJu8dPXb17h&#10;2ArH7KfGVhwOIv6xT2nhmP3LjdnbZZtpKDS9XgXu54ZFRhXFYNesiOHQfNo5iZGCccV0QLRmq0SZ&#10;SOnhwiScC0bLLw7HuJTXM66QES89Zs+48oPjCq3DNExJ4QJtxhT/aaOATyc+ObP4FDCbQDreEnLN&#10;Cu3I4TrI67nxegHHQMNdppQdoUlmAFfJWUwOKpenGTCoON0Q7BBUYUOF3BJjq8PlJi47By6uQHG5&#10;iYsdYBZqBXsz7BbL6wYVO3WvoUpop+8xRJwHVeCOPJvTRREOjfc7cjlkeXmz8g7lvlr4y/pwaLdd&#10;xeYKmyv9qRIuJ0yyuWKxI8YpXa/tMhVLlT8bWcCjq+IexnpFDEaW+IUtELmxMDLArS0d03grwgnG&#10;nGDMCcbPuE2v+JDJ8RZ6F5vllSWCCTuVPxdZwqCwOFgaA4vI09TiglwMFQwspoA6Lovi04vpDSUu&#10;Q+HTi6dGWPj0YlrCdGfYKwMWO42v4coTKv+i96R8bLu3b8rLcgMvZCx4eX8YPoNXXnm4WfiB3zc5&#10;1q13/+BzuQJA+fbwFi5dAXJ4JFD1rQligBZMLCYRgz2CicNJxGDKYuJoEjHoeUwcTyKGFCpMLK+M&#10;tB4wyNLFxOkkzqBuMXE2iRhiCpg4n0QMoQJMXEwi7nfTmBreT5Kxx0I2Tcr69CKN+zQ56xWQRj5N&#10;0vqKOI18mqz1a18j16RNSd2wzJtq2Xm7hb/zvW7hd77XLPzG974s/C/9cMPCL7teO5xeencLf7hV&#10;yNss/MEh3X+7r2+r32vZrutVhVRT8nco7TPM3kOz3QE3V7OtfBJD01OD09+jfG7vg1CPlfcPGdvK&#10;+JRqLA+RNTZWWzfZWpov5sbyUArZWCZEGhurQ4uGHx1n2Wk6Th07/VUdVFsi2VoWU5kfLYty1aNl&#10;/M7YGqpG4N4e1VrG4cyt5fU7srU8VtTcWJ6gIBufFuqpW6e/qnsR1B8m6jfQw3wSNZBmVUxq/g2y&#10;dlT+hodICYj76Qec/g7j3FtOaiykRfTo0ctd3VZK4/RrQMLbuBj6NfS17X6t6n0v8W29264+bHc7&#10;+aa5+fLLrvFuS1hXHz4E8E9CaLk7bkr1aSw/VA9vVXP5fO05u0O/2NIoUeTadwORxmN4HP4px6bt&#10;3pftRrVrv7Xv627sJnC8O7aX7fFT8/aNfNV921V9D3aHf1Vrb7vqV7H86e1yU+2rsVPlclkdOqG+&#10;2pSrSj0/wb06Uch+yQf2T17DGI3PHh5waqkecnq26s3Qviet1mvQVSPxMCgm4pFCcq4PD8T77aFu&#10;nurZDno1cFbtT4OkhqYfpS/16tunxmtq0JegtNrj8sMWhvlj2XafygaKRuHD26rpfoP/1rsaphAU&#10;o3zle5u6+e9Tn/ftF37/re/dNeVx4bf/+Vo2le/t/nFoF34BSfDw2E6+iZMMbr/zGvzNF/zN4ev+&#10;lxpkDxAQfp182bfvdqeX66be/1E3q3c9V/iqPCyBN2znOlD96s0vHbyHr9Z1s6zevZOvl/UeFsDH&#10;w+fjsn94P6q9gP1+/0fZHL3+JSBIdd/9s/68KY+VbFDeqq0lLJiHtj3loX73tavX237fKeVQjevw&#10;5q49SsG5gcHYbJfvy67E72WryyqsN/VuVTVv/wcAAP//AwBQSwMEFAAGAAgAAAAhAAr+7dziAAAA&#10;DQEAAA8AAABkcnMvZG93bnJldi54bWxMj0FOwzAQRfdI3MEaJHbUaZImVYhTVRUIITUShB7AjadJ&#10;RDyObLcNt8ddwXLmP/15U25mPbILWjcYErBcRMCQWqMG6gQcvl6f1sCcl6TkaAgF/KCDTXV/V8pC&#10;mSt94qXxHQsl5AopoPd+Kjh3bY9auoWZkEJ2MlZLH0bbcWXlNZTrkcdRlHEtBwoXejnhrsf2uzlr&#10;AfH7x+kl3e2Xtnmrt5b2Po7rWojHh3n7DMzj7P9guOkHdaiC09GcSTk2CljlSRLQEERpkgMLSJZm&#10;K2DH2yrPM+BVyf9/Uf0CAAD//wMAUEsBAi0AFAAGAAgAAAAhALaDOJL+AAAA4QEAABMAAAAAAAAA&#10;AAAAAAAAAAAAAFtDb250ZW50X1R5cGVzXS54bWxQSwECLQAUAAYACAAAACEAOP0h/9YAAACUAQAA&#10;CwAAAAAAAAAAAAAAAAAvAQAAX3JlbHMvLnJlbHNQSwECLQAUAAYACAAAACEAT+Oy/X0QAABYEAEA&#10;DgAAAAAAAAAAAAAAAAAuAgAAZHJzL2Uyb0RvYy54bWxQSwECLQAUAAYACAAAACEACv7t3OIAAAAN&#10;AQAADwAAAAAAAAAAAAAAAADXEgAAZHJzL2Rvd25yZXYueG1sUEsFBgAAAAAEAAQA8wAAAOYTAAAA&#10;AA==&#10;" path="m20955,186690l,161925,9525,102870r22860,7620l102870,36195r43815,53340l205740,104775r28575,-7620l259080,161925r74295,-26670l302895,59055,321945,r41910,36195l464820,133350r-91440,81915l20955,186690xe" fillcolor="red" strokecolor="red" strokeweight=".5pt">
                <v:fill opacity="26214f"/>
                <v:stroke dashstyle="1 1"/>
                <v:path arrowok="t" o:connecttype="custom" o:connectlocs="20955,186690;0,161925;9525,102870;32385,110490;102870,36195;146685,89535;205740,104775;234315,97155;259080,161925;333375,135255;302895,59055;321945,0;363855,36195;464820,133350;373380,215265;20955,186690" o:connectangles="0,0,0,0,0,0,0,0,0,0,0,0,0,0,0,0"/>
              </v:shape>
            </w:pict>
          </mc:Fallback>
        </mc:AlternateContent>
      </w:r>
      <w:r w:rsidR="00F53A5B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C2A6B87" wp14:editId="3EA27F87">
                <wp:simplePos x="0" y="0"/>
                <wp:positionH relativeFrom="column">
                  <wp:posOffset>4004310</wp:posOffset>
                </wp:positionH>
                <wp:positionV relativeFrom="paragraph">
                  <wp:posOffset>6572250</wp:posOffset>
                </wp:positionV>
                <wp:extent cx="83820" cy="81915"/>
                <wp:effectExtent l="0" t="0" r="11430" b="13335"/>
                <wp:wrapNone/>
                <wp:docPr id="63" name="Freeform: 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1915"/>
                        </a:xfrm>
                        <a:custGeom>
                          <a:avLst/>
                          <a:gdLst>
                            <a:gd name="connsiteX0" fmla="*/ 0 w 129540"/>
                            <a:gd name="connsiteY0" fmla="*/ 47625 h 139065"/>
                            <a:gd name="connsiteX1" fmla="*/ 87630 w 129540"/>
                            <a:gd name="connsiteY1" fmla="*/ 139065 h 139065"/>
                            <a:gd name="connsiteX2" fmla="*/ 129540 w 129540"/>
                            <a:gd name="connsiteY2" fmla="*/ 102870 h 139065"/>
                            <a:gd name="connsiteX3" fmla="*/ 47625 w 129540"/>
                            <a:gd name="connsiteY3" fmla="*/ 0 h 139065"/>
                            <a:gd name="connsiteX4" fmla="*/ 0 w 129540"/>
                            <a:gd name="connsiteY4" fmla="*/ 47625 h 139065"/>
                            <a:gd name="connsiteX0" fmla="*/ 0 w 87630"/>
                            <a:gd name="connsiteY0" fmla="*/ 47625 h 139065"/>
                            <a:gd name="connsiteX1" fmla="*/ 87630 w 87630"/>
                            <a:gd name="connsiteY1" fmla="*/ 139065 h 139065"/>
                            <a:gd name="connsiteX2" fmla="*/ 64770 w 87630"/>
                            <a:gd name="connsiteY2" fmla="*/ 62865 h 139065"/>
                            <a:gd name="connsiteX3" fmla="*/ 47625 w 87630"/>
                            <a:gd name="connsiteY3" fmla="*/ 0 h 139065"/>
                            <a:gd name="connsiteX4" fmla="*/ 0 w 87630"/>
                            <a:gd name="connsiteY4" fmla="*/ 47625 h 139065"/>
                            <a:gd name="connsiteX0" fmla="*/ 0 w 100965"/>
                            <a:gd name="connsiteY0" fmla="*/ 47625 h 139065"/>
                            <a:gd name="connsiteX1" fmla="*/ 87630 w 100965"/>
                            <a:gd name="connsiteY1" fmla="*/ 139065 h 139065"/>
                            <a:gd name="connsiteX2" fmla="*/ 100965 w 100965"/>
                            <a:gd name="connsiteY2" fmla="*/ 78105 h 139065"/>
                            <a:gd name="connsiteX3" fmla="*/ 47625 w 100965"/>
                            <a:gd name="connsiteY3" fmla="*/ 0 h 139065"/>
                            <a:gd name="connsiteX4" fmla="*/ 0 w 100965"/>
                            <a:gd name="connsiteY4" fmla="*/ 47625 h 139065"/>
                            <a:gd name="connsiteX0" fmla="*/ 0 w 100965"/>
                            <a:gd name="connsiteY0" fmla="*/ 47625 h 78105"/>
                            <a:gd name="connsiteX1" fmla="*/ 64770 w 100965"/>
                            <a:gd name="connsiteY1" fmla="*/ 53340 h 78105"/>
                            <a:gd name="connsiteX2" fmla="*/ 100965 w 100965"/>
                            <a:gd name="connsiteY2" fmla="*/ 78105 h 78105"/>
                            <a:gd name="connsiteX3" fmla="*/ 47625 w 100965"/>
                            <a:gd name="connsiteY3" fmla="*/ 0 h 78105"/>
                            <a:gd name="connsiteX4" fmla="*/ 0 w 100965"/>
                            <a:gd name="connsiteY4" fmla="*/ 47625 h 78105"/>
                            <a:gd name="connsiteX0" fmla="*/ 0 w 100965"/>
                            <a:gd name="connsiteY0" fmla="*/ 47625 h 99060"/>
                            <a:gd name="connsiteX1" fmla="*/ 81915 w 100965"/>
                            <a:gd name="connsiteY1" fmla="*/ 99060 h 99060"/>
                            <a:gd name="connsiteX2" fmla="*/ 100965 w 100965"/>
                            <a:gd name="connsiteY2" fmla="*/ 78105 h 99060"/>
                            <a:gd name="connsiteX3" fmla="*/ 47625 w 100965"/>
                            <a:gd name="connsiteY3" fmla="*/ 0 h 99060"/>
                            <a:gd name="connsiteX4" fmla="*/ 0 w 100965"/>
                            <a:gd name="connsiteY4" fmla="*/ 47625 h 99060"/>
                            <a:gd name="connsiteX0" fmla="*/ 0 w 100965"/>
                            <a:gd name="connsiteY0" fmla="*/ 0 h 51435"/>
                            <a:gd name="connsiteX1" fmla="*/ 81915 w 100965"/>
                            <a:gd name="connsiteY1" fmla="*/ 51435 h 51435"/>
                            <a:gd name="connsiteX2" fmla="*/ 100965 w 100965"/>
                            <a:gd name="connsiteY2" fmla="*/ 30480 h 51435"/>
                            <a:gd name="connsiteX3" fmla="*/ 47625 w 100965"/>
                            <a:gd name="connsiteY3" fmla="*/ 0 h 51435"/>
                            <a:gd name="connsiteX4" fmla="*/ 0 w 100965"/>
                            <a:gd name="connsiteY4" fmla="*/ 0 h 51435"/>
                            <a:gd name="connsiteX0" fmla="*/ 0 w 100965"/>
                            <a:gd name="connsiteY0" fmla="*/ 30480 h 81915"/>
                            <a:gd name="connsiteX1" fmla="*/ 81915 w 100965"/>
                            <a:gd name="connsiteY1" fmla="*/ 81915 h 81915"/>
                            <a:gd name="connsiteX2" fmla="*/ 100965 w 100965"/>
                            <a:gd name="connsiteY2" fmla="*/ 60960 h 81915"/>
                            <a:gd name="connsiteX3" fmla="*/ 51435 w 100965"/>
                            <a:gd name="connsiteY3" fmla="*/ 0 h 81915"/>
                            <a:gd name="connsiteX4" fmla="*/ 0 w 100965"/>
                            <a:gd name="connsiteY4" fmla="*/ 30480 h 81915"/>
                            <a:gd name="connsiteX0" fmla="*/ 3810 w 49530"/>
                            <a:gd name="connsiteY0" fmla="*/ 43815 h 81915"/>
                            <a:gd name="connsiteX1" fmla="*/ 30480 w 49530"/>
                            <a:gd name="connsiteY1" fmla="*/ 81915 h 81915"/>
                            <a:gd name="connsiteX2" fmla="*/ 49530 w 49530"/>
                            <a:gd name="connsiteY2" fmla="*/ 60960 h 81915"/>
                            <a:gd name="connsiteX3" fmla="*/ 0 w 49530"/>
                            <a:gd name="connsiteY3" fmla="*/ 0 h 81915"/>
                            <a:gd name="connsiteX4" fmla="*/ 3810 w 49530"/>
                            <a:gd name="connsiteY4" fmla="*/ 43815 h 81915"/>
                            <a:gd name="connsiteX0" fmla="*/ 0 w 76200"/>
                            <a:gd name="connsiteY0" fmla="*/ 28575 h 81915"/>
                            <a:gd name="connsiteX1" fmla="*/ 57150 w 76200"/>
                            <a:gd name="connsiteY1" fmla="*/ 81915 h 81915"/>
                            <a:gd name="connsiteX2" fmla="*/ 76200 w 76200"/>
                            <a:gd name="connsiteY2" fmla="*/ 60960 h 81915"/>
                            <a:gd name="connsiteX3" fmla="*/ 26670 w 76200"/>
                            <a:gd name="connsiteY3" fmla="*/ 0 h 81915"/>
                            <a:gd name="connsiteX4" fmla="*/ 0 w 76200"/>
                            <a:gd name="connsiteY4" fmla="*/ 28575 h 81915"/>
                            <a:gd name="connsiteX0" fmla="*/ 0 w 76200"/>
                            <a:gd name="connsiteY0" fmla="*/ 28575 h 81915"/>
                            <a:gd name="connsiteX1" fmla="*/ 57150 w 76200"/>
                            <a:gd name="connsiteY1" fmla="*/ 81915 h 81915"/>
                            <a:gd name="connsiteX2" fmla="*/ 76200 w 76200"/>
                            <a:gd name="connsiteY2" fmla="*/ 55245 h 81915"/>
                            <a:gd name="connsiteX3" fmla="*/ 26670 w 76200"/>
                            <a:gd name="connsiteY3" fmla="*/ 0 h 81915"/>
                            <a:gd name="connsiteX4" fmla="*/ 0 w 76200"/>
                            <a:gd name="connsiteY4" fmla="*/ 28575 h 81915"/>
                            <a:gd name="connsiteX0" fmla="*/ 0 w 76200"/>
                            <a:gd name="connsiteY0" fmla="*/ 28575 h 81915"/>
                            <a:gd name="connsiteX1" fmla="*/ 57150 w 76200"/>
                            <a:gd name="connsiteY1" fmla="*/ 81915 h 81915"/>
                            <a:gd name="connsiteX2" fmla="*/ 76200 w 76200"/>
                            <a:gd name="connsiteY2" fmla="*/ 53340 h 81915"/>
                            <a:gd name="connsiteX3" fmla="*/ 26670 w 76200"/>
                            <a:gd name="connsiteY3" fmla="*/ 0 h 81915"/>
                            <a:gd name="connsiteX4" fmla="*/ 0 w 76200"/>
                            <a:gd name="connsiteY4" fmla="*/ 28575 h 81915"/>
                            <a:gd name="connsiteX0" fmla="*/ 0 w 76200"/>
                            <a:gd name="connsiteY0" fmla="*/ 28575 h 81915"/>
                            <a:gd name="connsiteX1" fmla="*/ 57150 w 76200"/>
                            <a:gd name="connsiteY1" fmla="*/ 81915 h 81915"/>
                            <a:gd name="connsiteX2" fmla="*/ 76200 w 76200"/>
                            <a:gd name="connsiteY2" fmla="*/ 59055 h 81915"/>
                            <a:gd name="connsiteX3" fmla="*/ 26670 w 76200"/>
                            <a:gd name="connsiteY3" fmla="*/ 0 h 81915"/>
                            <a:gd name="connsiteX4" fmla="*/ 0 w 76200"/>
                            <a:gd name="connsiteY4" fmla="*/ 28575 h 81915"/>
                            <a:gd name="connsiteX0" fmla="*/ 0 w 76200"/>
                            <a:gd name="connsiteY0" fmla="*/ 28575 h 81915"/>
                            <a:gd name="connsiteX1" fmla="*/ 57150 w 76200"/>
                            <a:gd name="connsiteY1" fmla="*/ 81915 h 81915"/>
                            <a:gd name="connsiteX2" fmla="*/ 76200 w 76200"/>
                            <a:gd name="connsiteY2" fmla="*/ 59055 h 81915"/>
                            <a:gd name="connsiteX3" fmla="*/ 22860 w 76200"/>
                            <a:gd name="connsiteY3" fmla="*/ 0 h 81915"/>
                            <a:gd name="connsiteX4" fmla="*/ 0 w 76200"/>
                            <a:gd name="connsiteY4" fmla="*/ 28575 h 81915"/>
                            <a:gd name="connsiteX0" fmla="*/ 0 w 83820"/>
                            <a:gd name="connsiteY0" fmla="*/ 28575 h 81915"/>
                            <a:gd name="connsiteX1" fmla="*/ 57150 w 83820"/>
                            <a:gd name="connsiteY1" fmla="*/ 81915 h 81915"/>
                            <a:gd name="connsiteX2" fmla="*/ 83820 w 83820"/>
                            <a:gd name="connsiteY2" fmla="*/ 55245 h 81915"/>
                            <a:gd name="connsiteX3" fmla="*/ 22860 w 83820"/>
                            <a:gd name="connsiteY3" fmla="*/ 0 h 81915"/>
                            <a:gd name="connsiteX4" fmla="*/ 0 w 83820"/>
                            <a:gd name="connsiteY4" fmla="*/ 28575 h 81915"/>
                            <a:gd name="connsiteX0" fmla="*/ 0 w 83820"/>
                            <a:gd name="connsiteY0" fmla="*/ 28575 h 81915"/>
                            <a:gd name="connsiteX1" fmla="*/ 57150 w 83820"/>
                            <a:gd name="connsiteY1" fmla="*/ 81915 h 81915"/>
                            <a:gd name="connsiteX2" fmla="*/ 83820 w 83820"/>
                            <a:gd name="connsiteY2" fmla="*/ 55245 h 81915"/>
                            <a:gd name="connsiteX3" fmla="*/ 30480 w 83820"/>
                            <a:gd name="connsiteY3" fmla="*/ 0 h 81915"/>
                            <a:gd name="connsiteX4" fmla="*/ 0 w 83820"/>
                            <a:gd name="connsiteY4" fmla="*/ 28575 h 81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3820" h="81915">
                              <a:moveTo>
                                <a:pt x="0" y="28575"/>
                              </a:moveTo>
                              <a:lnTo>
                                <a:pt x="57150" y="81915"/>
                              </a:lnTo>
                              <a:lnTo>
                                <a:pt x="83820" y="55245"/>
                              </a:lnTo>
                              <a:lnTo>
                                <a:pt x="30480" y="0"/>
                              </a:lnTo>
                              <a:lnTo>
                                <a:pt x="0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66BD" id="Freeform: Shape 63" o:spid="_x0000_s1026" style="position:absolute;margin-left:315.3pt;margin-top:517.5pt;width:6.6pt;height:6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sJBQYAALwkAAAOAAAAZHJzL2Uyb0RvYy54bWzsWm1v2zYQ/j5g/4HQxwGrJVvyG+IUQYMM&#10;A4o2WDu0+8jIVCRAEjWSiZP9+h1JUTlnCemXDO2w+IMtmXfP8e7hUbTvTt7eNTW5ZUJWvF1FyZs4&#10;IqzN+bpqr1fR758vfp5HRCrarmnNW7aK7pmM3p7++MPJpluyMS95vWaCAEgrl5tuFZVKdcvRSOYl&#10;a6h8wzvWwmDBRUMV3Irr0VrQDaA39Wgcx9PRhot1J3jOpIRvz+1gdGrwi4Ll6mNRSKZIvYpgbsq8&#10;C/N+pd9Hpyd0eS1oV1Z5Pw16wCwaWrVgdIA6p4qSG1H9A6qpcsElL9SbnDcjXhRVzowP4E0SP/Lm&#10;U0k7ZnyB4MhuCJN8Odj8w+2lINV6FU0nEWlpAxxdCMZ0xJfETIDACIRp08klSH/qLkV/J+FS+3xX&#10;iEZ/gjfkzoT2fggtu1Mkhy/nk/kY4p/DyDxZJJlGHD2o5jdS/cK4gaG376WyvKzhykR13U8t520r&#10;K8W+AlbR1EDVTyMSkw1JxossdXQ+lv4DS6ez6TgjJUkmi3hq5gGsPdb4miD8+Ww6CdvAGhY7aGSM&#10;jFgHgp5sqcTj+SwOWgFeh1BZ50Phwhph/BThh8OEpXejApOn8Q0dfeI+5u2FmPaaOJLoaToD0gJu&#10;YJqn4/k0vGAxZ45lrxtYYX+SvdDHc5zE8eLZ5Hwhkv02jmTZgut09nqCeZ7Nk/gwnv02jiPaj/0t&#10;mDZxeib/t/Ztl2l+FzDR2WSS6lzwmsCcWeiDaPbawJy5bPa7gTWCLmDazJbtXaRY2m3Z3tk/3rH9&#10;M8fSDn4Bz+bnnuZbHJvDRDD+mGMDDRx7TbwQx14bmLHDOPbCY9YO49gLj1kLw29LlyRL0sluZy99&#10;WNyLXwMN/HpNHMnvJE7nOsm8No7n1wt/OL/BmW+zFXqGYWkXmOGMHzxb782vzfiSeE0cye8UTh86&#10;Sl4bmF+76EKRwhpB+MP53YmELdbg5AE5li6yyXOb7vaZazKHpAyEB++5dkYBC1hhb5LN3EM+4FWx&#10;N8XBCB3MLkQzCI5XQ7pL+DG/Gh1+9cY7kTueZ7O9yM1mSRa0cBS5Zu4hH44idzydmh9l3igdTHAw&#10;OpjdneL/v2Y3y8ZpcIVisl7ZhX/1hr/OcCp+h7nrfoPt/Ox9Zfe/xO4izl5zt/8Xe+tQtdO+/73n&#10;7t7swn+bwacj3sr3PjZ7n+hHP3dtWaMvVjyqUbwMu14LeDnsfWQ2yHCq8lrAp6r9n7s9u14LR7Hr&#10;RX5l919l1/2o83LwjdiF0uK1Kx7S0tUT87u2LyjCFaG6RB2bqm3Hpa5cDkckOF5DodLdQiLbaiVo&#10;6WpkQBmSEisneylDvmHl8V7KEGysbMq2EIndpg3ZgpVTbNmC9LETUFTX5fTalNNVRKCcLiIC5fQr&#10;rUOXHVU65O6SbIbyb+mqv3qs4bfsMzdS6qFubB6Dve0HibrFkubUaqY7HBJhhk7GfXYG1a5O7ZrZ&#10;vnpkJ+M+raxZ0QbXMe7G3aeVs8sDz9SN5zWXzC4WHQVT4x7CoaOI6tyS19X6oqprHQIprq/e1YLc&#10;UojsxUUML7Myad2V1H6bmi8teC9u8Ldw6laHezrJrPrW2FM2ejg8lU5IdU5laa3Ke3nO1RA2sKgb&#10;AWzp31yp+5ppD+r2N1ZAJwHk0dhM3fRwsMEpmuesVYkdKumaWfwMe6W7PrSG8csAauQCYjRg9wBO&#10;0oI4bOtNL69VmWkBGZT7oPiUBw1jmbdqUG6qlounPKvBq96ylXdBsqHRUbri63vosxDcNqDILr+o&#10;IMzvqVSXVEAbAywp6KJRH+GtqDlQCMlhriJScvHXU99reWgEgdGIbKCDZRXJP2+oYBGpf22hRWSR&#10;pNARQZS5SbOZ7r8QeOQKj7Q3zTsOaw92L5idudTyqnaXheDNF2i2OdNWYYi2OdiGXVJB8tubdwru&#10;YQiaR3J2dmauoc0FEuB9+6nLNbiOql5gn+++UNERfbmKFHSJfOCu24UuXQcIJMyDrNZs+dmN4kWl&#10;20PMOrRx7W+gRcYsnL6dR/fg4Hsj9dB0dPo3AAAA//8DAFBLAwQUAAYACAAAACEADLQCOuIAAAAN&#10;AQAADwAAAGRycy9kb3ducmV2LnhtbEyPwU7DMBBE70j8g7VI3KhNUgINcSqE4IDgAGmE4ObGSxIR&#10;r6PYbcPfsz3BcWeeZmeK9ewGsccp9J40XC4UCKTG255aDfXm8eIGRIiGrBk8oYYfDLAuT08Kk1t/&#10;oDfcV7EVHEIhNxq6GMdcytB06ExY+BGJvS8/ORP5nFppJ3PgcDfIRKlMOtMTf+jMiPcdNt/Vzmmo&#10;2pV6/fx4fqkfntLxPW5cTOpE6/Oz+e4WRMQ5/sFwrM/VoeROW78jG8SgIUtVxigbKr3iVYxky5TX&#10;bI/S8noFsizk/xXlLwAAAP//AwBQSwECLQAUAAYACAAAACEAtoM4kv4AAADhAQAAEwAAAAAAAAAA&#10;AAAAAAAAAAAAW0NvbnRlbnRfVHlwZXNdLnhtbFBLAQItABQABgAIAAAAIQA4/SH/1gAAAJQBAAAL&#10;AAAAAAAAAAAAAAAAAC8BAABfcmVscy8ucmVsc1BLAQItABQABgAIAAAAIQC5LPsJBQYAALwkAAAO&#10;AAAAAAAAAAAAAAAAAC4CAABkcnMvZTJvRG9jLnhtbFBLAQItABQABgAIAAAAIQAMtAI64gAAAA0B&#10;AAAPAAAAAAAAAAAAAAAAAF8IAABkcnMvZG93bnJldi54bWxQSwUGAAAAAAQABADzAAAAbgkAAAAA&#10;" path="m,28575l57150,81915,83820,55245,30480,,,28575xe" fillcolor="red" strokecolor="red" strokeweight=".5pt">
                <v:fill opacity="26214f"/>
                <v:stroke dashstyle="1 1"/>
                <v:path arrowok="t" o:connecttype="custom" o:connectlocs="0,28575;57150,81915;83820,55245;30480,0;0,28575" o:connectangles="0,0,0,0,0"/>
              </v:shape>
            </w:pict>
          </mc:Fallback>
        </mc:AlternateContent>
      </w:r>
      <w:r w:rsidR="00F53A5B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7FCB273" wp14:editId="2D43F147">
                <wp:simplePos x="0" y="0"/>
                <wp:positionH relativeFrom="column">
                  <wp:posOffset>3874770</wp:posOffset>
                </wp:positionH>
                <wp:positionV relativeFrom="paragraph">
                  <wp:posOffset>6236970</wp:posOffset>
                </wp:positionV>
                <wp:extent cx="171450" cy="188595"/>
                <wp:effectExtent l="0" t="0" r="19050" b="20955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8595"/>
                        </a:xfrm>
                        <a:custGeom>
                          <a:avLst/>
                          <a:gdLst>
                            <a:gd name="connsiteX0" fmla="*/ 0 w 203835"/>
                            <a:gd name="connsiteY0" fmla="*/ 129540 h 198120"/>
                            <a:gd name="connsiteX1" fmla="*/ 36195 w 203835"/>
                            <a:gd name="connsiteY1" fmla="*/ 167640 h 198120"/>
                            <a:gd name="connsiteX2" fmla="*/ 55245 w 203835"/>
                            <a:gd name="connsiteY2" fmla="*/ 152400 h 198120"/>
                            <a:gd name="connsiteX3" fmla="*/ 97155 w 203835"/>
                            <a:gd name="connsiteY3" fmla="*/ 198120 h 198120"/>
                            <a:gd name="connsiteX4" fmla="*/ 203835 w 203835"/>
                            <a:gd name="connsiteY4" fmla="*/ 70485 h 198120"/>
                            <a:gd name="connsiteX5" fmla="*/ 137160 w 203835"/>
                            <a:gd name="connsiteY5" fmla="*/ 1905 h 198120"/>
                            <a:gd name="connsiteX6" fmla="*/ 116205 w 203835"/>
                            <a:gd name="connsiteY6" fmla="*/ 0 h 198120"/>
                            <a:gd name="connsiteX7" fmla="*/ 110490 w 203835"/>
                            <a:gd name="connsiteY7" fmla="*/ 32385 h 198120"/>
                            <a:gd name="connsiteX8" fmla="*/ 142875 w 203835"/>
                            <a:gd name="connsiteY8" fmla="*/ 38100 h 198120"/>
                            <a:gd name="connsiteX9" fmla="*/ 135255 w 203835"/>
                            <a:gd name="connsiteY9" fmla="*/ 80010 h 198120"/>
                            <a:gd name="connsiteX10" fmla="*/ 97155 w 203835"/>
                            <a:gd name="connsiteY10" fmla="*/ 66675 h 198120"/>
                            <a:gd name="connsiteX11" fmla="*/ 80010 w 203835"/>
                            <a:gd name="connsiteY11" fmla="*/ 78105 h 198120"/>
                            <a:gd name="connsiteX12" fmla="*/ 99060 w 203835"/>
                            <a:gd name="connsiteY12" fmla="*/ 99060 h 198120"/>
                            <a:gd name="connsiteX13" fmla="*/ 76200 w 203835"/>
                            <a:gd name="connsiteY13" fmla="*/ 129540 h 198120"/>
                            <a:gd name="connsiteX14" fmla="*/ 49530 w 203835"/>
                            <a:gd name="connsiteY14" fmla="*/ 108585 h 198120"/>
                            <a:gd name="connsiteX15" fmla="*/ 0 w 203835"/>
                            <a:gd name="connsiteY15" fmla="*/ 129540 h 198120"/>
                            <a:gd name="connsiteX0" fmla="*/ 0 w 203835"/>
                            <a:gd name="connsiteY0" fmla="*/ 129540 h 198120"/>
                            <a:gd name="connsiteX1" fmla="*/ 36195 w 203835"/>
                            <a:gd name="connsiteY1" fmla="*/ 167640 h 198120"/>
                            <a:gd name="connsiteX2" fmla="*/ 55245 w 203835"/>
                            <a:gd name="connsiteY2" fmla="*/ 152400 h 198120"/>
                            <a:gd name="connsiteX3" fmla="*/ 97155 w 203835"/>
                            <a:gd name="connsiteY3" fmla="*/ 198120 h 198120"/>
                            <a:gd name="connsiteX4" fmla="*/ 203835 w 203835"/>
                            <a:gd name="connsiteY4" fmla="*/ 100965 h 198120"/>
                            <a:gd name="connsiteX5" fmla="*/ 137160 w 203835"/>
                            <a:gd name="connsiteY5" fmla="*/ 1905 h 198120"/>
                            <a:gd name="connsiteX6" fmla="*/ 116205 w 203835"/>
                            <a:gd name="connsiteY6" fmla="*/ 0 h 198120"/>
                            <a:gd name="connsiteX7" fmla="*/ 110490 w 203835"/>
                            <a:gd name="connsiteY7" fmla="*/ 32385 h 198120"/>
                            <a:gd name="connsiteX8" fmla="*/ 142875 w 203835"/>
                            <a:gd name="connsiteY8" fmla="*/ 38100 h 198120"/>
                            <a:gd name="connsiteX9" fmla="*/ 135255 w 203835"/>
                            <a:gd name="connsiteY9" fmla="*/ 80010 h 198120"/>
                            <a:gd name="connsiteX10" fmla="*/ 97155 w 203835"/>
                            <a:gd name="connsiteY10" fmla="*/ 66675 h 198120"/>
                            <a:gd name="connsiteX11" fmla="*/ 80010 w 203835"/>
                            <a:gd name="connsiteY11" fmla="*/ 78105 h 198120"/>
                            <a:gd name="connsiteX12" fmla="*/ 99060 w 203835"/>
                            <a:gd name="connsiteY12" fmla="*/ 99060 h 198120"/>
                            <a:gd name="connsiteX13" fmla="*/ 76200 w 203835"/>
                            <a:gd name="connsiteY13" fmla="*/ 129540 h 198120"/>
                            <a:gd name="connsiteX14" fmla="*/ 49530 w 203835"/>
                            <a:gd name="connsiteY14" fmla="*/ 108585 h 198120"/>
                            <a:gd name="connsiteX15" fmla="*/ 0 w 203835"/>
                            <a:gd name="connsiteY15" fmla="*/ 129540 h 198120"/>
                            <a:gd name="connsiteX0" fmla="*/ 0 w 154305"/>
                            <a:gd name="connsiteY0" fmla="*/ 129540 h 198120"/>
                            <a:gd name="connsiteX1" fmla="*/ 36195 w 154305"/>
                            <a:gd name="connsiteY1" fmla="*/ 167640 h 198120"/>
                            <a:gd name="connsiteX2" fmla="*/ 55245 w 154305"/>
                            <a:gd name="connsiteY2" fmla="*/ 152400 h 198120"/>
                            <a:gd name="connsiteX3" fmla="*/ 97155 w 154305"/>
                            <a:gd name="connsiteY3" fmla="*/ 198120 h 198120"/>
                            <a:gd name="connsiteX4" fmla="*/ 154305 w 154305"/>
                            <a:gd name="connsiteY4" fmla="*/ 114300 h 198120"/>
                            <a:gd name="connsiteX5" fmla="*/ 137160 w 154305"/>
                            <a:gd name="connsiteY5" fmla="*/ 1905 h 198120"/>
                            <a:gd name="connsiteX6" fmla="*/ 116205 w 154305"/>
                            <a:gd name="connsiteY6" fmla="*/ 0 h 198120"/>
                            <a:gd name="connsiteX7" fmla="*/ 110490 w 154305"/>
                            <a:gd name="connsiteY7" fmla="*/ 32385 h 198120"/>
                            <a:gd name="connsiteX8" fmla="*/ 142875 w 154305"/>
                            <a:gd name="connsiteY8" fmla="*/ 38100 h 198120"/>
                            <a:gd name="connsiteX9" fmla="*/ 135255 w 154305"/>
                            <a:gd name="connsiteY9" fmla="*/ 80010 h 198120"/>
                            <a:gd name="connsiteX10" fmla="*/ 97155 w 154305"/>
                            <a:gd name="connsiteY10" fmla="*/ 66675 h 198120"/>
                            <a:gd name="connsiteX11" fmla="*/ 80010 w 154305"/>
                            <a:gd name="connsiteY11" fmla="*/ 78105 h 198120"/>
                            <a:gd name="connsiteX12" fmla="*/ 99060 w 154305"/>
                            <a:gd name="connsiteY12" fmla="*/ 99060 h 198120"/>
                            <a:gd name="connsiteX13" fmla="*/ 76200 w 154305"/>
                            <a:gd name="connsiteY13" fmla="*/ 129540 h 198120"/>
                            <a:gd name="connsiteX14" fmla="*/ 49530 w 154305"/>
                            <a:gd name="connsiteY14" fmla="*/ 108585 h 198120"/>
                            <a:gd name="connsiteX15" fmla="*/ 0 w 154305"/>
                            <a:gd name="connsiteY15" fmla="*/ 129540 h 198120"/>
                            <a:gd name="connsiteX0" fmla="*/ 0 w 194310"/>
                            <a:gd name="connsiteY0" fmla="*/ 129540 h 198120"/>
                            <a:gd name="connsiteX1" fmla="*/ 36195 w 194310"/>
                            <a:gd name="connsiteY1" fmla="*/ 167640 h 198120"/>
                            <a:gd name="connsiteX2" fmla="*/ 55245 w 194310"/>
                            <a:gd name="connsiteY2" fmla="*/ 152400 h 198120"/>
                            <a:gd name="connsiteX3" fmla="*/ 97155 w 194310"/>
                            <a:gd name="connsiteY3" fmla="*/ 198120 h 198120"/>
                            <a:gd name="connsiteX4" fmla="*/ 194310 w 194310"/>
                            <a:gd name="connsiteY4" fmla="*/ 64770 h 198120"/>
                            <a:gd name="connsiteX5" fmla="*/ 137160 w 194310"/>
                            <a:gd name="connsiteY5" fmla="*/ 1905 h 198120"/>
                            <a:gd name="connsiteX6" fmla="*/ 116205 w 194310"/>
                            <a:gd name="connsiteY6" fmla="*/ 0 h 198120"/>
                            <a:gd name="connsiteX7" fmla="*/ 110490 w 194310"/>
                            <a:gd name="connsiteY7" fmla="*/ 32385 h 198120"/>
                            <a:gd name="connsiteX8" fmla="*/ 142875 w 194310"/>
                            <a:gd name="connsiteY8" fmla="*/ 38100 h 198120"/>
                            <a:gd name="connsiteX9" fmla="*/ 135255 w 194310"/>
                            <a:gd name="connsiteY9" fmla="*/ 80010 h 198120"/>
                            <a:gd name="connsiteX10" fmla="*/ 97155 w 194310"/>
                            <a:gd name="connsiteY10" fmla="*/ 66675 h 198120"/>
                            <a:gd name="connsiteX11" fmla="*/ 80010 w 194310"/>
                            <a:gd name="connsiteY11" fmla="*/ 78105 h 198120"/>
                            <a:gd name="connsiteX12" fmla="*/ 99060 w 194310"/>
                            <a:gd name="connsiteY12" fmla="*/ 99060 h 198120"/>
                            <a:gd name="connsiteX13" fmla="*/ 76200 w 194310"/>
                            <a:gd name="connsiteY13" fmla="*/ 129540 h 198120"/>
                            <a:gd name="connsiteX14" fmla="*/ 49530 w 194310"/>
                            <a:gd name="connsiteY14" fmla="*/ 108585 h 198120"/>
                            <a:gd name="connsiteX15" fmla="*/ 0 w 194310"/>
                            <a:gd name="connsiteY15" fmla="*/ 129540 h 198120"/>
                            <a:gd name="connsiteX0" fmla="*/ 0 w 194310"/>
                            <a:gd name="connsiteY0" fmla="*/ 129540 h 167640"/>
                            <a:gd name="connsiteX1" fmla="*/ 36195 w 194310"/>
                            <a:gd name="connsiteY1" fmla="*/ 167640 h 167640"/>
                            <a:gd name="connsiteX2" fmla="*/ 55245 w 194310"/>
                            <a:gd name="connsiteY2" fmla="*/ 152400 h 167640"/>
                            <a:gd name="connsiteX3" fmla="*/ 97155 w 194310"/>
                            <a:gd name="connsiteY3" fmla="*/ 152400 h 167640"/>
                            <a:gd name="connsiteX4" fmla="*/ 194310 w 194310"/>
                            <a:gd name="connsiteY4" fmla="*/ 64770 h 167640"/>
                            <a:gd name="connsiteX5" fmla="*/ 137160 w 194310"/>
                            <a:gd name="connsiteY5" fmla="*/ 1905 h 167640"/>
                            <a:gd name="connsiteX6" fmla="*/ 116205 w 194310"/>
                            <a:gd name="connsiteY6" fmla="*/ 0 h 167640"/>
                            <a:gd name="connsiteX7" fmla="*/ 110490 w 194310"/>
                            <a:gd name="connsiteY7" fmla="*/ 32385 h 167640"/>
                            <a:gd name="connsiteX8" fmla="*/ 142875 w 194310"/>
                            <a:gd name="connsiteY8" fmla="*/ 38100 h 167640"/>
                            <a:gd name="connsiteX9" fmla="*/ 135255 w 194310"/>
                            <a:gd name="connsiteY9" fmla="*/ 80010 h 167640"/>
                            <a:gd name="connsiteX10" fmla="*/ 97155 w 194310"/>
                            <a:gd name="connsiteY10" fmla="*/ 66675 h 167640"/>
                            <a:gd name="connsiteX11" fmla="*/ 80010 w 194310"/>
                            <a:gd name="connsiteY11" fmla="*/ 78105 h 167640"/>
                            <a:gd name="connsiteX12" fmla="*/ 99060 w 194310"/>
                            <a:gd name="connsiteY12" fmla="*/ 99060 h 167640"/>
                            <a:gd name="connsiteX13" fmla="*/ 76200 w 194310"/>
                            <a:gd name="connsiteY13" fmla="*/ 129540 h 167640"/>
                            <a:gd name="connsiteX14" fmla="*/ 49530 w 194310"/>
                            <a:gd name="connsiteY14" fmla="*/ 108585 h 167640"/>
                            <a:gd name="connsiteX15" fmla="*/ 0 w 194310"/>
                            <a:gd name="connsiteY15" fmla="*/ 129540 h 167640"/>
                            <a:gd name="connsiteX0" fmla="*/ 0 w 194310"/>
                            <a:gd name="connsiteY0" fmla="*/ 129540 h 188595"/>
                            <a:gd name="connsiteX1" fmla="*/ 36195 w 194310"/>
                            <a:gd name="connsiteY1" fmla="*/ 167640 h 188595"/>
                            <a:gd name="connsiteX2" fmla="*/ 55245 w 194310"/>
                            <a:gd name="connsiteY2" fmla="*/ 152400 h 188595"/>
                            <a:gd name="connsiteX3" fmla="*/ 78105 w 194310"/>
                            <a:gd name="connsiteY3" fmla="*/ 188595 h 188595"/>
                            <a:gd name="connsiteX4" fmla="*/ 194310 w 194310"/>
                            <a:gd name="connsiteY4" fmla="*/ 64770 h 188595"/>
                            <a:gd name="connsiteX5" fmla="*/ 137160 w 194310"/>
                            <a:gd name="connsiteY5" fmla="*/ 1905 h 188595"/>
                            <a:gd name="connsiteX6" fmla="*/ 116205 w 194310"/>
                            <a:gd name="connsiteY6" fmla="*/ 0 h 188595"/>
                            <a:gd name="connsiteX7" fmla="*/ 110490 w 194310"/>
                            <a:gd name="connsiteY7" fmla="*/ 32385 h 188595"/>
                            <a:gd name="connsiteX8" fmla="*/ 142875 w 194310"/>
                            <a:gd name="connsiteY8" fmla="*/ 38100 h 188595"/>
                            <a:gd name="connsiteX9" fmla="*/ 135255 w 194310"/>
                            <a:gd name="connsiteY9" fmla="*/ 80010 h 188595"/>
                            <a:gd name="connsiteX10" fmla="*/ 97155 w 194310"/>
                            <a:gd name="connsiteY10" fmla="*/ 66675 h 188595"/>
                            <a:gd name="connsiteX11" fmla="*/ 80010 w 194310"/>
                            <a:gd name="connsiteY11" fmla="*/ 78105 h 188595"/>
                            <a:gd name="connsiteX12" fmla="*/ 99060 w 194310"/>
                            <a:gd name="connsiteY12" fmla="*/ 99060 h 188595"/>
                            <a:gd name="connsiteX13" fmla="*/ 76200 w 194310"/>
                            <a:gd name="connsiteY13" fmla="*/ 129540 h 188595"/>
                            <a:gd name="connsiteX14" fmla="*/ 49530 w 194310"/>
                            <a:gd name="connsiteY14" fmla="*/ 108585 h 188595"/>
                            <a:gd name="connsiteX15" fmla="*/ 0 w 194310"/>
                            <a:gd name="connsiteY15" fmla="*/ 129540 h 188595"/>
                            <a:gd name="connsiteX0" fmla="*/ 0 w 194310"/>
                            <a:gd name="connsiteY0" fmla="*/ 129540 h 188595"/>
                            <a:gd name="connsiteX1" fmla="*/ 36195 w 194310"/>
                            <a:gd name="connsiteY1" fmla="*/ 167640 h 188595"/>
                            <a:gd name="connsiteX2" fmla="*/ 55245 w 194310"/>
                            <a:gd name="connsiteY2" fmla="*/ 161925 h 188595"/>
                            <a:gd name="connsiteX3" fmla="*/ 78105 w 194310"/>
                            <a:gd name="connsiteY3" fmla="*/ 188595 h 188595"/>
                            <a:gd name="connsiteX4" fmla="*/ 194310 w 194310"/>
                            <a:gd name="connsiteY4" fmla="*/ 64770 h 188595"/>
                            <a:gd name="connsiteX5" fmla="*/ 137160 w 194310"/>
                            <a:gd name="connsiteY5" fmla="*/ 1905 h 188595"/>
                            <a:gd name="connsiteX6" fmla="*/ 116205 w 194310"/>
                            <a:gd name="connsiteY6" fmla="*/ 0 h 188595"/>
                            <a:gd name="connsiteX7" fmla="*/ 110490 w 194310"/>
                            <a:gd name="connsiteY7" fmla="*/ 32385 h 188595"/>
                            <a:gd name="connsiteX8" fmla="*/ 142875 w 194310"/>
                            <a:gd name="connsiteY8" fmla="*/ 38100 h 188595"/>
                            <a:gd name="connsiteX9" fmla="*/ 135255 w 194310"/>
                            <a:gd name="connsiteY9" fmla="*/ 80010 h 188595"/>
                            <a:gd name="connsiteX10" fmla="*/ 97155 w 194310"/>
                            <a:gd name="connsiteY10" fmla="*/ 66675 h 188595"/>
                            <a:gd name="connsiteX11" fmla="*/ 80010 w 194310"/>
                            <a:gd name="connsiteY11" fmla="*/ 78105 h 188595"/>
                            <a:gd name="connsiteX12" fmla="*/ 99060 w 194310"/>
                            <a:gd name="connsiteY12" fmla="*/ 99060 h 188595"/>
                            <a:gd name="connsiteX13" fmla="*/ 76200 w 194310"/>
                            <a:gd name="connsiteY13" fmla="*/ 129540 h 188595"/>
                            <a:gd name="connsiteX14" fmla="*/ 49530 w 194310"/>
                            <a:gd name="connsiteY14" fmla="*/ 108585 h 188595"/>
                            <a:gd name="connsiteX15" fmla="*/ 0 w 194310"/>
                            <a:gd name="connsiteY15" fmla="*/ 129540 h 188595"/>
                            <a:gd name="connsiteX0" fmla="*/ 0 w 207645"/>
                            <a:gd name="connsiteY0" fmla="*/ 201930 h 201930"/>
                            <a:gd name="connsiteX1" fmla="*/ 49530 w 207645"/>
                            <a:gd name="connsiteY1" fmla="*/ 167640 h 201930"/>
                            <a:gd name="connsiteX2" fmla="*/ 68580 w 207645"/>
                            <a:gd name="connsiteY2" fmla="*/ 161925 h 201930"/>
                            <a:gd name="connsiteX3" fmla="*/ 91440 w 207645"/>
                            <a:gd name="connsiteY3" fmla="*/ 188595 h 201930"/>
                            <a:gd name="connsiteX4" fmla="*/ 207645 w 207645"/>
                            <a:gd name="connsiteY4" fmla="*/ 64770 h 201930"/>
                            <a:gd name="connsiteX5" fmla="*/ 150495 w 207645"/>
                            <a:gd name="connsiteY5" fmla="*/ 1905 h 201930"/>
                            <a:gd name="connsiteX6" fmla="*/ 129540 w 207645"/>
                            <a:gd name="connsiteY6" fmla="*/ 0 h 201930"/>
                            <a:gd name="connsiteX7" fmla="*/ 123825 w 207645"/>
                            <a:gd name="connsiteY7" fmla="*/ 32385 h 201930"/>
                            <a:gd name="connsiteX8" fmla="*/ 156210 w 207645"/>
                            <a:gd name="connsiteY8" fmla="*/ 38100 h 201930"/>
                            <a:gd name="connsiteX9" fmla="*/ 148590 w 207645"/>
                            <a:gd name="connsiteY9" fmla="*/ 80010 h 201930"/>
                            <a:gd name="connsiteX10" fmla="*/ 110490 w 207645"/>
                            <a:gd name="connsiteY10" fmla="*/ 66675 h 201930"/>
                            <a:gd name="connsiteX11" fmla="*/ 93345 w 207645"/>
                            <a:gd name="connsiteY11" fmla="*/ 78105 h 201930"/>
                            <a:gd name="connsiteX12" fmla="*/ 112395 w 207645"/>
                            <a:gd name="connsiteY12" fmla="*/ 99060 h 201930"/>
                            <a:gd name="connsiteX13" fmla="*/ 89535 w 207645"/>
                            <a:gd name="connsiteY13" fmla="*/ 129540 h 201930"/>
                            <a:gd name="connsiteX14" fmla="*/ 62865 w 207645"/>
                            <a:gd name="connsiteY14" fmla="*/ 108585 h 201930"/>
                            <a:gd name="connsiteX15" fmla="*/ 0 w 207645"/>
                            <a:gd name="connsiteY15" fmla="*/ 201930 h 201930"/>
                            <a:gd name="connsiteX0" fmla="*/ 0 w 175260"/>
                            <a:gd name="connsiteY0" fmla="*/ 154305 h 188595"/>
                            <a:gd name="connsiteX1" fmla="*/ 17145 w 175260"/>
                            <a:gd name="connsiteY1" fmla="*/ 167640 h 188595"/>
                            <a:gd name="connsiteX2" fmla="*/ 36195 w 175260"/>
                            <a:gd name="connsiteY2" fmla="*/ 161925 h 188595"/>
                            <a:gd name="connsiteX3" fmla="*/ 59055 w 175260"/>
                            <a:gd name="connsiteY3" fmla="*/ 188595 h 188595"/>
                            <a:gd name="connsiteX4" fmla="*/ 175260 w 175260"/>
                            <a:gd name="connsiteY4" fmla="*/ 64770 h 188595"/>
                            <a:gd name="connsiteX5" fmla="*/ 118110 w 175260"/>
                            <a:gd name="connsiteY5" fmla="*/ 1905 h 188595"/>
                            <a:gd name="connsiteX6" fmla="*/ 97155 w 175260"/>
                            <a:gd name="connsiteY6" fmla="*/ 0 h 188595"/>
                            <a:gd name="connsiteX7" fmla="*/ 91440 w 175260"/>
                            <a:gd name="connsiteY7" fmla="*/ 32385 h 188595"/>
                            <a:gd name="connsiteX8" fmla="*/ 123825 w 175260"/>
                            <a:gd name="connsiteY8" fmla="*/ 38100 h 188595"/>
                            <a:gd name="connsiteX9" fmla="*/ 116205 w 175260"/>
                            <a:gd name="connsiteY9" fmla="*/ 80010 h 188595"/>
                            <a:gd name="connsiteX10" fmla="*/ 78105 w 175260"/>
                            <a:gd name="connsiteY10" fmla="*/ 66675 h 188595"/>
                            <a:gd name="connsiteX11" fmla="*/ 60960 w 175260"/>
                            <a:gd name="connsiteY11" fmla="*/ 78105 h 188595"/>
                            <a:gd name="connsiteX12" fmla="*/ 80010 w 175260"/>
                            <a:gd name="connsiteY12" fmla="*/ 99060 h 188595"/>
                            <a:gd name="connsiteX13" fmla="*/ 57150 w 175260"/>
                            <a:gd name="connsiteY13" fmla="*/ 129540 h 188595"/>
                            <a:gd name="connsiteX14" fmla="*/ 30480 w 175260"/>
                            <a:gd name="connsiteY14" fmla="*/ 108585 h 188595"/>
                            <a:gd name="connsiteX15" fmla="*/ 0 w 175260"/>
                            <a:gd name="connsiteY15" fmla="*/ 154305 h 188595"/>
                            <a:gd name="connsiteX0" fmla="*/ 0 w 175260"/>
                            <a:gd name="connsiteY0" fmla="*/ 154305 h 188595"/>
                            <a:gd name="connsiteX1" fmla="*/ 17145 w 175260"/>
                            <a:gd name="connsiteY1" fmla="*/ 167640 h 188595"/>
                            <a:gd name="connsiteX2" fmla="*/ 36195 w 175260"/>
                            <a:gd name="connsiteY2" fmla="*/ 161925 h 188595"/>
                            <a:gd name="connsiteX3" fmla="*/ 59055 w 175260"/>
                            <a:gd name="connsiteY3" fmla="*/ 188595 h 188595"/>
                            <a:gd name="connsiteX4" fmla="*/ 175260 w 175260"/>
                            <a:gd name="connsiteY4" fmla="*/ 64770 h 188595"/>
                            <a:gd name="connsiteX5" fmla="*/ 118110 w 175260"/>
                            <a:gd name="connsiteY5" fmla="*/ 1905 h 188595"/>
                            <a:gd name="connsiteX6" fmla="*/ 97155 w 175260"/>
                            <a:gd name="connsiteY6" fmla="*/ 0 h 188595"/>
                            <a:gd name="connsiteX7" fmla="*/ 91440 w 175260"/>
                            <a:gd name="connsiteY7" fmla="*/ 32385 h 188595"/>
                            <a:gd name="connsiteX8" fmla="*/ 123825 w 175260"/>
                            <a:gd name="connsiteY8" fmla="*/ 38100 h 188595"/>
                            <a:gd name="connsiteX9" fmla="*/ 116205 w 175260"/>
                            <a:gd name="connsiteY9" fmla="*/ 80010 h 188595"/>
                            <a:gd name="connsiteX10" fmla="*/ 78105 w 175260"/>
                            <a:gd name="connsiteY10" fmla="*/ 66675 h 188595"/>
                            <a:gd name="connsiteX11" fmla="*/ 60960 w 175260"/>
                            <a:gd name="connsiteY11" fmla="*/ 78105 h 188595"/>
                            <a:gd name="connsiteX12" fmla="*/ 80010 w 175260"/>
                            <a:gd name="connsiteY12" fmla="*/ 99060 h 188595"/>
                            <a:gd name="connsiteX13" fmla="*/ 57150 w 175260"/>
                            <a:gd name="connsiteY13" fmla="*/ 129540 h 188595"/>
                            <a:gd name="connsiteX14" fmla="*/ 36195 w 175260"/>
                            <a:gd name="connsiteY14" fmla="*/ 137160 h 188595"/>
                            <a:gd name="connsiteX15" fmla="*/ 0 w 175260"/>
                            <a:gd name="connsiteY15" fmla="*/ 154305 h 188595"/>
                            <a:gd name="connsiteX0" fmla="*/ 0 w 175260"/>
                            <a:gd name="connsiteY0" fmla="*/ 154305 h 188595"/>
                            <a:gd name="connsiteX1" fmla="*/ 17145 w 175260"/>
                            <a:gd name="connsiteY1" fmla="*/ 167640 h 188595"/>
                            <a:gd name="connsiteX2" fmla="*/ 36195 w 175260"/>
                            <a:gd name="connsiteY2" fmla="*/ 161925 h 188595"/>
                            <a:gd name="connsiteX3" fmla="*/ 59055 w 175260"/>
                            <a:gd name="connsiteY3" fmla="*/ 188595 h 188595"/>
                            <a:gd name="connsiteX4" fmla="*/ 175260 w 175260"/>
                            <a:gd name="connsiteY4" fmla="*/ 64770 h 188595"/>
                            <a:gd name="connsiteX5" fmla="*/ 118110 w 175260"/>
                            <a:gd name="connsiteY5" fmla="*/ 1905 h 188595"/>
                            <a:gd name="connsiteX6" fmla="*/ 97155 w 175260"/>
                            <a:gd name="connsiteY6" fmla="*/ 0 h 188595"/>
                            <a:gd name="connsiteX7" fmla="*/ 91440 w 175260"/>
                            <a:gd name="connsiteY7" fmla="*/ 32385 h 188595"/>
                            <a:gd name="connsiteX8" fmla="*/ 123825 w 175260"/>
                            <a:gd name="connsiteY8" fmla="*/ 38100 h 188595"/>
                            <a:gd name="connsiteX9" fmla="*/ 116205 w 175260"/>
                            <a:gd name="connsiteY9" fmla="*/ 80010 h 188595"/>
                            <a:gd name="connsiteX10" fmla="*/ 78105 w 175260"/>
                            <a:gd name="connsiteY10" fmla="*/ 66675 h 188595"/>
                            <a:gd name="connsiteX11" fmla="*/ 60960 w 175260"/>
                            <a:gd name="connsiteY11" fmla="*/ 78105 h 188595"/>
                            <a:gd name="connsiteX12" fmla="*/ 80010 w 175260"/>
                            <a:gd name="connsiteY12" fmla="*/ 99060 h 188595"/>
                            <a:gd name="connsiteX13" fmla="*/ 57150 w 175260"/>
                            <a:gd name="connsiteY13" fmla="*/ 129540 h 188595"/>
                            <a:gd name="connsiteX14" fmla="*/ 43815 w 175260"/>
                            <a:gd name="connsiteY14" fmla="*/ 118110 h 188595"/>
                            <a:gd name="connsiteX15" fmla="*/ 0 w 175260"/>
                            <a:gd name="connsiteY15" fmla="*/ 154305 h 188595"/>
                            <a:gd name="connsiteX0" fmla="*/ 0 w 175260"/>
                            <a:gd name="connsiteY0" fmla="*/ 154305 h 201930"/>
                            <a:gd name="connsiteX1" fmla="*/ 17145 w 175260"/>
                            <a:gd name="connsiteY1" fmla="*/ 167640 h 201930"/>
                            <a:gd name="connsiteX2" fmla="*/ 36195 w 175260"/>
                            <a:gd name="connsiteY2" fmla="*/ 161925 h 201930"/>
                            <a:gd name="connsiteX3" fmla="*/ 59055 w 175260"/>
                            <a:gd name="connsiteY3" fmla="*/ 188595 h 201930"/>
                            <a:gd name="connsiteX4" fmla="*/ 175260 w 175260"/>
                            <a:gd name="connsiteY4" fmla="*/ 64770 h 201930"/>
                            <a:gd name="connsiteX5" fmla="*/ 118110 w 175260"/>
                            <a:gd name="connsiteY5" fmla="*/ 1905 h 201930"/>
                            <a:gd name="connsiteX6" fmla="*/ 97155 w 175260"/>
                            <a:gd name="connsiteY6" fmla="*/ 0 h 201930"/>
                            <a:gd name="connsiteX7" fmla="*/ 91440 w 175260"/>
                            <a:gd name="connsiteY7" fmla="*/ 32385 h 201930"/>
                            <a:gd name="connsiteX8" fmla="*/ 123825 w 175260"/>
                            <a:gd name="connsiteY8" fmla="*/ 38100 h 201930"/>
                            <a:gd name="connsiteX9" fmla="*/ 116205 w 175260"/>
                            <a:gd name="connsiteY9" fmla="*/ 80010 h 201930"/>
                            <a:gd name="connsiteX10" fmla="*/ 78105 w 175260"/>
                            <a:gd name="connsiteY10" fmla="*/ 66675 h 201930"/>
                            <a:gd name="connsiteX11" fmla="*/ 60960 w 175260"/>
                            <a:gd name="connsiteY11" fmla="*/ 78105 h 201930"/>
                            <a:gd name="connsiteX12" fmla="*/ 80010 w 175260"/>
                            <a:gd name="connsiteY12" fmla="*/ 99060 h 201930"/>
                            <a:gd name="connsiteX13" fmla="*/ 89535 w 175260"/>
                            <a:gd name="connsiteY13" fmla="*/ 201930 h 201930"/>
                            <a:gd name="connsiteX14" fmla="*/ 43815 w 175260"/>
                            <a:gd name="connsiteY14" fmla="*/ 118110 h 201930"/>
                            <a:gd name="connsiteX15" fmla="*/ 0 w 175260"/>
                            <a:gd name="connsiteY15" fmla="*/ 154305 h 201930"/>
                            <a:gd name="connsiteX0" fmla="*/ 7620 w 158115"/>
                            <a:gd name="connsiteY0" fmla="*/ 146685 h 201930"/>
                            <a:gd name="connsiteX1" fmla="*/ 0 w 158115"/>
                            <a:gd name="connsiteY1" fmla="*/ 167640 h 201930"/>
                            <a:gd name="connsiteX2" fmla="*/ 19050 w 158115"/>
                            <a:gd name="connsiteY2" fmla="*/ 161925 h 201930"/>
                            <a:gd name="connsiteX3" fmla="*/ 41910 w 158115"/>
                            <a:gd name="connsiteY3" fmla="*/ 188595 h 201930"/>
                            <a:gd name="connsiteX4" fmla="*/ 158115 w 158115"/>
                            <a:gd name="connsiteY4" fmla="*/ 64770 h 201930"/>
                            <a:gd name="connsiteX5" fmla="*/ 100965 w 158115"/>
                            <a:gd name="connsiteY5" fmla="*/ 1905 h 201930"/>
                            <a:gd name="connsiteX6" fmla="*/ 80010 w 158115"/>
                            <a:gd name="connsiteY6" fmla="*/ 0 h 201930"/>
                            <a:gd name="connsiteX7" fmla="*/ 74295 w 158115"/>
                            <a:gd name="connsiteY7" fmla="*/ 32385 h 201930"/>
                            <a:gd name="connsiteX8" fmla="*/ 106680 w 158115"/>
                            <a:gd name="connsiteY8" fmla="*/ 38100 h 201930"/>
                            <a:gd name="connsiteX9" fmla="*/ 99060 w 158115"/>
                            <a:gd name="connsiteY9" fmla="*/ 80010 h 201930"/>
                            <a:gd name="connsiteX10" fmla="*/ 60960 w 158115"/>
                            <a:gd name="connsiteY10" fmla="*/ 66675 h 201930"/>
                            <a:gd name="connsiteX11" fmla="*/ 43815 w 158115"/>
                            <a:gd name="connsiteY11" fmla="*/ 78105 h 201930"/>
                            <a:gd name="connsiteX12" fmla="*/ 62865 w 158115"/>
                            <a:gd name="connsiteY12" fmla="*/ 99060 h 201930"/>
                            <a:gd name="connsiteX13" fmla="*/ 72390 w 158115"/>
                            <a:gd name="connsiteY13" fmla="*/ 201930 h 201930"/>
                            <a:gd name="connsiteX14" fmla="*/ 26670 w 158115"/>
                            <a:gd name="connsiteY14" fmla="*/ 118110 h 201930"/>
                            <a:gd name="connsiteX15" fmla="*/ 7620 w 158115"/>
                            <a:gd name="connsiteY15" fmla="*/ 146685 h 201930"/>
                            <a:gd name="connsiteX0" fmla="*/ 0 w 171450"/>
                            <a:gd name="connsiteY0" fmla="*/ 154305 h 201930"/>
                            <a:gd name="connsiteX1" fmla="*/ 13335 w 171450"/>
                            <a:gd name="connsiteY1" fmla="*/ 167640 h 201930"/>
                            <a:gd name="connsiteX2" fmla="*/ 32385 w 171450"/>
                            <a:gd name="connsiteY2" fmla="*/ 161925 h 201930"/>
                            <a:gd name="connsiteX3" fmla="*/ 55245 w 171450"/>
                            <a:gd name="connsiteY3" fmla="*/ 188595 h 201930"/>
                            <a:gd name="connsiteX4" fmla="*/ 171450 w 171450"/>
                            <a:gd name="connsiteY4" fmla="*/ 64770 h 201930"/>
                            <a:gd name="connsiteX5" fmla="*/ 114300 w 171450"/>
                            <a:gd name="connsiteY5" fmla="*/ 1905 h 201930"/>
                            <a:gd name="connsiteX6" fmla="*/ 93345 w 171450"/>
                            <a:gd name="connsiteY6" fmla="*/ 0 h 201930"/>
                            <a:gd name="connsiteX7" fmla="*/ 87630 w 171450"/>
                            <a:gd name="connsiteY7" fmla="*/ 32385 h 201930"/>
                            <a:gd name="connsiteX8" fmla="*/ 120015 w 171450"/>
                            <a:gd name="connsiteY8" fmla="*/ 38100 h 201930"/>
                            <a:gd name="connsiteX9" fmla="*/ 112395 w 171450"/>
                            <a:gd name="connsiteY9" fmla="*/ 80010 h 201930"/>
                            <a:gd name="connsiteX10" fmla="*/ 74295 w 171450"/>
                            <a:gd name="connsiteY10" fmla="*/ 66675 h 201930"/>
                            <a:gd name="connsiteX11" fmla="*/ 57150 w 171450"/>
                            <a:gd name="connsiteY11" fmla="*/ 78105 h 201930"/>
                            <a:gd name="connsiteX12" fmla="*/ 76200 w 171450"/>
                            <a:gd name="connsiteY12" fmla="*/ 99060 h 201930"/>
                            <a:gd name="connsiteX13" fmla="*/ 85725 w 171450"/>
                            <a:gd name="connsiteY13" fmla="*/ 201930 h 201930"/>
                            <a:gd name="connsiteX14" fmla="*/ 40005 w 171450"/>
                            <a:gd name="connsiteY14" fmla="*/ 118110 h 201930"/>
                            <a:gd name="connsiteX15" fmla="*/ 0 w 171450"/>
                            <a:gd name="connsiteY15" fmla="*/ 154305 h 201930"/>
                            <a:gd name="connsiteX0" fmla="*/ 0 w 171450"/>
                            <a:gd name="connsiteY0" fmla="*/ 154305 h 201930"/>
                            <a:gd name="connsiteX1" fmla="*/ 13335 w 171450"/>
                            <a:gd name="connsiteY1" fmla="*/ 167640 h 201930"/>
                            <a:gd name="connsiteX2" fmla="*/ 32385 w 171450"/>
                            <a:gd name="connsiteY2" fmla="*/ 161925 h 201930"/>
                            <a:gd name="connsiteX3" fmla="*/ 55245 w 171450"/>
                            <a:gd name="connsiteY3" fmla="*/ 188595 h 201930"/>
                            <a:gd name="connsiteX4" fmla="*/ 171450 w 171450"/>
                            <a:gd name="connsiteY4" fmla="*/ 64770 h 201930"/>
                            <a:gd name="connsiteX5" fmla="*/ 114300 w 171450"/>
                            <a:gd name="connsiteY5" fmla="*/ 1905 h 201930"/>
                            <a:gd name="connsiteX6" fmla="*/ 93345 w 171450"/>
                            <a:gd name="connsiteY6" fmla="*/ 0 h 201930"/>
                            <a:gd name="connsiteX7" fmla="*/ 87630 w 171450"/>
                            <a:gd name="connsiteY7" fmla="*/ 32385 h 201930"/>
                            <a:gd name="connsiteX8" fmla="*/ 120015 w 171450"/>
                            <a:gd name="connsiteY8" fmla="*/ 38100 h 201930"/>
                            <a:gd name="connsiteX9" fmla="*/ 112395 w 171450"/>
                            <a:gd name="connsiteY9" fmla="*/ 80010 h 201930"/>
                            <a:gd name="connsiteX10" fmla="*/ 74295 w 171450"/>
                            <a:gd name="connsiteY10" fmla="*/ 66675 h 201930"/>
                            <a:gd name="connsiteX11" fmla="*/ 57150 w 171450"/>
                            <a:gd name="connsiteY11" fmla="*/ 78105 h 201930"/>
                            <a:gd name="connsiteX12" fmla="*/ 76200 w 171450"/>
                            <a:gd name="connsiteY12" fmla="*/ 99060 h 201930"/>
                            <a:gd name="connsiteX13" fmla="*/ 85725 w 171450"/>
                            <a:gd name="connsiteY13" fmla="*/ 201930 h 201930"/>
                            <a:gd name="connsiteX14" fmla="*/ 43815 w 171450"/>
                            <a:gd name="connsiteY14" fmla="*/ 146685 h 201930"/>
                            <a:gd name="connsiteX15" fmla="*/ 0 w 171450"/>
                            <a:gd name="connsiteY15" fmla="*/ 154305 h 201930"/>
                            <a:gd name="connsiteX0" fmla="*/ 0 w 171450"/>
                            <a:gd name="connsiteY0" fmla="*/ 154305 h 201930"/>
                            <a:gd name="connsiteX1" fmla="*/ 13335 w 171450"/>
                            <a:gd name="connsiteY1" fmla="*/ 167640 h 201930"/>
                            <a:gd name="connsiteX2" fmla="*/ 32385 w 171450"/>
                            <a:gd name="connsiteY2" fmla="*/ 161925 h 201930"/>
                            <a:gd name="connsiteX3" fmla="*/ 55245 w 171450"/>
                            <a:gd name="connsiteY3" fmla="*/ 188595 h 201930"/>
                            <a:gd name="connsiteX4" fmla="*/ 171450 w 171450"/>
                            <a:gd name="connsiteY4" fmla="*/ 64770 h 201930"/>
                            <a:gd name="connsiteX5" fmla="*/ 114300 w 171450"/>
                            <a:gd name="connsiteY5" fmla="*/ 1905 h 201930"/>
                            <a:gd name="connsiteX6" fmla="*/ 93345 w 171450"/>
                            <a:gd name="connsiteY6" fmla="*/ 0 h 201930"/>
                            <a:gd name="connsiteX7" fmla="*/ 87630 w 171450"/>
                            <a:gd name="connsiteY7" fmla="*/ 32385 h 201930"/>
                            <a:gd name="connsiteX8" fmla="*/ 120015 w 171450"/>
                            <a:gd name="connsiteY8" fmla="*/ 38100 h 201930"/>
                            <a:gd name="connsiteX9" fmla="*/ 112395 w 171450"/>
                            <a:gd name="connsiteY9" fmla="*/ 80010 h 201930"/>
                            <a:gd name="connsiteX10" fmla="*/ 74295 w 171450"/>
                            <a:gd name="connsiteY10" fmla="*/ 66675 h 201930"/>
                            <a:gd name="connsiteX11" fmla="*/ 57150 w 171450"/>
                            <a:gd name="connsiteY11" fmla="*/ 78105 h 201930"/>
                            <a:gd name="connsiteX12" fmla="*/ 76200 w 171450"/>
                            <a:gd name="connsiteY12" fmla="*/ 99060 h 201930"/>
                            <a:gd name="connsiteX13" fmla="*/ 85725 w 171450"/>
                            <a:gd name="connsiteY13" fmla="*/ 201930 h 201930"/>
                            <a:gd name="connsiteX14" fmla="*/ 36195 w 171450"/>
                            <a:gd name="connsiteY14" fmla="*/ 121920 h 201930"/>
                            <a:gd name="connsiteX15" fmla="*/ 0 w 171450"/>
                            <a:gd name="connsiteY15" fmla="*/ 154305 h 201930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20015 w 171450"/>
                            <a:gd name="connsiteY8" fmla="*/ 38100 h 188595"/>
                            <a:gd name="connsiteX9" fmla="*/ 112395 w 171450"/>
                            <a:gd name="connsiteY9" fmla="*/ 80010 h 188595"/>
                            <a:gd name="connsiteX10" fmla="*/ 74295 w 171450"/>
                            <a:gd name="connsiteY10" fmla="*/ 66675 h 188595"/>
                            <a:gd name="connsiteX11" fmla="*/ 57150 w 171450"/>
                            <a:gd name="connsiteY11" fmla="*/ 78105 h 188595"/>
                            <a:gd name="connsiteX12" fmla="*/ 76200 w 171450"/>
                            <a:gd name="connsiteY12" fmla="*/ 99060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20015 w 171450"/>
                            <a:gd name="connsiteY8" fmla="*/ 38100 h 188595"/>
                            <a:gd name="connsiteX9" fmla="*/ 112395 w 171450"/>
                            <a:gd name="connsiteY9" fmla="*/ 80010 h 188595"/>
                            <a:gd name="connsiteX10" fmla="*/ 74295 w 171450"/>
                            <a:gd name="connsiteY10" fmla="*/ 66675 h 188595"/>
                            <a:gd name="connsiteX11" fmla="*/ 57150 w 171450"/>
                            <a:gd name="connsiteY11" fmla="*/ 78105 h 188595"/>
                            <a:gd name="connsiteX12" fmla="*/ 74295 w 171450"/>
                            <a:gd name="connsiteY12" fmla="*/ 104775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20015 w 171450"/>
                            <a:gd name="connsiteY8" fmla="*/ 38100 h 188595"/>
                            <a:gd name="connsiteX9" fmla="*/ 112395 w 171450"/>
                            <a:gd name="connsiteY9" fmla="*/ 80010 h 188595"/>
                            <a:gd name="connsiteX10" fmla="*/ 74295 w 171450"/>
                            <a:gd name="connsiteY10" fmla="*/ 66675 h 188595"/>
                            <a:gd name="connsiteX11" fmla="*/ 60960 w 171450"/>
                            <a:gd name="connsiteY11" fmla="*/ 89535 h 188595"/>
                            <a:gd name="connsiteX12" fmla="*/ 74295 w 171450"/>
                            <a:gd name="connsiteY12" fmla="*/ 104775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20015 w 171450"/>
                            <a:gd name="connsiteY8" fmla="*/ 38100 h 188595"/>
                            <a:gd name="connsiteX9" fmla="*/ 112395 w 171450"/>
                            <a:gd name="connsiteY9" fmla="*/ 80010 h 188595"/>
                            <a:gd name="connsiteX10" fmla="*/ 80010 w 171450"/>
                            <a:gd name="connsiteY10" fmla="*/ 68580 h 188595"/>
                            <a:gd name="connsiteX11" fmla="*/ 60960 w 171450"/>
                            <a:gd name="connsiteY11" fmla="*/ 89535 h 188595"/>
                            <a:gd name="connsiteX12" fmla="*/ 74295 w 171450"/>
                            <a:gd name="connsiteY12" fmla="*/ 104775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20015 w 171450"/>
                            <a:gd name="connsiteY8" fmla="*/ 38100 h 188595"/>
                            <a:gd name="connsiteX9" fmla="*/ 99060 w 171450"/>
                            <a:gd name="connsiteY9" fmla="*/ 74295 h 188595"/>
                            <a:gd name="connsiteX10" fmla="*/ 80010 w 171450"/>
                            <a:gd name="connsiteY10" fmla="*/ 68580 h 188595"/>
                            <a:gd name="connsiteX11" fmla="*/ 60960 w 171450"/>
                            <a:gd name="connsiteY11" fmla="*/ 89535 h 188595"/>
                            <a:gd name="connsiteX12" fmla="*/ 74295 w 171450"/>
                            <a:gd name="connsiteY12" fmla="*/ 104775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  <a:gd name="connsiteX0" fmla="*/ 0 w 171450"/>
                            <a:gd name="connsiteY0" fmla="*/ 154305 h 188595"/>
                            <a:gd name="connsiteX1" fmla="*/ 13335 w 171450"/>
                            <a:gd name="connsiteY1" fmla="*/ 167640 h 188595"/>
                            <a:gd name="connsiteX2" fmla="*/ 32385 w 171450"/>
                            <a:gd name="connsiteY2" fmla="*/ 161925 h 188595"/>
                            <a:gd name="connsiteX3" fmla="*/ 55245 w 171450"/>
                            <a:gd name="connsiteY3" fmla="*/ 188595 h 188595"/>
                            <a:gd name="connsiteX4" fmla="*/ 171450 w 171450"/>
                            <a:gd name="connsiteY4" fmla="*/ 64770 h 188595"/>
                            <a:gd name="connsiteX5" fmla="*/ 114300 w 171450"/>
                            <a:gd name="connsiteY5" fmla="*/ 1905 h 188595"/>
                            <a:gd name="connsiteX6" fmla="*/ 93345 w 171450"/>
                            <a:gd name="connsiteY6" fmla="*/ 0 h 188595"/>
                            <a:gd name="connsiteX7" fmla="*/ 87630 w 171450"/>
                            <a:gd name="connsiteY7" fmla="*/ 32385 h 188595"/>
                            <a:gd name="connsiteX8" fmla="*/ 112395 w 171450"/>
                            <a:gd name="connsiteY8" fmla="*/ 32385 h 188595"/>
                            <a:gd name="connsiteX9" fmla="*/ 99060 w 171450"/>
                            <a:gd name="connsiteY9" fmla="*/ 74295 h 188595"/>
                            <a:gd name="connsiteX10" fmla="*/ 80010 w 171450"/>
                            <a:gd name="connsiteY10" fmla="*/ 68580 h 188595"/>
                            <a:gd name="connsiteX11" fmla="*/ 60960 w 171450"/>
                            <a:gd name="connsiteY11" fmla="*/ 89535 h 188595"/>
                            <a:gd name="connsiteX12" fmla="*/ 74295 w 171450"/>
                            <a:gd name="connsiteY12" fmla="*/ 104775 h 188595"/>
                            <a:gd name="connsiteX13" fmla="*/ 45720 w 171450"/>
                            <a:gd name="connsiteY13" fmla="*/ 133350 h 188595"/>
                            <a:gd name="connsiteX14" fmla="*/ 36195 w 171450"/>
                            <a:gd name="connsiteY14" fmla="*/ 121920 h 188595"/>
                            <a:gd name="connsiteX15" fmla="*/ 0 w 171450"/>
                            <a:gd name="connsiteY15" fmla="*/ 154305 h 188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1450" h="188595">
                              <a:moveTo>
                                <a:pt x="0" y="154305"/>
                              </a:moveTo>
                              <a:lnTo>
                                <a:pt x="13335" y="167640"/>
                              </a:lnTo>
                              <a:lnTo>
                                <a:pt x="32385" y="161925"/>
                              </a:lnTo>
                              <a:lnTo>
                                <a:pt x="55245" y="188595"/>
                              </a:lnTo>
                              <a:lnTo>
                                <a:pt x="171450" y="64770"/>
                              </a:lnTo>
                              <a:lnTo>
                                <a:pt x="114300" y="1905"/>
                              </a:lnTo>
                              <a:lnTo>
                                <a:pt x="93345" y="0"/>
                              </a:lnTo>
                              <a:lnTo>
                                <a:pt x="87630" y="32385"/>
                              </a:lnTo>
                              <a:lnTo>
                                <a:pt x="112395" y="32385"/>
                              </a:lnTo>
                              <a:lnTo>
                                <a:pt x="99060" y="74295"/>
                              </a:lnTo>
                              <a:lnTo>
                                <a:pt x="80010" y="68580"/>
                              </a:lnTo>
                              <a:lnTo>
                                <a:pt x="60960" y="89535"/>
                              </a:lnTo>
                              <a:lnTo>
                                <a:pt x="74295" y="104775"/>
                              </a:lnTo>
                              <a:lnTo>
                                <a:pt x="45720" y="133350"/>
                              </a:lnTo>
                              <a:lnTo>
                                <a:pt x="36195" y="121920"/>
                              </a:lnTo>
                              <a:lnTo>
                                <a:pt x="0" y="154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FE17" id="Freeform: Shape 61" o:spid="_x0000_s1026" style="position:absolute;margin-left:305.1pt;margin-top:491.1pt;width:13.5pt;height:14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xpcg4AAJqXAAAOAAAAZHJzL2Uyb0RvYy54bWzsXVtv28gVfi/Q/0DwsUDXou4yIi+CBF4U&#10;CHaDJsWmjzRFWQIkUiUZ29lf3zMznPE3jnwORbJFG/DF1mXOfJyZc+abcyH15uen4yF4SItyn2fr&#10;MPppFAZpluSbfXa/Dv/x+favyzAoqzjbxIc8S9fht7QMf77585/ePJ6u03G+yw+btAiok6y8fjyt&#10;w11Vna6vrspklx7j8qf8lGb05TYvjnFFb4v7q00RP1Lvx8PVeDSaXz3mxeZU5ElalvTpe/NleKP7&#10;327TpPptuy3TKjisQ7q2Sv8t9N879ffq5k18fV/Ep90+qS8jbnEVx3ifEajr6n1cxcHXYv9dV8d9&#10;UuRlvq1+SvLjVb7d7pNUj4FGE41ejObTLj6leiw0OeXJTVPZX7fJrw8fi2C/WYfzKAyy+EhrdFuk&#10;qZrx60BfQEDf0DQ9nsprav3p9LGo35X0Uo35aVsc1X8aTfCkp/abm9r0qQoS+jBaRNMZLUBCX0XL&#10;5Ww1U31ePQsnX8vqlzTXHcUPH8rKrMyGXul53dQXl+RZVu6r9At1tj0eaLH+chWMgsdgPJosJ7pX&#10;WoWXrf+JraPxajYdBbsgWi2jsdWBlyJfaD4cwGQerWYiCEpE88W8AcgYQGaz8VQGQYmIJEbySCYA&#10;slpEMxkEJcwsidM1BRCzFuJ8ochiNF3ORJAZgESTRTSXV94TWY1kjDliRPMxiUjahSLyciw8gNF0&#10;JQ8CRSbjSYOZon3XaW80HS8X8ihQZLKMGijWCkEms3EDzUKR5Yj2PHHNI7TdZurriczncxq8aO1o&#10;vObCpFWPUGRBE9YABa13tRo10N/oexFxLGi+C9JgWcEiFGm6QaL9TlezSQMYFIlGy1kDTY7QghtA&#10;YPOGI0ENkxGwdUMA1JSBS0RjRC1pwSW0da3msjF6ijKQCXMUQmYYyETWLI8ZBjJpdNpGm/+hyCSa&#10;TSej/7RjwoMg/XRwTHgQPKd0cEx4EO+Yot23i8jEdE7neR4FdTGKaPnkU+pZMuFRPJHWngmP0YNn&#10;wgP05JnwIMg/HTwTHqQnz4QH6cszEVDQ4Dt4JgIKWrxxZlp5JgKKZ/INQzdowJZMBBgUaeuZCBCe&#10;wTcbCfoayjOJVtMJ6VAdHHsRE+srysWDoG51IRN2JKhaXciEBfE0qwWZ6M7FRUHFmk8Xi7Zcwg7F&#10;U632XMJi9MElLEBfXMKC9MUlLEhfXMKC9MYlPAraexcu4VHQ4LtwCY/iWXyzHThC+3VcwsOgSGsu&#10;4SE8g282kj64RGc1XqGfsxmTNlzCgqCi2IwJD4ISz1zCgqCe2JAzD4ISDUE8LdGr3Y5L2JF4emKD&#10;XPxQPJGaS1gMJIbIZkx4DBTRhMgCIDFEUZ0x4QFQxGVMWBAkBhfk4kFQxPklLAgSQ2QzJjwIiriM&#10;CQviEUMz9fVEXMaER0FisEEufiheXMxxCY+C1mszJgLK9yLkl/AoaL42YyKgoMhzGoCHQZPvxCU8&#10;DFqw7DV4CZaGI+mDS1wZwJmEfW9cwoKgonThEhYE9cTovOTGoYQpllBBLhYEFcvobTsuYUFQrVz2&#10;nbcST6TmEhYDiaEtl7AASAxduIQFQWLowiUsCBJDFy5hQTxi6MIlPEpfXMKjoL134RIeBc23E5fw&#10;MGjynbiEh0ELbs0lLMTAJVd0PIlWY51YZKfKUy1dcTJwiSklPHeGGLiEaiOdX8Iq1sAlrlrO+SXs&#10;hJ0py5JM8YyIdKzzyrIGLtGRAnZZXnLJeERluI2S71R/vaIKth0VEqsXTWJclnV5EDzauHwJD4Ln&#10;lDkVyZmaNG4kKOG4hAdBLllFUypWVgWPHAhKOL+EB8FDiulcREERmy/hQfCIEs0oPGRqXbmheCLG&#10;L+ExPC4x8VZpulBEVizPL6ESXzoNSAAoYmNc/Cg8v2Q2H1P5rQSCIpZLeBCPS6iqu65v5pYDRWyM&#10;iwfx/BLnx/H668nYIJcAg9a7mkzqAn1uLGeDXAKKZ77ReNJAg8+yiQCDBrykgl1ZxTwCcrEhAcaz&#10;4PGSSjElJfOSLC5jIsCgDct67EW5TM/iZv+STaLFbDx/jRr87Lsu+hLDNqhd+hYZmikexJPQUUAR&#10;BJXLFh/zICjh2IQPQKFqkcXrOwF4EJRwbMKDoGKZzsX5QhHLJjwIqlUULWlvEUE8kUujXC6owirX&#10;SzLhx4DMYLmdXw2UsFzCYyAx0JZlCIsHQRHLJTwIEsNzOJCdKRSxXMKDeLzgQrQsiCdiqURAQdOd&#10;U4W6rFdnqURAQdt1WRl+LCjicu/sMdujhRndUtZgLJ69u4w1D4PWO6E7xBrAoIhjEmHO0H4bQGBz&#10;U/Il7sEDk7SKcQ1MIkUIkBcGJqnvKz4XDERaGJjE3KvIb75ICz8Wk9R3c/OHFd8nMaUzkjV6TsbA&#10;JK+H5lG3Bp9EPD54J47BJ3ktoPsFHYzBJ5HziZ6DMfgk9Y2KPC2igzElL1ZFty5hEmO+PwaTCBE6&#10;fDyEegCMPFMoYaNbPEhPTMKDoO/awSfhQVCxjEKJ84UiNrrFg/TDJDxGd5+E7x9jVe2jWzxGT0zC&#10;g/Tkk/AgXqiqQ3RLQOkpuiWgoLV38EkEFDR3mycRtngUMb3ToU6AQevtwiQCDJp8W5+Eh8DolqpS&#10;UPvWjCLnr53T/FTJdE45bnm2gBpkANTGFkn3iIL4Mggqo0uT8DOFajKNVia3wE4VSpgwpjhVqFdm&#10;HcQFQZEWRGIeuCKtOiqimmFxIEgkztrZ2UKJy3LuiynFpMV5QuqxaRJ+xT0iGZGqy3qFIjZNwoMg&#10;kbjCVnaiUMJMrbhdoZU7X4EF8ajHZkn4kXgeidsUeRQ0dlu9JaCg6c7rFDW/ZXXNty8oqy8vvZdY&#10;MWMQrcQLVI3paWcNYNDe6ySnuP5ovo12eS8aFjXb5lHJ9DjMgyOb3PBuU+7C0gOPRJOJroGon075&#10;CgiqVwsuMduE8hH1IzBfAUGFbMEl7u4VFqQrl+jOtVPCDQV1qwWXmOetSPOFyngxl9hCHn5J2nPJ&#10;cjHXD8Pj++/IJfRYvzr2wC1GNy6JbC0SP5KOZOKol1XermTynKbm5svjnxZk4op0+bGguduUu7Bv&#10;ofEuZwtdH8gvS2cyoYfL6qefCjBo8G3IRN7nfSZpttEPTAIpd163ULUGJpEOQsgLA5MwtfJICwOT&#10;NPB3PR/jx2ISlyhhyddjkmYOg0cNA5O8fucKHjkGn0T0qj0HY/BJXqt6f5FyH3wS6fTgORiDT9Lo&#10;njukhedqoeZMMqabq+Vo8P8HkwilzP1Et3iQnpiEB+nJJ+FBULGMk9squsWD9MMkPEZ3n4TvH2NV&#10;7aNbPAaGquhh9G2jWzxITz4JD+KFqjpEtwQUDEx3YBIBBa29g08ioKC5Tym61eAkjyI6kq+2eAEG&#10;Db4LkwgwaPINRoLNW99QwtEhxsIaAqBydciT8BOFutXBJ+FBUE86RLd4EFSsgUmY+zAGJjG/WWeT&#10;7rxa/bhMYsstmudJ6MGfC/NLXnyBLtr7QCVyETiSg0xW2HqgEtFdQGU0pi4eUgYqqX/UUzrNDVTy&#10;P04lrkqM3+TxqGnKbaWV9xMlA5XU8S3hLIFuhrzRe+Gwhjs9koOMgK0bAqCqDF7JQCX0m9KvFNRh&#10;REwODAxU0ppKXGE2v8mjsZtn2ombPBr7QCVUqirrsVcLPAS47A/Nn3sgBGrXQCUDlQxUksXHdB0m&#10;eZaV+yr9gqkSd1MJu8mjhEl7iHs80sLAJEN8S7hNYnBKQvVMb3rcnrmZnkv6YHLF3VLCu4gYrRpS&#10;JdLmhS5Gu0JgfjX+605Js7s9ME9vNFGaKOSFgUnkiPwQ3vJi4LZ8i7cWjxrk4JPX/Ez06Ur5DB/K&#10;6uZNfB3v6IWOMyRPWf0ZvQri7H4djkLV5JSXwRMcnuhc8+35Ld3wTuLUJUmp1oIwuSYoHF0kTNs+&#10;Co8vEiYCQOHJRcK0aCg8vUiYgpMorB8d0HjCaCdG4flFyLTNovDiImHaDFF4eZEw7YsovLpIWKWG&#10;UZreX6RjL5XsMi1TW5SHfpmeqVvTPPHLNE2FOTzxy3RN2b4n7mmb0brazIs0qYLDOjyEQbUOqzAo&#10;1mERBnfr8E5NNxl+XKndwb4MHtdhfbtcsKOXJlWtvj3mD+nnXLer1FZhls/sPPXKPTc5ZNhUhyf0&#10;JT//jCFdpW1k/590v5qS68bqR4Xqvm0j+9801oc809gl1V/t2Y6Lpk7f18v2HOmaedM1PeuBbasP&#10;T7qp1WF7lfa/uVpdeajbmUEafbdt7H/T1txw1LCxPpTottptZS9We6m6rQ5jsm111FK31Xkttq1B&#10;VnppCh3YxrquQXesdYOfNh0HNI01lbI9n1FLO7HJIS9TM+dK6zWhOfVXVvO1rH5J86PS8TI/7De3&#10;+8NBvynu794diuAhJku6vaW7Sg1pxofTLjafqltN7ShK01z37/VzyJR5zSkQqjnX+64W8jDMtXrN&#10;TkVZvY/LnWlXfivf55WbD0J8PJXX5eljcfNGv6q+HVI1gkP293Qb7Ddkt2ODnezSY+oGFSdJmlWR&#10;+WoXb1LT/wxHZSX0uHSHquctzZHru+7AtjSd2L7NaOr2SjTdbml3csL1pHDCTkIj59mz8HGf5cW5&#10;kR1oVDWyaW8nyUyNmqW7fPPtYxEUOe2QpD7lKbnd0zR/iMvqY1xQYoE+fEiL6jf6sz3ktIS0FepX&#10;YbDLiz/Ofa7ar0P1bRg8FvFpHZb/+hoXaRgc/paV61A/94v2ZP2mtoYCv7nDb7Kvx3c56R5xHl2d&#10;fknXVFQH+3Jb5Mff82LzVqHSV3GWEDYd4Cra7M2bdxW9p6+2eZGkb9/q10l+JAP4kH06JapzNatK&#10;wT4//R4Xp0C9JM5In6pf80+7+JTqBvGDOUySwTy3VZJZ/vZrlW/36qSp9dDMa/3msTxpxbmnydjt&#10;k/dxFeN73eo6Hee7/LBJi5t/AwAA//8DAFBLAwQUAAYACAAAACEA31p2Xt4AAAAMAQAADwAAAGRy&#10;cy9kb3ducmV2LnhtbEyPy07DMBBF90j8gzWV2FE7QQppiFOVR9kiUti78dSJGttR7DTh7xlWdHdH&#10;c3TnTLldbM8uOIbOOwnJWgBD13jdOSPh67C/z4GFqJxWvXco4QcDbKvbm1IV2s/uEy91NIxKXCiU&#10;hDbGoeA8NC1aFdZ+QEe7kx+tijSOhutRzVRue54KkXGrOkcXWjXgS4vNuZ6shHy/vH3vng/6PL3X&#10;9fy6mA9jZinvVsvuCVjEJf7D8KdP6lCR09FPTgfWS8gSkRIqYZOnFIjIHh4pHAkVSbIBXpX8+onq&#10;FwAA//8DAFBLAQItABQABgAIAAAAIQC2gziS/gAAAOEBAAATAAAAAAAAAAAAAAAAAAAAAABbQ29u&#10;dGVudF9UeXBlc10ueG1sUEsBAi0AFAAGAAgAAAAhADj9If/WAAAAlAEAAAsAAAAAAAAAAAAAAAAA&#10;LwEAAF9yZWxzLy5yZWxzUEsBAi0AFAAGAAgAAAAhAOHqTGlyDgAAmpcAAA4AAAAAAAAAAAAAAAAA&#10;LgIAAGRycy9lMm9Eb2MueG1sUEsBAi0AFAAGAAgAAAAhAN9adl7eAAAADAEAAA8AAAAAAAAAAAAA&#10;AAAAzBAAAGRycy9kb3ducmV2LnhtbFBLBQYAAAAABAAEAPMAAADXEQAAAAA=&#10;" path="m,154305r13335,13335l32385,161925r22860,26670l171450,64770,114300,1905,93345,,87630,32385r24765,l99060,74295,80010,68580,60960,89535r13335,15240l45720,133350,36195,121920,,154305xe" fillcolor="red" strokecolor="red" strokeweight=".5pt">
                <v:fill opacity="26214f"/>
                <v:stroke dashstyle="1 1"/>
                <v:path arrowok="t" o:connecttype="custom" o:connectlocs="0,154305;13335,167640;32385,161925;55245,188595;171450,64770;114300,1905;93345,0;87630,32385;112395,32385;99060,74295;80010,68580;60960,89535;74295,104775;45720,133350;36195,121920;0,154305" o:connectangles="0,0,0,0,0,0,0,0,0,0,0,0,0,0,0,0"/>
              </v:shape>
            </w:pict>
          </mc:Fallback>
        </mc:AlternateContent>
      </w:r>
      <w:r w:rsidR="00F53A5B">
        <w:rPr>
          <w:noProof/>
        </w:rPr>
        <w:drawing>
          <wp:anchor distT="0" distB="0" distL="114300" distR="114300" simplePos="0" relativeHeight="251640304" behindDoc="0" locked="0" layoutInCell="1" allowOverlap="1" wp14:anchorId="3CFD913B" wp14:editId="33DFFAC4">
            <wp:simplePos x="0" y="0"/>
            <wp:positionH relativeFrom="column">
              <wp:posOffset>-136525</wp:posOffset>
            </wp:positionH>
            <wp:positionV relativeFrom="paragraph">
              <wp:posOffset>-629285</wp:posOffset>
            </wp:positionV>
            <wp:extent cx="11566525" cy="9311005"/>
            <wp:effectExtent l="0" t="0" r="0" b="444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IS Aerial.tif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4762" r="19328" b="5909"/>
                    <a:stretch/>
                  </pic:blipFill>
                  <pic:spPr bwMode="auto">
                    <a:xfrm>
                      <a:off x="0" y="0"/>
                      <a:ext cx="11566525" cy="931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5B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4783E36" wp14:editId="1F0F1CEE">
                <wp:simplePos x="0" y="0"/>
                <wp:positionH relativeFrom="column">
                  <wp:posOffset>3973830</wp:posOffset>
                </wp:positionH>
                <wp:positionV relativeFrom="paragraph">
                  <wp:posOffset>6153150</wp:posOffset>
                </wp:positionV>
                <wp:extent cx="230505" cy="287655"/>
                <wp:effectExtent l="0" t="0" r="17145" b="17145"/>
                <wp:wrapNone/>
                <wp:docPr id="55" name="Freeform: 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87655"/>
                        </a:xfrm>
                        <a:custGeom>
                          <a:avLst/>
                          <a:gdLst>
                            <a:gd name="connsiteX0" fmla="*/ 3810 w 230505"/>
                            <a:gd name="connsiteY0" fmla="*/ 0 h 287655"/>
                            <a:gd name="connsiteX1" fmla="*/ 85725 w 230505"/>
                            <a:gd name="connsiteY1" fmla="*/ 28575 h 287655"/>
                            <a:gd name="connsiteX2" fmla="*/ 127635 w 230505"/>
                            <a:gd name="connsiteY2" fmla="*/ 36195 h 287655"/>
                            <a:gd name="connsiteX3" fmla="*/ 148590 w 230505"/>
                            <a:gd name="connsiteY3" fmla="*/ 45720 h 287655"/>
                            <a:gd name="connsiteX4" fmla="*/ 173355 w 230505"/>
                            <a:gd name="connsiteY4" fmla="*/ 60960 h 287655"/>
                            <a:gd name="connsiteX5" fmla="*/ 192405 w 230505"/>
                            <a:gd name="connsiteY5" fmla="*/ 70485 h 287655"/>
                            <a:gd name="connsiteX6" fmla="*/ 211455 w 230505"/>
                            <a:gd name="connsiteY6" fmla="*/ 97155 h 287655"/>
                            <a:gd name="connsiteX7" fmla="*/ 220980 w 230505"/>
                            <a:gd name="connsiteY7" fmla="*/ 129540 h 287655"/>
                            <a:gd name="connsiteX8" fmla="*/ 226695 w 230505"/>
                            <a:gd name="connsiteY8" fmla="*/ 148590 h 287655"/>
                            <a:gd name="connsiteX9" fmla="*/ 230505 w 230505"/>
                            <a:gd name="connsiteY9" fmla="*/ 173355 h 287655"/>
                            <a:gd name="connsiteX10" fmla="*/ 228600 w 230505"/>
                            <a:gd name="connsiteY10" fmla="*/ 196215 h 287655"/>
                            <a:gd name="connsiteX11" fmla="*/ 217170 w 230505"/>
                            <a:gd name="connsiteY11" fmla="*/ 232410 h 287655"/>
                            <a:gd name="connsiteX12" fmla="*/ 205740 w 230505"/>
                            <a:gd name="connsiteY12" fmla="*/ 247650 h 287655"/>
                            <a:gd name="connsiteX13" fmla="*/ 173355 w 230505"/>
                            <a:gd name="connsiteY13" fmla="*/ 287655 h 287655"/>
                            <a:gd name="connsiteX14" fmla="*/ 83820 w 230505"/>
                            <a:gd name="connsiteY14" fmla="*/ 179070 h 287655"/>
                            <a:gd name="connsiteX15" fmla="*/ 112395 w 230505"/>
                            <a:gd name="connsiteY15" fmla="*/ 148590 h 287655"/>
                            <a:gd name="connsiteX16" fmla="*/ 28575 w 230505"/>
                            <a:gd name="connsiteY16" fmla="*/ 57150 h 287655"/>
                            <a:gd name="connsiteX17" fmla="*/ 0 w 230505"/>
                            <a:gd name="connsiteY17" fmla="*/ 51435 h 287655"/>
                            <a:gd name="connsiteX18" fmla="*/ 3810 w 230505"/>
                            <a:gd name="connsiteY18" fmla="*/ 0 h 287655"/>
                            <a:gd name="connsiteX0" fmla="*/ 3810 w 230505"/>
                            <a:gd name="connsiteY0" fmla="*/ 0 h 278130"/>
                            <a:gd name="connsiteX1" fmla="*/ 85725 w 230505"/>
                            <a:gd name="connsiteY1" fmla="*/ 28575 h 278130"/>
                            <a:gd name="connsiteX2" fmla="*/ 127635 w 230505"/>
                            <a:gd name="connsiteY2" fmla="*/ 36195 h 278130"/>
                            <a:gd name="connsiteX3" fmla="*/ 148590 w 230505"/>
                            <a:gd name="connsiteY3" fmla="*/ 45720 h 278130"/>
                            <a:gd name="connsiteX4" fmla="*/ 173355 w 230505"/>
                            <a:gd name="connsiteY4" fmla="*/ 60960 h 278130"/>
                            <a:gd name="connsiteX5" fmla="*/ 192405 w 230505"/>
                            <a:gd name="connsiteY5" fmla="*/ 70485 h 278130"/>
                            <a:gd name="connsiteX6" fmla="*/ 211455 w 230505"/>
                            <a:gd name="connsiteY6" fmla="*/ 97155 h 278130"/>
                            <a:gd name="connsiteX7" fmla="*/ 220980 w 230505"/>
                            <a:gd name="connsiteY7" fmla="*/ 129540 h 278130"/>
                            <a:gd name="connsiteX8" fmla="*/ 226695 w 230505"/>
                            <a:gd name="connsiteY8" fmla="*/ 148590 h 278130"/>
                            <a:gd name="connsiteX9" fmla="*/ 230505 w 230505"/>
                            <a:gd name="connsiteY9" fmla="*/ 173355 h 278130"/>
                            <a:gd name="connsiteX10" fmla="*/ 228600 w 230505"/>
                            <a:gd name="connsiteY10" fmla="*/ 196215 h 278130"/>
                            <a:gd name="connsiteX11" fmla="*/ 217170 w 230505"/>
                            <a:gd name="connsiteY11" fmla="*/ 232410 h 278130"/>
                            <a:gd name="connsiteX12" fmla="*/ 205740 w 230505"/>
                            <a:gd name="connsiteY12" fmla="*/ 247650 h 278130"/>
                            <a:gd name="connsiteX13" fmla="*/ 200025 w 230505"/>
                            <a:gd name="connsiteY13" fmla="*/ 278130 h 278130"/>
                            <a:gd name="connsiteX14" fmla="*/ 83820 w 230505"/>
                            <a:gd name="connsiteY14" fmla="*/ 179070 h 278130"/>
                            <a:gd name="connsiteX15" fmla="*/ 112395 w 230505"/>
                            <a:gd name="connsiteY15" fmla="*/ 148590 h 278130"/>
                            <a:gd name="connsiteX16" fmla="*/ 28575 w 230505"/>
                            <a:gd name="connsiteY16" fmla="*/ 57150 h 278130"/>
                            <a:gd name="connsiteX17" fmla="*/ 0 w 230505"/>
                            <a:gd name="connsiteY17" fmla="*/ 51435 h 278130"/>
                            <a:gd name="connsiteX18" fmla="*/ 3810 w 230505"/>
                            <a:gd name="connsiteY18" fmla="*/ 0 h 278130"/>
                            <a:gd name="connsiteX0" fmla="*/ 3810 w 230505"/>
                            <a:gd name="connsiteY0" fmla="*/ 0 h 287655"/>
                            <a:gd name="connsiteX1" fmla="*/ 85725 w 230505"/>
                            <a:gd name="connsiteY1" fmla="*/ 28575 h 287655"/>
                            <a:gd name="connsiteX2" fmla="*/ 127635 w 230505"/>
                            <a:gd name="connsiteY2" fmla="*/ 36195 h 287655"/>
                            <a:gd name="connsiteX3" fmla="*/ 148590 w 230505"/>
                            <a:gd name="connsiteY3" fmla="*/ 45720 h 287655"/>
                            <a:gd name="connsiteX4" fmla="*/ 173355 w 230505"/>
                            <a:gd name="connsiteY4" fmla="*/ 60960 h 287655"/>
                            <a:gd name="connsiteX5" fmla="*/ 192405 w 230505"/>
                            <a:gd name="connsiteY5" fmla="*/ 70485 h 287655"/>
                            <a:gd name="connsiteX6" fmla="*/ 211455 w 230505"/>
                            <a:gd name="connsiteY6" fmla="*/ 97155 h 287655"/>
                            <a:gd name="connsiteX7" fmla="*/ 220980 w 230505"/>
                            <a:gd name="connsiteY7" fmla="*/ 129540 h 287655"/>
                            <a:gd name="connsiteX8" fmla="*/ 226695 w 230505"/>
                            <a:gd name="connsiteY8" fmla="*/ 148590 h 287655"/>
                            <a:gd name="connsiteX9" fmla="*/ 230505 w 230505"/>
                            <a:gd name="connsiteY9" fmla="*/ 173355 h 287655"/>
                            <a:gd name="connsiteX10" fmla="*/ 228600 w 230505"/>
                            <a:gd name="connsiteY10" fmla="*/ 196215 h 287655"/>
                            <a:gd name="connsiteX11" fmla="*/ 217170 w 230505"/>
                            <a:gd name="connsiteY11" fmla="*/ 232410 h 287655"/>
                            <a:gd name="connsiteX12" fmla="*/ 205740 w 230505"/>
                            <a:gd name="connsiteY12" fmla="*/ 247650 h 287655"/>
                            <a:gd name="connsiteX13" fmla="*/ 173355 w 230505"/>
                            <a:gd name="connsiteY13" fmla="*/ 287655 h 287655"/>
                            <a:gd name="connsiteX14" fmla="*/ 83820 w 230505"/>
                            <a:gd name="connsiteY14" fmla="*/ 179070 h 287655"/>
                            <a:gd name="connsiteX15" fmla="*/ 112395 w 230505"/>
                            <a:gd name="connsiteY15" fmla="*/ 148590 h 287655"/>
                            <a:gd name="connsiteX16" fmla="*/ 28575 w 230505"/>
                            <a:gd name="connsiteY16" fmla="*/ 57150 h 287655"/>
                            <a:gd name="connsiteX17" fmla="*/ 0 w 230505"/>
                            <a:gd name="connsiteY17" fmla="*/ 51435 h 287655"/>
                            <a:gd name="connsiteX18" fmla="*/ 3810 w 230505"/>
                            <a:gd name="connsiteY18" fmla="*/ 0 h 287655"/>
                            <a:gd name="connsiteX0" fmla="*/ 3810 w 230505"/>
                            <a:gd name="connsiteY0" fmla="*/ 0 h 287655"/>
                            <a:gd name="connsiteX1" fmla="*/ 85725 w 230505"/>
                            <a:gd name="connsiteY1" fmla="*/ 28575 h 287655"/>
                            <a:gd name="connsiteX2" fmla="*/ 127635 w 230505"/>
                            <a:gd name="connsiteY2" fmla="*/ 36195 h 287655"/>
                            <a:gd name="connsiteX3" fmla="*/ 148590 w 230505"/>
                            <a:gd name="connsiteY3" fmla="*/ 45720 h 287655"/>
                            <a:gd name="connsiteX4" fmla="*/ 173355 w 230505"/>
                            <a:gd name="connsiteY4" fmla="*/ 60960 h 287655"/>
                            <a:gd name="connsiteX5" fmla="*/ 192405 w 230505"/>
                            <a:gd name="connsiteY5" fmla="*/ 70485 h 287655"/>
                            <a:gd name="connsiteX6" fmla="*/ 211455 w 230505"/>
                            <a:gd name="connsiteY6" fmla="*/ 97155 h 287655"/>
                            <a:gd name="connsiteX7" fmla="*/ 220980 w 230505"/>
                            <a:gd name="connsiteY7" fmla="*/ 129540 h 287655"/>
                            <a:gd name="connsiteX8" fmla="*/ 226695 w 230505"/>
                            <a:gd name="connsiteY8" fmla="*/ 148590 h 287655"/>
                            <a:gd name="connsiteX9" fmla="*/ 230505 w 230505"/>
                            <a:gd name="connsiteY9" fmla="*/ 173355 h 287655"/>
                            <a:gd name="connsiteX10" fmla="*/ 228600 w 230505"/>
                            <a:gd name="connsiteY10" fmla="*/ 196215 h 287655"/>
                            <a:gd name="connsiteX11" fmla="*/ 217170 w 230505"/>
                            <a:gd name="connsiteY11" fmla="*/ 232410 h 287655"/>
                            <a:gd name="connsiteX12" fmla="*/ 205740 w 230505"/>
                            <a:gd name="connsiteY12" fmla="*/ 247650 h 287655"/>
                            <a:gd name="connsiteX13" fmla="*/ 173355 w 230505"/>
                            <a:gd name="connsiteY13" fmla="*/ 287655 h 287655"/>
                            <a:gd name="connsiteX14" fmla="*/ 76200 w 230505"/>
                            <a:gd name="connsiteY14" fmla="*/ 184785 h 287655"/>
                            <a:gd name="connsiteX15" fmla="*/ 112395 w 230505"/>
                            <a:gd name="connsiteY15" fmla="*/ 148590 h 287655"/>
                            <a:gd name="connsiteX16" fmla="*/ 28575 w 230505"/>
                            <a:gd name="connsiteY16" fmla="*/ 57150 h 287655"/>
                            <a:gd name="connsiteX17" fmla="*/ 0 w 230505"/>
                            <a:gd name="connsiteY17" fmla="*/ 51435 h 287655"/>
                            <a:gd name="connsiteX18" fmla="*/ 3810 w 230505"/>
                            <a:gd name="connsiteY18" fmla="*/ 0 h 287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0505" h="287655">
                              <a:moveTo>
                                <a:pt x="3810" y="0"/>
                              </a:moveTo>
                              <a:lnTo>
                                <a:pt x="85725" y="28575"/>
                              </a:lnTo>
                              <a:lnTo>
                                <a:pt x="127635" y="36195"/>
                              </a:lnTo>
                              <a:lnTo>
                                <a:pt x="148590" y="45720"/>
                              </a:lnTo>
                              <a:lnTo>
                                <a:pt x="173355" y="60960"/>
                              </a:lnTo>
                              <a:lnTo>
                                <a:pt x="192405" y="70485"/>
                              </a:lnTo>
                              <a:lnTo>
                                <a:pt x="211455" y="97155"/>
                              </a:lnTo>
                              <a:lnTo>
                                <a:pt x="220980" y="129540"/>
                              </a:lnTo>
                              <a:lnTo>
                                <a:pt x="226695" y="148590"/>
                              </a:lnTo>
                              <a:lnTo>
                                <a:pt x="230505" y="173355"/>
                              </a:lnTo>
                              <a:lnTo>
                                <a:pt x="228600" y="196215"/>
                              </a:lnTo>
                              <a:lnTo>
                                <a:pt x="217170" y="232410"/>
                              </a:lnTo>
                              <a:lnTo>
                                <a:pt x="205740" y="247650"/>
                              </a:lnTo>
                              <a:lnTo>
                                <a:pt x="173355" y="287655"/>
                              </a:lnTo>
                              <a:lnTo>
                                <a:pt x="76200" y="184785"/>
                              </a:lnTo>
                              <a:lnTo>
                                <a:pt x="112395" y="148590"/>
                              </a:lnTo>
                              <a:lnTo>
                                <a:pt x="28575" y="57150"/>
                              </a:lnTo>
                              <a:lnTo>
                                <a:pt x="0" y="51435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00FD" id="Freeform: Shape 55" o:spid="_x0000_s1026" style="position:absolute;margin-left:312.9pt;margin-top:484.5pt;width:18.15pt;height:22.6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050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5OHwcAAIksAAAOAAAAZHJzL2Uyb0RvYy54bWzsWllv20YQfi/Q/0DwsUAjLnVQEiIHRgwX&#10;BYImaFKkeVxTpEWA5LLLtWX313d2lqSGdrBLmi4KFHqReMw3w5mdY495++6hyL37RNaZKHc+exP4&#10;XlLGYp+Vtzv/jy/XP699r1a83PNclMnOf0xq/93Fjz+8PVbbJBQHke8T6QGTst4eq51/UKrazmZ1&#10;fEgKXr8RVVLCy1TIgiu4lbezveRH4F7kszAIVrOjkPtKijipa3h6ZV76F8g/TZNYfUzTOlFevvPh&#10;2xT+Svy90b+zi7d8eyt5dcji5jP4C76i4FkJQjtWV1xx705mz1gVWSxFLVL1JhbFTKRpFieoA2jD&#10;gifafD7wKkFdwDh11Zmpfj228W/3n6SX7Xf+cul7JS9gjK5lkmiLbz38AA/egJmOVb0F6s/VJ9nc&#10;1XCpdX5IZaH/QRvvAU372Jk2eVBeDA/DebAMQEIMr8J1tDI8ZydwfFerXxKBjPj9h1qZkdnDFdp1&#10;33xcLMqyzlTyJ4xmWuQwWD/NvPmaBd7Ra4Q0yCeAbxQQeAfv9BkwbM/YM8J+vYzCpZM/RYQAWTpl&#10;hEQGC6PV3C2EQuYrtnELmVMhi/Vy47YUhSxAd7e1FlRINJ8v3ZpQyCrYrNxCwH26EWebcBG4hVBI&#10;FID2zjFZESEhY4sBmlDIJmKAcDlXRIWEwWbtHhMKYeFmuXDbC1JvZ68wXK3AWVwxQiHMOItLlw2V&#10;glHulEIhzHiLSwqj0RuG61XgNlkPwzarkLlHhvWimEUsGiCnh5mHC0hGTn1oIIfBMoLxdA0O62EW&#10;kEQHyKGx3NjaKYdiTJZ060PDeT1fQ85wiqEQFm0CMLXTbDSgGQvnA3ya9TDDnJrRmDbJ3KkOhSwh&#10;DQzQhgb1AINR8iVbQLlw2osG9KAqySjCrQINy0H8KQDZR2s2b+dh/1YVtsqgUTWlCluF0JBqEqvL&#10;oSikq8JWIf2AenkVtgrpRdOEKmwVQmNpShW2CqHhFE6pwlYpNJ4mVWGrFFpSzTTYmX8p5FSFrVJ6&#10;FXVaFbbL6VXUSVXYLofG/rQqbJdDYxmWrcGQ5UQPg+x1urfLoRlgUhW2i+nlgElV2C6nlwZwSeVK&#10;mr3C3VVhuxSaB15ahe0SaA4YVCWfV2GrAFpUB/GnAHeRp9F4Xgu75lw0BgfOuCnkvBZ2Vi4asOe1&#10;8HktHJ7Xwue18P9hLdxtjJ93pPEkot3s/0bnwt1a2GotWlLPVdgZHLSkTloLWweFzoMnrYWtUujC&#10;dtJa2CrlFdfCdjl09h1OWgvb5bzeWtguh8bywMhkFPOSHeloBatu57yS9ZLGehENOC/q7y5PWgvb&#10;zfZaa2G7FJoHBhiMkv8HO9JwfnzbnhDzQ3toHD+UzakxXHlcdyIEeDhfiVofULdVRR8hw3F0ewsH&#10;xHByDCwBpY+cHWAISwpmo8AQaxQcjgJDMFDwfBQYXJyCF6PAsO9DwdgXMNhg4MAUvBolGRyNgqNR&#10;YCg7FLweBYZqQsGbUWBdJCga7kf52FMnG+dl+sCwJ32cn+ms24OP8zSdTXvwcb6mE2sPPs7b9EZg&#10;Dz7O39gTh4P7UQP3xOVgP4/ATcg0OUpCj5LuTsqxO0n5HnQnSd+D7qQbjeHbiiud2tpL73jqpjl0&#10;zTT6bSHuky8C6ZTOc3onEI3QOt2JIC8pIe7pISUedTaf2tK0/xUyNSdkSIz9J3ZiPG1FYpy124mx&#10;EwCJcQ/MTownT0iMfR1WYnOChMTYn2EnxpMgJDZ7Sw5q3VdhqI2yZpxbo7X/xnhtFxQ4ppn5OHjr&#10;rR3DG7sX7NQ4NUTqEHsQ7NTYcmCocffESt18rA6oU9cUeHGrXftvtMTJlvlsnEPZWeOUyVAPMKA+&#10;BEBi3Nu3cjaWw1mJle5ZmLTaxLmoEzOcOgZxbtAFo45h0rJWizzbX2d5rsOvlrc373Pp3XOI6+tr&#10;OO8x8w+eVwduni7woWHekCP/Hp+81MEObWEG3nv3PRkNO/oplazVFa8PRmr9WF8J1VkDJOquPtPH&#10;h1fqMU+0Bnn5e5JCW6Du3MOpEzZkJp1SPI6TUjHz6sD3ieG/pFrpFk6NQL2Qoeacgo063g2DltIw&#10;aXkbbRp6DU2wn7MDN0axgTsEShal6sBFVgr5Pc1y0KqRbOhbIxnTaCvdiP0jNE1KYbpJ6yq+zsDM&#10;H3itPnEJHYngedASqz7CT5oLGEJIzHjlewch//7ec00PXZ3w1veO0I668+u/7rhMfC//tYR+zw1b&#10;LICtwhuTSz1J39zQN+Vd8V6A78H0Ab4OLwEsVd5eplIUX6Fz9lJLhVe8jEE2zIUVlB5z817BPbyC&#10;TtA4ubzEa+hZhQD4UH6uYs1cW1U72JeHr1xWnr7c+QpaPn8Tbesq37bNnBAwJ1qNLMXlnRJppjs9&#10;0Q+NXZsb6HdFx2l6c3VDLb1HqlMH8cU/AAAA//8DAFBLAwQUAAYACAAAACEAoS4BZeIAAAAMAQAA&#10;DwAAAGRycy9kb3ducmV2LnhtbEyPwU7DMBBE70j8g7VI3KiTUCySxqkAiUqoB0Sp6NVNTBKw15Ht&#10;Junfs5zguNqnmTfleraGjdqH3qGEdJEA01i7psdWwv79+eYeWIgKG2UcaglnHWBdXV6UqmjchG96&#10;3MWWUQiGQknoYhwKzkPdaavCwg0a6ffpvFWRTt/yxquJwq3hWZIIblWP1NCpQT91uv7enayE1+3m&#10;ZTmne3OevvLxsH3cGN9+SHl9NT+sgEU9xz8YfvVJHSpyOroTNoEZCSK7I/UoIRc5jSJCiCwFdiQ0&#10;SZe3wKuS/x9R/QAAAP//AwBQSwECLQAUAAYACAAAACEAtoM4kv4AAADhAQAAEwAAAAAAAAAAAAAA&#10;AAAAAAAAW0NvbnRlbnRfVHlwZXNdLnhtbFBLAQItABQABgAIAAAAIQA4/SH/1gAAAJQBAAALAAAA&#10;AAAAAAAAAAAAAC8BAABfcmVscy8ucmVsc1BLAQItABQABgAIAAAAIQAFoT5OHwcAAIksAAAOAAAA&#10;AAAAAAAAAAAAAC4CAABkcnMvZTJvRG9jLnhtbFBLAQItABQABgAIAAAAIQChLgFl4gAAAAwBAAAP&#10;AAAAAAAAAAAAAAAAAHkJAABkcnMvZG93bnJldi54bWxQSwUGAAAAAAQABADzAAAAiAoAAAAA&#10;" path="m3810,l85725,28575r41910,7620l148590,45720r24765,15240l192405,70485r19050,26670l220980,129540r5715,19050l230505,173355r-1905,22860l217170,232410r-11430,15240l173355,287655,76200,184785r36195,-36195l28575,57150,,51435,3810,xe" fillcolor="red" strokecolor="red" strokeweight=".5pt">
                <v:fill opacity="26214f"/>
                <v:stroke dashstyle="1 1"/>
                <v:path arrowok="t" o:connecttype="custom" o:connectlocs="3810,0;85725,28575;127635,36195;148590,45720;173355,60960;192405,70485;211455,97155;220980,129540;226695,148590;230505,173355;228600,196215;217170,232410;205740,247650;173355,287655;76200,184785;112395,148590;28575,57150;0,51435;3810,0" o:connectangles="0,0,0,0,0,0,0,0,0,0,0,0,0,0,0,0,0,0,0"/>
              </v:shape>
            </w:pict>
          </mc:Fallback>
        </mc:AlternateContent>
      </w:r>
      <w:r w:rsidR="00214976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8B217A" wp14:editId="7E7BBC52">
                <wp:simplePos x="0" y="0"/>
                <wp:positionH relativeFrom="column">
                  <wp:posOffset>12020550</wp:posOffset>
                </wp:positionH>
                <wp:positionV relativeFrom="paragraph">
                  <wp:posOffset>1905000</wp:posOffset>
                </wp:positionV>
                <wp:extent cx="285750" cy="287655"/>
                <wp:effectExtent l="19050" t="19050" r="1905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765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0000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DE751" id="Rectangle 25" o:spid="_x0000_s1026" style="position:absolute;margin-left:946.5pt;margin-top:150pt;width:22.5pt;height:22.6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xjvQIAAPUFAAAOAAAAZHJzL2Uyb0RvYy54bWysVFFv2yAQfp+0/4B4X+1kSZtFdaooVaZJ&#10;VVe1nfpMMMSWMLCDxMl+/Q6w3aTrXqa9AMfdfXf3wd31zaFRZC/A1UYXdHSRUyI0N2WttwX98bz+&#10;NKPEeaZLpowWBT0KR28WHz9ct3YuxqYyqhRAEES7eWsLWnlv51nmeCUa5i6MFRqV0kDDPIqwzUpg&#10;LaI3Khvn+WXWGigtGC6cw9vbpKSLiC+l4P67lE54ogqKufm4Qlw3Yc0W12y+BWarmndpsH/IomG1&#10;xqAD1C3zjOyg/gOqqTkYZ6S/4KbJjJQ1F7EGrGaUv6nmqWJWxFqQHGcHmtz/g+X3+wcgdVnQ8ZQS&#10;zRp8o0dkjemtEgTvkKDWujnaPdkH6CSHx1DtQUITdqyDHCKpx4FUcfCE4+V4Nr2aIvUcVePZ1eU0&#10;Ymavzhac/ypMQ8KhoIDRI5Vsf+c8BkTT3iTEckbV5bpWKgqw3awUkD3D912vV3meJ19lK5ZuJ3gX&#10;3xlxXDKPmGc4SpO2oJ9no87/TNl5nQVJeZ2ZhSRvmauSnTu6IAT+MLDSuAUeE3Px5I9KhBqUfhQS&#10;nyBwFZOPn18MZTHOhfajpKpYKVKA6WldoV2CRxcMAQOyRJYG7A6gt0wgPXbKsrMPriL2zuCcWP1L&#10;Ysl58IiRjfaDc1NrA+9VprCqLnKy70lK1ASWNqY84gcFkzrXWb6ukec75vwDA2xV/Fk4fvx3XKQy&#10;+IimO1FSGfj13n2wxw5CLSUttn5B3c8dA0GJ+qaxt76MJpMwK6IwmV6NUYBTzeZUo3fNyuDvG+Gg&#10;szweg71X/VGCaV5wSi1DVFQxzTF2QbmHXlj5NJJwznGxXEYznA+W+Tv9ZHkAD6yGH/Z8eGFgu17x&#10;2GT3ph8TbP6mZZJt8NRmufNG1rGfXnnt+MbZEj9ONwfD8DqVo9XrtF78BgAA//8DAFBLAwQUAAYA&#10;CAAAACEANh332uAAAAANAQAADwAAAGRycy9kb3ducmV2LnhtbExPQU7DMBC8I/EHa5G4UTsJoDTE&#10;qVAlJDhBCz1wc2MTR9jrELtN4PVsT3Cb2RnNztSr2Tt2NGPsA0rIFgKYwTboHjsJb68PVyWwmBRq&#10;5QIaCd8mwqo5P6tVpcOEG3Pcpo5RCMZKSbApDRXnsbXGq7gIg0HSPsLoVSI6dlyPaqJw73guxC33&#10;qkf6YNVg1ta0n9uDlyBy927Hr/VzhvlTfPzRu5fdlEl5eTHf3wFLZk5/ZjjVp+rQUKd9OKCOzBEv&#10;lwWNSRIKIQicLMuiJLSn0/VNAbyp+f8VzS8AAAD//wMAUEsBAi0AFAAGAAgAAAAhALaDOJL+AAAA&#10;4QEAABMAAAAAAAAAAAAAAAAAAAAAAFtDb250ZW50X1R5cGVzXS54bWxQSwECLQAUAAYACAAAACEA&#10;OP0h/9YAAACUAQAACwAAAAAAAAAAAAAAAAAvAQAAX3JlbHMvLnJlbHNQSwECLQAUAAYACAAAACEA&#10;cPH8Y70CAAD1BQAADgAAAAAAAAAAAAAAAAAuAgAAZHJzL2Uyb0RvYy54bWxQSwECLQAUAAYACAAA&#10;ACEANh332uAAAAANAQAADwAAAAAAAAAAAAAAAAAXBQAAZHJzL2Rvd25yZXYueG1sUEsFBgAAAAAE&#10;AAQA8wAAACQGAAAAAA==&#10;" fillcolor="#ffc000" strokecolor="#ffc000" strokeweight="3pt">
                <v:fill opacity="26214f"/>
                <v:stroke dashstyle="3 1"/>
              </v:rect>
            </w:pict>
          </mc:Fallback>
        </mc:AlternateContent>
      </w:r>
      <w:r w:rsidR="007D7B3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80C8A0" wp14:editId="609D78D1">
                <wp:simplePos x="0" y="0"/>
                <wp:positionH relativeFrom="column">
                  <wp:posOffset>11914496</wp:posOffset>
                </wp:positionH>
                <wp:positionV relativeFrom="paragraph">
                  <wp:posOffset>-464024</wp:posOffset>
                </wp:positionV>
                <wp:extent cx="2211070" cy="171961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719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26229" w14:textId="77777777" w:rsidR="00A200CE" w:rsidRPr="00A200CE" w:rsidRDefault="006F4723" w:rsidP="00A200CE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Three Rivers Safety Rest Area – </w:t>
                            </w:r>
                            <w:r w:rsidR="00257EE9">
                              <w:rPr>
                                <w:b/>
                                <w:sz w:val="28"/>
                                <w:szCs w:val="28"/>
                              </w:rPr>
                              <w:t>East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Bound</w:t>
                            </w:r>
                          </w:p>
                          <w:p w14:paraId="54EC749E" w14:textId="77777777" w:rsidR="00A200CE" w:rsidRDefault="006F4723" w:rsidP="00A200CE">
                            <w:pPr>
                              <w:spacing w:after="0"/>
                            </w:pPr>
                            <w:r>
                              <w:t>I-80, MP 11</w:t>
                            </w:r>
                            <w:r w:rsidR="00257EE9">
                              <w:t>7.1</w:t>
                            </w:r>
                          </w:p>
                          <w:p w14:paraId="0E42B44F" w14:textId="77777777" w:rsidR="00A200CE" w:rsidRDefault="00A200CE" w:rsidP="00A200CE">
                            <w:pPr>
                              <w:spacing w:after="0"/>
                            </w:pPr>
                          </w:p>
                          <w:p w14:paraId="300BE52F" w14:textId="77777777" w:rsidR="00A200CE" w:rsidRDefault="00A200CE" w:rsidP="00EA6707">
                            <w:pPr>
                              <w:spacing w:after="0"/>
                            </w:pPr>
                            <w:r>
                              <w:t>County:</w:t>
                            </w:r>
                            <w:r w:rsidR="00EA6707">
                              <w:t xml:space="preserve"> </w:t>
                            </w:r>
                            <w:r w:rsidR="006F4723">
                              <w:t>Grundy</w:t>
                            </w:r>
                          </w:p>
                          <w:p w14:paraId="5364158A" w14:textId="77777777" w:rsidR="00A200CE" w:rsidRDefault="00A200CE">
                            <w:r>
                              <w:t>Team Section:</w:t>
                            </w:r>
                            <w:r w:rsidR="00EA6707">
                              <w:t xml:space="preserve"> </w:t>
                            </w:r>
                            <w:r w:rsidR="006F4723">
                              <w:t>Morris</w:t>
                            </w:r>
                          </w:p>
                          <w:p w14:paraId="419B2454" w14:textId="77777777" w:rsidR="00EA6707" w:rsidRDefault="00EA6707">
                            <w:r>
                              <w:t xml:space="preserve">Designed By: </w:t>
                            </w:r>
                            <w:r w:rsidR="006F4723">
                              <w:t>Andy Stahr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0C8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938.15pt;margin-top:-36.55pt;width:174.1pt;height:135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/VMQIAAFkEAAAOAAAAZHJzL2Uyb0RvYy54bWysVE2P2jAQvVfqf7B8L0koH0tEWNFdUVVC&#10;uyvBas/GsUkkx+PahoT++o4dYNG2p6oXM56ZzMd7z8zvu0aRo7CuBl3QbJBSIjSHstb7gr5uV1/u&#10;KHGe6ZIp0KKgJ+Ho/eLzp3lrcjGEClQpLMEi2uWtKWjlvcmTxPFKNMwNwAiNQQm2YR6vdp+UlrVY&#10;vVHJME0nSQu2NBa4cA69j32QLmJ9KQX3z1I64YkqKM7m42njuQtnspizfG+ZqWp+HoP9wxQNqzU2&#10;vZZ6ZJ6Rg63/KNXU3IID6QccmgSkrLmIO+A2Wfphm03FjIi7IDjOXGFy/68sfzq+WFKXBZ1RolmD&#10;FG1F58k36MgsoNMal2PSxmCa79CNLF/8Dp1h6U7aJvziOgTjiPPpim0oxtE5HGZZOsUQx1g2zWaT&#10;7C7USd4/N9b57wIaEoyCWiQvYsqOa+f71EtK6KZhVSsVCVSatAWdfB2n8YNrBIsrjT3CEv2wwfLd&#10;rosrjy+L7KA84X4Wen04w1c1zrBmzr8wi4LAuVHk/hkPqQB7wdmipAL762/+kI88YZSSFgVWUPfz&#10;wKygRP3QyOAsG42CIuNlNJ4O8WJvI7vbiD40D4AazvA5GR7NkO/VxZQWmjd8C8vQFUNMc+xdUH8x&#10;H3wve3xLXCyXMQk1aJhf643hoXRANSC87d6YNWcaPDL4BBcpsvwDG31uz8fy4EHWkaqAc4/qGX7U&#10;byT7/NbCA7m9x6z3f4TFbwAAAP//AwBQSwMEFAAGAAgAAAAhALznzizkAAAADQEAAA8AAABkcnMv&#10;ZG93bnJldi54bWxMj01PwkAURfcm/ofJM3EHU4rQUjolpAkxMbIA2bh77Qxt43zUzgDVX+9zpcub&#10;e3LfeflmNJpd1eA7ZwXMphEwZWsnO9sIOL3tJikwH9BK1M4qAV/Kw6a4v8sxk+5mD+p6DA2jEesz&#10;FNCG0Gec+7pVBv3U9cpSd3aDwUBxaLgc8EbjRvM4ipbcYGfpQou9KltVfxwvRsBLudvjoYpN+q3L&#10;59fztv88vS+EeHwYt2tgQY3hD4ZffVKHgpwqd7HSM005TZZzYgVMkvkMGCFxHD8tgFVUrpIEeJHz&#10;/18UPwAAAP//AwBQSwECLQAUAAYACAAAACEAtoM4kv4AAADhAQAAEwAAAAAAAAAAAAAAAAAAAAAA&#10;W0NvbnRlbnRfVHlwZXNdLnhtbFBLAQItABQABgAIAAAAIQA4/SH/1gAAAJQBAAALAAAAAAAAAAAA&#10;AAAAAC8BAABfcmVscy8ucmVsc1BLAQItABQABgAIAAAAIQBEnG/VMQIAAFkEAAAOAAAAAAAAAAAA&#10;AAAAAC4CAABkcnMvZTJvRG9jLnhtbFBLAQItABQABgAIAAAAIQC8584s5AAAAA0BAAAPAAAAAAAA&#10;AAAAAAAAAIsEAABkcnMvZG93bnJldi54bWxQSwUGAAAAAAQABADzAAAAnAUAAAAA&#10;" filled="f" stroked="f" strokeweight=".5pt">
                <v:textbox>
                  <w:txbxContent>
                    <w:p w14:paraId="11326229" w14:textId="77777777" w:rsidR="00A200CE" w:rsidRPr="00A200CE" w:rsidRDefault="006F4723" w:rsidP="00A200CE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Three Rivers Safety Rest Area – </w:t>
                      </w:r>
                      <w:r w:rsidR="00257EE9">
                        <w:rPr>
                          <w:b/>
                          <w:sz w:val="28"/>
                          <w:szCs w:val="28"/>
                        </w:rPr>
                        <w:t>East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Bound</w:t>
                      </w:r>
                    </w:p>
                    <w:p w14:paraId="54EC749E" w14:textId="77777777" w:rsidR="00A200CE" w:rsidRDefault="006F4723" w:rsidP="00A200CE">
                      <w:pPr>
                        <w:spacing w:after="0"/>
                      </w:pPr>
                      <w:r>
                        <w:t>I-80, MP 11</w:t>
                      </w:r>
                      <w:r w:rsidR="00257EE9">
                        <w:t>7.1</w:t>
                      </w:r>
                    </w:p>
                    <w:p w14:paraId="0E42B44F" w14:textId="77777777" w:rsidR="00A200CE" w:rsidRDefault="00A200CE" w:rsidP="00A200CE">
                      <w:pPr>
                        <w:spacing w:after="0"/>
                      </w:pPr>
                    </w:p>
                    <w:p w14:paraId="300BE52F" w14:textId="77777777" w:rsidR="00A200CE" w:rsidRDefault="00A200CE" w:rsidP="00EA6707">
                      <w:pPr>
                        <w:spacing w:after="0"/>
                      </w:pPr>
                      <w:r>
                        <w:t>County:</w:t>
                      </w:r>
                      <w:r w:rsidR="00EA6707">
                        <w:t xml:space="preserve"> </w:t>
                      </w:r>
                      <w:r w:rsidR="006F4723">
                        <w:t>Grundy</w:t>
                      </w:r>
                    </w:p>
                    <w:p w14:paraId="5364158A" w14:textId="77777777" w:rsidR="00A200CE" w:rsidRDefault="00A200CE">
                      <w:r>
                        <w:t>Team Section:</w:t>
                      </w:r>
                      <w:r w:rsidR="00EA6707">
                        <w:t xml:space="preserve"> </w:t>
                      </w:r>
                      <w:r w:rsidR="006F4723">
                        <w:t>Morris</w:t>
                      </w:r>
                    </w:p>
                    <w:p w14:paraId="419B2454" w14:textId="77777777" w:rsidR="00EA6707" w:rsidRDefault="00EA6707">
                      <w:r>
                        <w:t xml:space="preserve">Designed By: </w:t>
                      </w:r>
                      <w:r w:rsidR="006F4723">
                        <w:t>Andy Stahr</w:t>
                      </w:r>
                    </w:p>
                  </w:txbxContent>
                </v:textbox>
              </v:shape>
            </w:pict>
          </mc:Fallback>
        </mc:AlternateContent>
      </w:r>
      <w:r w:rsidR="007D7B3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30C9D6" wp14:editId="2EBBDD67">
                <wp:simplePos x="0" y="0"/>
                <wp:positionH relativeFrom="column">
                  <wp:posOffset>11913870</wp:posOffset>
                </wp:positionH>
                <wp:positionV relativeFrom="paragraph">
                  <wp:posOffset>1281108</wp:posOffset>
                </wp:positionV>
                <wp:extent cx="2211070" cy="4089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0E829" w14:textId="52599368" w:rsidR="00DD0A4C" w:rsidRPr="00DD0A4C" w:rsidRDefault="00AB6E74" w:rsidP="00DD0A4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Planting Plan</w:t>
                            </w:r>
                            <w:r w:rsidR="00CC671D">
                              <w:rPr>
                                <w:b/>
                              </w:rPr>
                              <w:t xml:space="preserve"> (</w:t>
                            </w:r>
                            <w:r w:rsidR="00D14B5F">
                              <w:rPr>
                                <w:b/>
                              </w:rPr>
                              <w:t>REV 1</w:t>
                            </w:r>
                            <w:r w:rsidR="00CC671D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C9D6" id="Text Box 11" o:spid="_x0000_s1032" type="#_x0000_t202" style="position:absolute;margin-left:938.1pt;margin-top:100.85pt;width:174.1pt;height:3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lbMAIAAFoEAAAOAAAAZHJzL2Uyb0RvYy54bWysVFFv2jAQfp+0/2D5fSRhlLaIULFWTJOq&#10;thJUfTaOA5ESn2cbEvbr99kBiro9TXtxznefz3ffd870rmtqtlfWVaRzng1SzpSWVFR6k/PX1eLL&#10;DWfOC12ImrTK+UE5fjf7/Gnamoka0pbqQlmGJNpNWpPzrfdmkiROblUj3ICM0giWZBvhsbWbpLCi&#10;RfamToZpOk5asoWxJJVz8D70QT6L+ctSSf9clk55Vucctfm42riuw5rMpmKyscJsK3ksQ/xDFY2o&#10;NC49p3oQXrCdrf5I1VTSkqPSDyQ1CZVlJVXsAd1k6YdullthVOwF5Dhzpsn9v7Tyaf9iWVVAu4wz&#10;LRpotFKdZ9+oY3CBn9a4CWBLA6Dv4Af25Hdwhra70jbhi4YY4mD6cGY3ZJNwDodZll4jJBEbpTe3&#10;o0h/8n7aWOe/K2pYMHJuoV4kVewfnUclgJ4g4TJNi6quo4K1Zm3Ox1+v0njgHMGJWuNg6KGvNVi+&#10;W3ex5/GpjzUVB7RnqR8QZ+SiQg2PwvkXYTERKBtT7p+xlDXhLjpanG3J/vqbP+AhFKKctZiwnLuf&#10;O2EVZ/UPDQlvsxEYYD5uRlfXQ2zsZWR9GdG75p4wxFAJ1UUz4H19MktLzRsewzzcipDQEnfn3J/M&#10;e9/PPR6TVPN5BGEIjfCPemlkSB1YDQyvujdhzVEGDwGf6DSLYvJBjR7b6zHfeSqrKFXguWf1SD8G&#10;OCp4fGzhhVzuI+r9lzD7DQAA//8DAFBLAwQUAAYACAAAACEAhLpXt+MAAAANAQAADwAAAGRycy9k&#10;b3ducmV2LnhtbEyPwU7DMAyG70i8Q2QkbixtNLqqNJ2mShMSgsPGLtzSJmsrEqc02VZ4esyJ3fzL&#10;n35/Ltezs+xspjB4lJAuEmAGW68H7CQc3rcPObAQFWplPRoJ3ybAurq9KVWh/QV35ryPHaMSDIWS&#10;0Mc4FpyHtjdOhYUfDdLu6CenIsWp43pSFyp3loskybhTA9KFXo2m7k37uT85CS/19k3tGuHyH1s/&#10;vx4349fh41HK+7t58wQsmjn+w/CnT+pQkVPjT6gDs5TzVSaIlSCSdAWMECHEcgmsoSnLUuBVya+/&#10;qH4BAAD//wMAUEsBAi0AFAAGAAgAAAAhALaDOJL+AAAA4QEAABMAAAAAAAAAAAAAAAAAAAAAAFtD&#10;b250ZW50X1R5cGVzXS54bWxQSwECLQAUAAYACAAAACEAOP0h/9YAAACUAQAACwAAAAAAAAAAAAAA&#10;AAAvAQAAX3JlbHMvLnJlbHNQSwECLQAUAAYACAAAACEA3DU5WzACAABaBAAADgAAAAAAAAAAAAAA&#10;AAAuAgAAZHJzL2Uyb0RvYy54bWxQSwECLQAUAAYACAAAACEAhLpXt+MAAAANAQAADwAAAAAAAAAA&#10;AAAAAACKBAAAZHJzL2Rvd25yZXYueG1sUEsFBgAAAAAEAAQA8wAAAJoFAAAAAA==&#10;" filled="f" stroked="f" strokeweight=".5pt">
                <v:textbox>
                  <w:txbxContent>
                    <w:p w14:paraId="1FA0E829" w14:textId="52599368" w:rsidR="00DD0A4C" w:rsidRPr="00DD0A4C" w:rsidRDefault="00AB6E74" w:rsidP="00DD0A4C">
                      <w:pPr>
                        <w:jc w:val="center"/>
                      </w:pPr>
                      <w:r>
                        <w:rPr>
                          <w:b/>
                        </w:rPr>
                        <w:t>Planting Plan</w:t>
                      </w:r>
                      <w:r w:rsidR="00CC671D">
                        <w:rPr>
                          <w:b/>
                        </w:rPr>
                        <w:t xml:space="preserve"> (</w:t>
                      </w:r>
                      <w:r w:rsidR="00D14B5F">
                        <w:rPr>
                          <w:b/>
                        </w:rPr>
                        <w:t>REV 1</w:t>
                      </w:r>
                      <w:r w:rsidR="00CC671D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7B38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82976E8" wp14:editId="69C38EDA">
                <wp:simplePos x="0" y="0"/>
                <wp:positionH relativeFrom="column">
                  <wp:posOffset>11900848</wp:posOffset>
                </wp:positionH>
                <wp:positionV relativeFrom="paragraph">
                  <wp:posOffset>1596788</wp:posOffset>
                </wp:positionV>
                <wp:extent cx="2211070" cy="57165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5716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BA7F9" w14:textId="77777777" w:rsidR="00D64526" w:rsidRDefault="00D64526" w:rsidP="00D64526">
                            <w:pPr>
                              <w:spacing w:after="0"/>
                              <w:ind w:firstLine="720"/>
                            </w:pPr>
                          </w:p>
                          <w:p w14:paraId="2C4C67D4" w14:textId="77777777" w:rsidR="00E231FF" w:rsidRDefault="00E231FF" w:rsidP="00D64526">
                            <w:pPr>
                              <w:spacing w:after="0"/>
                              <w:ind w:firstLine="720"/>
                            </w:pPr>
                            <w:r>
                              <w:t>Basic Prairie Seed Mix for</w:t>
                            </w:r>
                          </w:p>
                          <w:p w14:paraId="2B7F6A34" w14:textId="75612EC6" w:rsidR="00375CCE" w:rsidRDefault="00E231FF" w:rsidP="00D64526">
                            <w:pPr>
                              <w:spacing w:after="0"/>
                              <w:ind w:firstLine="720"/>
                            </w:pPr>
                            <w:r>
                              <w:t xml:space="preserve"> Dry-Mesic Soils</w:t>
                            </w:r>
                          </w:p>
                          <w:p w14:paraId="0EECDF02" w14:textId="54AD12BA" w:rsidR="00D64526" w:rsidRDefault="00775062" w:rsidP="00D64526">
                            <w:pPr>
                              <w:spacing w:after="0"/>
                              <w:ind w:firstLine="720"/>
                            </w:pPr>
                            <w:r>
                              <w:t>1.50</w:t>
                            </w:r>
                            <w:r w:rsidR="00D64526">
                              <w:t xml:space="preserve"> Acres</w:t>
                            </w:r>
                          </w:p>
                          <w:p w14:paraId="30340A9F" w14:textId="77777777" w:rsidR="00D64526" w:rsidRDefault="00D64526" w:rsidP="00D64526">
                            <w:pPr>
                              <w:spacing w:after="0"/>
                              <w:ind w:firstLine="720"/>
                            </w:pPr>
                          </w:p>
                          <w:p w14:paraId="27F2275B" w14:textId="7C8A6848" w:rsidR="00375CCE" w:rsidRDefault="00E231FF" w:rsidP="00D64526">
                            <w:pPr>
                              <w:spacing w:after="0"/>
                              <w:ind w:left="720"/>
                            </w:pPr>
                            <w:r>
                              <w:t>Basic Wet Prairie Seed Mix for Mesic-Wet Soils</w:t>
                            </w:r>
                          </w:p>
                          <w:p w14:paraId="220F67E1" w14:textId="42C48FD7" w:rsidR="00D64526" w:rsidRDefault="00775062" w:rsidP="00D64526">
                            <w:pPr>
                              <w:spacing w:after="0"/>
                              <w:ind w:left="720"/>
                            </w:pPr>
                            <w:r>
                              <w:t>1.0</w:t>
                            </w:r>
                            <w:r w:rsidR="00D64526">
                              <w:t xml:space="preserve"> Acres</w:t>
                            </w:r>
                          </w:p>
                          <w:p w14:paraId="4410EFB1" w14:textId="77777777" w:rsidR="00D64526" w:rsidRDefault="00D64526" w:rsidP="00D64526">
                            <w:pPr>
                              <w:spacing w:after="0"/>
                              <w:ind w:left="720"/>
                            </w:pPr>
                          </w:p>
                          <w:p w14:paraId="4BD6DF0C" w14:textId="77777777" w:rsidR="00E231FF" w:rsidRDefault="00E231FF" w:rsidP="00D64526">
                            <w:pPr>
                              <w:spacing w:after="0"/>
                              <w:ind w:left="720"/>
                            </w:pPr>
                          </w:p>
                          <w:p w14:paraId="2067A762" w14:textId="6C2173C0" w:rsidR="004573F9" w:rsidRDefault="00E231FF" w:rsidP="00D64526">
                            <w:pPr>
                              <w:spacing w:after="0"/>
                              <w:ind w:left="720"/>
                            </w:pPr>
                            <w:r>
                              <w:t xml:space="preserve">Basic Savanna/Open Woodland Seed Mix for </w:t>
                            </w:r>
                            <w:r w:rsidR="009E33DA">
                              <w:t>Dry-Mesic</w:t>
                            </w:r>
                            <w:r>
                              <w:t xml:space="preserve"> Soils</w:t>
                            </w:r>
                          </w:p>
                          <w:p w14:paraId="10C0FBE3" w14:textId="391D47EC" w:rsidR="00D64526" w:rsidRDefault="00775062" w:rsidP="00D64526">
                            <w:pPr>
                              <w:spacing w:after="0"/>
                              <w:ind w:left="720"/>
                            </w:pPr>
                            <w:r>
                              <w:t>0.5</w:t>
                            </w:r>
                            <w:r w:rsidR="00D64526">
                              <w:t xml:space="preserve"> Acres</w:t>
                            </w:r>
                          </w:p>
                          <w:p w14:paraId="5CB2453F" w14:textId="3E17629F" w:rsidR="004573F9" w:rsidRDefault="004573F9" w:rsidP="00D64526">
                            <w:pPr>
                              <w:spacing w:after="0"/>
                              <w:ind w:left="720"/>
                            </w:pPr>
                          </w:p>
                          <w:p w14:paraId="6BB83EE6" w14:textId="312FD257" w:rsidR="004573F9" w:rsidRDefault="00A40F2B" w:rsidP="00D64526">
                            <w:pPr>
                              <w:spacing w:after="0"/>
                              <w:ind w:left="720"/>
                            </w:pPr>
                            <w:r>
                              <w:t>Native Landscape</w:t>
                            </w:r>
                            <w:r w:rsidR="004573F9">
                              <w:t xml:space="preserve"> </w:t>
                            </w:r>
                            <w:r w:rsidR="00E231FF">
                              <w:t>B</w:t>
                            </w:r>
                            <w:r w:rsidR="004573F9">
                              <w:t>ed</w:t>
                            </w:r>
                            <w:r w:rsidR="00E231FF">
                              <w:t>s</w:t>
                            </w:r>
                          </w:p>
                          <w:p w14:paraId="6766DE36" w14:textId="5E187227" w:rsidR="004573F9" w:rsidRDefault="00DF46E7" w:rsidP="00D64526">
                            <w:pPr>
                              <w:spacing w:after="0"/>
                              <w:ind w:left="720"/>
                            </w:pPr>
                            <w:r>
                              <w:t>7,745</w:t>
                            </w:r>
                            <w:r w:rsidR="004573F9">
                              <w:t xml:space="preserve"> sf bed/</w:t>
                            </w:r>
                            <w:r w:rsidR="00775062">
                              <w:t>1,</w:t>
                            </w:r>
                            <w:r w:rsidR="00A40F2B">
                              <w:t>440</w:t>
                            </w:r>
                            <w:r w:rsidR="004573F9">
                              <w:t xml:space="preserve"> </w:t>
                            </w:r>
                            <w:proofErr w:type="spellStart"/>
                            <w:r w:rsidR="004573F9">
                              <w:t>lf</w:t>
                            </w:r>
                            <w:proofErr w:type="spellEnd"/>
                            <w:r w:rsidR="004573F9">
                              <w:t xml:space="preserve"> edging</w:t>
                            </w:r>
                          </w:p>
                          <w:p w14:paraId="14D7581B" w14:textId="245BAE72" w:rsidR="004573F9" w:rsidRDefault="004573F9" w:rsidP="00D64526">
                            <w:pPr>
                              <w:spacing w:after="0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76E8" id="Text Box 14" o:spid="_x0000_s1033" type="#_x0000_t202" style="position:absolute;margin-left:937.05pt;margin-top:125.75pt;width:174.1pt;height:45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TNMQIAAFsEAAAOAAAAZHJzL2Uyb0RvYy54bWysVE2P2jAQvVfqf7B8L0lYPtqIsKK7oqqE&#10;dleCas/GsUkkx+PahoT++o4dwqJtT1UvZjwzmY/3nlncd40iJ2FdDbqg2SilRGgOZa0PBf2xW3/6&#10;TInzTJdMgRYFPQtH75cfPyxak4sxVKBKYQkW0S5vTUEr702eJI5XomFuBEZoDEqwDfN4tYektKzF&#10;6o1Kxmk6S1qwpbHAhXPofeyDdBnrSym4f5bSCU9UQXE2H08bz304k+WC5QfLTFXzyxjsH6ZoWK2x&#10;6bXUI/OMHG39R6mm5hYcSD/i0CQgZc1F3AG3ydJ322wrZkTcBcFx5gqT+39l+dPpxZK6RO4mlGjW&#10;IEc70XnyFTqCLsSnNS7HtK3BRN+hH3MHv0NnWLuTtgm/uBDBOCJ9vqIbqnF0jsdZls4xxDE2nWez&#10;6fwu1EnePjfW+W8CGhKMglqkL6LKThvn+9QhJXTTsK6VihQqTdqCzu6mafzgGsHiSmOPsEQ/bLB8&#10;t+/i0vNhkT2UZ9zPQq8QZ/i6xhk2zPkXZlESODfK3D/jIRVgL7hYlFRgf/3NH/KRKYxS0qLECup+&#10;HpkVlKjvGjn8kk0mQZPxMpnOx3ixt5H9bUQfmwdAFWf4oAyPZsj3ajClheYVX8MqdMUQ0xx7F9QP&#10;5oPvhY+viYvVKiahCg3zG701PJQOqAaEd90rs+ZCg0cGn2AQI8vfsdHn9nysjh5kHakKOPeoXuBH&#10;BUeyL68tPJHbe8x6+09Y/gYAAP//AwBQSwMEFAAGAAgAAAAhAK8Lr0vjAAAADgEAAA8AAABkcnMv&#10;ZG93bnJldi54bWxMj81OwzAQhO9IvIO1SNyo40BoFOJUVaQKCcGhpRdum9hNIvwTYrcNPD3Lqext&#10;NJ9mZ8rVbA076SkM3kkQiwSYdq1Xg+sk7N83dzmwENEpNN5pCd86wKq6viqxUP7stvq0ix2jEBcK&#10;lNDHOBach7bXFsPCj9qRd/CTxUhy6ria8Ezh1vA0SR65xcHRhx5HXfe6/dwdrYSXevOG2ya1+Y+p&#10;n18P6/Fr/5FJeXszr5+ART3HCwx/9ak6VNSp8UenAjOk8+WDIFZCmokMGCEp3T2whkyRiSXwquT/&#10;Z1S/AAAA//8DAFBLAQItABQABgAIAAAAIQC2gziS/gAAAOEBAAATAAAAAAAAAAAAAAAAAAAAAABb&#10;Q29udGVudF9UeXBlc10ueG1sUEsBAi0AFAAGAAgAAAAhADj9If/WAAAAlAEAAAsAAAAAAAAAAAAA&#10;AAAALwEAAF9yZWxzLy5yZWxzUEsBAi0AFAAGAAgAAAAhABvtdM0xAgAAWwQAAA4AAAAAAAAAAAAA&#10;AAAALgIAAGRycy9lMm9Eb2MueG1sUEsBAi0AFAAGAAgAAAAhAK8Lr0vjAAAADgEAAA8AAAAAAAAA&#10;AAAAAAAAiwQAAGRycy9kb3ducmV2LnhtbFBLBQYAAAAABAAEAPMAAACbBQAAAAA=&#10;" filled="f" stroked="f" strokeweight=".5pt">
                <v:textbox>
                  <w:txbxContent>
                    <w:p w14:paraId="762BA7F9" w14:textId="77777777" w:rsidR="00D64526" w:rsidRDefault="00D64526" w:rsidP="00D64526">
                      <w:pPr>
                        <w:spacing w:after="0"/>
                        <w:ind w:firstLine="720"/>
                      </w:pPr>
                    </w:p>
                    <w:p w14:paraId="2C4C67D4" w14:textId="77777777" w:rsidR="00E231FF" w:rsidRDefault="00E231FF" w:rsidP="00D64526">
                      <w:pPr>
                        <w:spacing w:after="0"/>
                        <w:ind w:firstLine="720"/>
                      </w:pPr>
                      <w:r>
                        <w:t>Basic Prairie Seed Mix for</w:t>
                      </w:r>
                    </w:p>
                    <w:p w14:paraId="2B7F6A34" w14:textId="75612EC6" w:rsidR="00375CCE" w:rsidRDefault="00E231FF" w:rsidP="00D64526">
                      <w:pPr>
                        <w:spacing w:after="0"/>
                        <w:ind w:firstLine="720"/>
                      </w:pPr>
                      <w:r>
                        <w:t xml:space="preserve"> Dry-Mesic Soils</w:t>
                      </w:r>
                    </w:p>
                    <w:p w14:paraId="0EECDF02" w14:textId="54AD12BA" w:rsidR="00D64526" w:rsidRDefault="00775062" w:rsidP="00D64526">
                      <w:pPr>
                        <w:spacing w:after="0"/>
                        <w:ind w:firstLine="720"/>
                      </w:pPr>
                      <w:r>
                        <w:t>1.50</w:t>
                      </w:r>
                      <w:r w:rsidR="00D64526">
                        <w:t xml:space="preserve"> Acres</w:t>
                      </w:r>
                    </w:p>
                    <w:p w14:paraId="30340A9F" w14:textId="77777777" w:rsidR="00D64526" w:rsidRDefault="00D64526" w:rsidP="00D64526">
                      <w:pPr>
                        <w:spacing w:after="0"/>
                        <w:ind w:firstLine="720"/>
                      </w:pPr>
                    </w:p>
                    <w:p w14:paraId="27F2275B" w14:textId="7C8A6848" w:rsidR="00375CCE" w:rsidRDefault="00E231FF" w:rsidP="00D64526">
                      <w:pPr>
                        <w:spacing w:after="0"/>
                        <w:ind w:left="720"/>
                      </w:pPr>
                      <w:r>
                        <w:t>Basic Wet Prairie Seed Mix for Mesic-Wet Soils</w:t>
                      </w:r>
                    </w:p>
                    <w:p w14:paraId="220F67E1" w14:textId="42C48FD7" w:rsidR="00D64526" w:rsidRDefault="00775062" w:rsidP="00D64526">
                      <w:pPr>
                        <w:spacing w:after="0"/>
                        <w:ind w:left="720"/>
                      </w:pPr>
                      <w:r>
                        <w:t>1.0</w:t>
                      </w:r>
                      <w:r w:rsidR="00D64526">
                        <w:t xml:space="preserve"> Acres</w:t>
                      </w:r>
                    </w:p>
                    <w:p w14:paraId="4410EFB1" w14:textId="77777777" w:rsidR="00D64526" w:rsidRDefault="00D64526" w:rsidP="00D64526">
                      <w:pPr>
                        <w:spacing w:after="0"/>
                        <w:ind w:left="720"/>
                      </w:pPr>
                    </w:p>
                    <w:p w14:paraId="4BD6DF0C" w14:textId="77777777" w:rsidR="00E231FF" w:rsidRDefault="00E231FF" w:rsidP="00D64526">
                      <w:pPr>
                        <w:spacing w:after="0"/>
                        <w:ind w:left="720"/>
                      </w:pPr>
                    </w:p>
                    <w:p w14:paraId="2067A762" w14:textId="6C2173C0" w:rsidR="004573F9" w:rsidRDefault="00E231FF" w:rsidP="00D64526">
                      <w:pPr>
                        <w:spacing w:after="0"/>
                        <w:ind w:left="720"/>
                      </w:pPr>
                      <w:r>
                        <w:t xml:space="preserve">Basic Savanna/Open Woodland Seed Mix for </w:t>
                      </w:r>
                      <w:r w:rsidR="009E33DA">
                        <w:t>Dry-Mesic</w:t>
                      </w:r>
                      <w:r>
                        <w:t xml:space="preserve"> Soils</w:t>
                      </w:r>
                    </w:p>
                    <w:p w14:paraId="10C0FBE3" w14:textId="391D47EC" w:rsidR="00D64526" w:rsidRDefault="00775062" w:rsidP="00D64526">
                      <w:pPr>
                        <w:spacing w:after="0"/>
                        <w:ind w:left="720"/>
                      </w:pPr>
                      <w:r>
                        <w:t>0.5</w:t>
                      </w:r>
                      <w:r w:rsidR="00D64526">
                        <w:t xml:space="preserve"> Acres</w:t>
                      </w:r>
                    </w:p>
                    <w:p w14:paraId="5CB2453F" w14:textId="3E17629F" w:rsidR="004573F9" w:rsidRDefault="004573F9" w:rsidP="00D64526">
                      <w:pPr>
                        <w:spacing w:after="0"/>
                        <w:ind w:left="720"/>
                      </w:pPr>
                    </w:p>
                    <w:p w14:paraId="6BB83EE6" w14:textId="312FD257" w:rsidR="004573F9" w:rsidRDefault="00A40F2B" w:rsidP="00D64526">
                      <w:pPr>
                        <w:spacing w:after="0"/>
                        <w:ind w:left="720"/>
                      </w:pPr>
                      <w:r>
                        <w:t>Native Landscape</w:t>
                      </w:r>
                      <w:r w:rsidR="004573F9">
                        <w:t xml:space="preserve"> </w:t>
                      </w:r>
                      <w:r w:rsidR="00E231FF">
                        <w:t>B</w:t>
                      </w:r>
                      <w:r w:rsidR="004573F9">
                        <w:t>ed</w:t>
                      </w:r>
                      <w:r w:rsidR="00E231FF">
                        <w:t>s</w:t>
                      </w:r>
                    </w:p>
                    <w:p w14:paraId="6766DE36" w14:textId="5E187227" w:rsidR="004573F9" w:rsidRDefault="00DF46E7" w:rsidP="00D64526">
                      <w:pPr>
                        <w:spacing w:after="0"/>
                        <w:ind w:left="720"/>
                      </w:pPr>
                      <w:r>
                        <w:t>7,745</w:t>
                      </w:r>
                      <w:r w:rsidR="004573F9">
                        <w:t xml:space="preserve"> sf bed/</w:t>
                      </w:r>
                      <w:r w:rsidR="00775062">
                        <w:t>1,</w:t>
                      </w:r>
                      <w:r w:rsidR="00A40F2B">
                        <w:t>440</w:t>
                      </w:r>
                      <w:r w:rsidR="004573F9">
                        <w:t xml:space="preserve"> </w:t>
                      </w:r>
                      <w:proofErr w:type="spellStart"/>
                      <w:r w:rsidR="004573F9">
                        <w:t>lf</w:t>
                      </w:r>
                      <w:proofErr w:type="spellEnd"/>
                      <w:r w:rsidR="004573F9">
                        <w:t xml:space="preserve"> edging</w:t>
                      </w:r>
                    </w:p>
                    <w:p w14:paraId="14D7581B" w14:textId="245BAE72" w:rsidR="004573F9" w:rsidRDefault="004573F9" w:rsidP="00D64526">
                      <w:pPr>
                        <w:spacing w:after="0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7D7B3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4C22AE" wp14:editId="19DB2CC1">
                <wp:simplePos x="0" y="0"/>
                <wp:positionH relativeFrom="column">
                  <wp:posOffset>11981815</wp:posOffset>
                </wp:positionH>
                <wp:positionV relativeFrom="paragraph">
                  <wp:posOffset>1589083</wp:posOffset>
                </wp:positionV>
                <wp:extent cx="207772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7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4E550" id="Straight Connector 7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3.45pt,125.1pt" to="1107.0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2A1wEAAA0EAAAOAAAAZHJzL2Uyb0RvYy54bWysU02P0zAQvSPxHyzfadIKKIqa7qGr5YKg&#10;Ytkf4HXGjSV/aWya9N8zdtJ0BQgJxMWJZ+Y9z3se7+5Ga9gZMGrvWr5e1ZyBk77T7tTyp28Pbz5w&#10;FpNwnTDeQcsvEPnd/vWr3RAa2Pjemw6QEYmLzRBa3qcUmqqKsgcr4soHcJRUHq1ItMVT1aEYiN2a&#10;alPX76vBYxfQS4iRovdTku8Lv1Ig0xelIiRmWk69pbJiWZ/zWu13ojmhCL2WcxviH7qwQjs6dKG6&#10;F0mw76h/obJaoo9epZX0tvJKaQlFA6lZ1z+peexFgKKFzIlhsSn+P1r5+XxEpruWbzlzwtIVPSYU&#10;+tQndvDOkYEe2Tb7NITYUPnBHXHexXDELHpUaPOX5LCxeHtZvIUxMUnBTb3dbjd0BfKaq27AgDF9&#10;BG9Z/mm50S7LFo04f4qJDqPSa0kOG8cGYnz3tq5LWfRGdw/amJwsowMHg+ws6NLTuM7NE8OLKtoZ&#10;R8EsaRJR/tLFwMT/FRSZQm2vpwPyON44hZTg0pXXOKrOMEUdLMC5sz8B5/oMhTKqfwNeEOVk79IC&#10;ttp5/F3bNyvUVH91YNKdLXj23aVcb7GGZq44N7+PPNQv9wV+e8X7HwAAAP//AwBQSwMEFAAGAAgA&#10;AAAhAONDSjDeAAAADQEAAA8AAABkcnMvZG93bnJldi54bWxMj8FOwzAMhu9IvENkJG4sacSmUppO&#10;CIkjhw0O7JY1XltonK7Jto6nx0hI7Pjbn35/LpeT78URx9gFMpDNFAikOriOGgPvby93OYiYLDnb&#10;B0IDZ4ywrK6vSlu4cKIVHtepEVxCsbAG2pSGQspYt+htnIUBiXe7MHqbOI6NdKM9cbnvpVZqIb3t&#10;iC+0dsDnFuuv9cEb2H3uz53HPalNjHP/sXLfcvNqzO3N9PQIIuGU/mH41Wd1qNhpGw7koug55/ni&#10;gVkDeq40CEa0zu4zENu/kaxKeflF9QMAAP//AwBQSwECLQAUAAYACAAAACEAtoM4kv4AAADhAQAA&#10;EwAAAAAAAAAAAAAAAAAAAAAAW0NvbnRlbnRfVHlwZXNdLnhtbFBLAQItABQABgAIAAAAIQA4/SH/&#10;1gAAAJQBAAALAAAAAAAAAAAAAAAAAC8BAABfcmVscy8ucmVsc1BLAQItABQABgAIAAAAIQA0eM2A&#10;1wEAAA0EAAAOAAAAAAAAAAAAAAAAAC4CAABkcnMvZTJvRG9jLnhtbFBLAQItABQABgAIAAAAIQDj&#10;Q0ow3gAAAA0BAAAPAAAAAAAAAAAAAAAAADEEAABkcnMvZG93bnJldi54bWxQSwUGAAAAAAQABADz&#10;AAAAPAUAAAAA&#10;" strokecolor="black [3213]" strokeweight="2pt"/>
            </w:pict>
          </mc:Fallback>
        </mc:AlternateContent>
      </w:r>
      <w:r w:rsidR="007D7B3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509CCB" wp14:editId="179BBF76">
                <wp:simplePos x="0" y="0"/>
                <wp:positionH relativeFrom="column">
                  <wp:posOffset>11981815</wp:posOffset>
                </wp:positionH>
                <wp:positionV relativeFrom="paragraph">
                  <wp:posOffset>1249993</wp:posOffset>
                </wp:positionV>
                <wp:extent cx="207772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7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C2251" id="Straight Connector 10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3.45pt,98.4pt" to="1107.0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tu1wEAAA8EAAAOAAAAZHJzL2Uyb0RvYy54bWysU8GO0zAQvSPxD5bvNGkFFEVN99DVckFQ&#10;sewHeB27sWR7rLFp0r9n7KTpChASiIsTe+a9mfc83t2NzrKzwmjAt3y9qjlTXkJn/KnlT98e3nzg&#10;LCbhO2HBq5ZfVOR3+9evdkNo1AZ6sJ1CRiQ+NkNoeZ9SaKoqyl45EVcQlKegBnQi0RZPVYdiIHZn&#10;q01dv68GwC4gSBUjnd5PQb4v/Formb5oHVVituXUWyorlvU5r9V+J5oTitAbObch/qELJ4ynogvV&#10;vUiCfUfzC5UzEiGCTisJrgKtjVRFA6lZ1z+peexFUEULmRPDYlP8f7Ty8/mIzHR0d2SPF47u6DGh&#10;MKc+sQN4Tw4CMgqSU0OIDQEO/ojzLoYjZtmjRpe/JIiNxd3L4q4aE5N0uKm32+2GqshrrLoBA8b0&#10;UYFj+afl1vgsXDTi/CkmKkap15R8bD0biPHd27ouaRGs6R6MtTlYhkcdLLKzoGtP4zo3Twwvsmhn&#10;PR1mSZOI8pcuVk38X5UmW6jt9VQgD+SNU0ipfLryWk/ZGaapgwU4d/Yn4JyfoaoM69+AF0SpDD4t&#10;YGc84O/avlmhp/yrA5PubMEzdJdyvcUamrri3PxC8li/3Bf47R3vfwAAAP//AwBQSwMEFAAGAAgA&#10;AAAhAOko8oXfAAAADQEAAA8AAABkcnMvZG93bnJldi54bWxMj0FvwjAMhe+T9h8iI+020lZbVbqm&#10;aJq04w7ADnALjWk7Gqc0Acp+/Yw0CW5+9tPz94r5aDtxwsG3jhTE0wgEUuVMS7WC79XncwbCB01G&#10;d45QwQU9zMvHh0Lnxp1pgadlqAWHkM+1giaEPpfSVw1a7aeuR+Lbzg1WB5ZDLc2gzxxuO5lEUSqt&#10;bok/NLrHjwar/fJoFex+DpfW4oGijfevdr0wv3LzpdTTZHx/AxFwDDczXPEZHUpm2rojGS861lmW&#10;ztjL0yzlEmxJkvglBrH9X8mykPctyj8AAAD//wMAUEsBAi0AFAAGAAgAAAAhALaDOJL+AAAA4QEA&#10;ABMAAAAAAAAAAAAAAAAAAAAAAFtDb250ZW50X1R5cGVzXS54bWxQSwECLQAUAAYACAAAACEAOP0h&#10;/9YAAACUAQAACwAAAAAAAAAAAAAAAAAvAQAAX3JlbHMvLnJlbHNQSwECLQAUAAYACAAAACEAb1+L&#10;btcBAAAPBAAADgAAAAAAAAAAAAAAAAAuAgAAZHJzL2Uyb0RvYy54bWxQSwECLQAUAAYACAAAACEA&#10;6Sjyhd8AAAANAQAADwAAAAAAAAAAAAAAAAAxBAAAZHJzL2Rvd25yZXYueG1sUEsFBgAAAAAEAAQA&#10;8wAAAD0FAAAAAA==&#10;" strokecolor="black [3213]" strokeweight="2pt"/>
            </w:pict>
          </mc:Fallback>
        </mc:AlternateContent>
      </w:r>
      <w:r w:rsidR="00DD0A4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0CCFAF" wp14:editId="7F8840CA">
                <wp:simplePos x="0" y="0"/>
                <wp:positionH relativeFrom="column">
                  <wp:posOffset>11900535</wp:posOffset>
                </wp:positionH>
                <wp:positionV relativeFrom="paragraph">
                  <wp:posOffset>7325673</wp:posOffset>
                </wp:positionV>
                <wp:extent cx="2211070" cy="300251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15C0F" w14:textId="0BE2BC53" w:rsidR="00DD0A4C" w:rsidRPr="00DD0A4C" w:rsidRDefault="00294498" w:rsidP="00DD0A4C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="00D14B5F">
                              <w:t>3</w:t>
                            </w:r>
                            <w:r w:rsidR="006F4723">
                              <w:t>/</w:t>
                            </w:r>
                            <w:r w:rsidR="007C3239">
                              <w:t>30</w:t>
                            </w:r>
                            <w:r w:rsidR="006F4723">
                              <w:t>/202</w:t>
                            </w:r>
                            <w:r w:rsidR="008A146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CFAF" id="Text Box 13" o:spid="_x0000_s1034" type="#_x0000_t202" style="position:absolute;margin-left:937.05pt;margin-top:576.8pt;width:174.1pt;height:2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z0MAIAAFo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+RM&#10;ixocrVXr2VdqGVTApzFuAreVgaNvoYfvWe+gDG23ha3DFw0x2IH08YJuiCahHAz6/fQWJgnbME0H&#10;4xgmeX9trPPfFNUsCBm3YC+CKg5L51EJXM8uIZmmRVlVkcFKsybjN8NxGh9cLHhRaTwMPXS1Bsm3&#10;mzb2fHfuY0P5Ee1Z6gbEGbkoUcNSOP8qLCYCZWPK/QuOoiLkopPE2Y7sr7/pgz+IgpWzBhOWcfdz&#10;L6zirPquQeF9fzQKIxkvo/HtABd7bdlcW/S+fiQMcR/7ZGQUg7+vzmJhqX7DMsxDVpiElsidcX8W&#10;H30391gmqebz6IQhNMIv9crIEDqgGhBet2/CmhMNHgQ+03kWxeQDG51vx8d876koI1UB5w7VE/wY&#10;4MjgadnChlzfo9f7L2H2GwAA//8DAFBLAwQUAAYACAAAACEAw5DAZuMAAAAPAQAADwAAAGRycy9k&#10;b3ducmV2LnhtbExPQU7DMBC8I/EHa5G4UScpLSHEqapIFRKih5ZeuDnxNomI1yF228DrWU6wp53Z&#10;0cxsvppsL844+s6RgngWgUCqnemoUXB429ylIHzQZHTvCBV8oYdVcX2V68y4C+3wvA+NYBPymVbQ&#10;hjBkUvq6Rav9zA1IfDu60erAcGykGfWFzW0vkyhaSqs74oRWD1i2WH/sT1bBS7nZ6l2V2PS7L59f&#10;j+vh8/C+UOr2Zlo/gQg4hT8x/Nbn6lBwp8qdyHjRM04f7mPW8hYv5ksQrEl45iAq5jj8EWSRy/9/&#10;FD8AAAD//wMAUEsBAi0AFAAGAAgAAAAhALaDOJL+AAAA4QEAABMAAAAAAAAAAAAAAAAAAAAAAFtD&#10;b250ZW50X1R5cGVzXS54bWxQSwECLQAUAAYACAAAACEAOP0h/9YAAACUAQAACwAAAAAAAAAAAAAA&#10;AAAvAQAAX3JlbHMvLnJlbHNQSwECLQAUAAYACAAAACEAgUD89DACAABaBAAADgAAAAAAAAAAAAAA&#10;AAAuAgAAZHJzL2Uyb0RvYy54bWxQSwECLQAUAAYACAAAACEAw5DAZuMAAAAPAQAADwAAAAAAAAAA&#10;AAAAAACKBAAAZHJzL2Rvd25yZXYueG1sUEsFBgAAAAAEAAQA8wAAAJoFAAAAAA==&#10;" filled="f" stroked="f" strokeweight=".5pt">
                <v:textbox>
                  <w:txbxContent>
                    <w:p w14:paraId="50415C0F" w14:textId="0BE2BC53" w:rsidR="00DD0A4C" w:rsidRPr="00DD0A4C" w:rsidRDefault="00294498" w:rsidP="00DD0A4C">
                      <w:pPr>
                        <w:jc w:val="center"/>
                      </w:pPr>
                      <w:r>
                        <w:t>0</w:t>
                      </w:r>
                      <w:r w:rsidR="00D14B5F">
                        <w:t>3</w:t>
                      </w:r>
                      <w:r w:rsidR="006F4723">
                        <w:t>/</w:t>
                      </w:r>
                      <w:r w:rsidR="007C3239">
                        <w:t>30</w:t>
                      </w:r>
                      <w:r w:rsidR="006F4723">
                        <w:t>/202</w:t>
                      </w:r>
                      <w:r w:rsidR="008A146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00C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2A8BE1" wp14:editId="60451260">
                <wp:simplePos x="0" y="0"/>
                <wp:positionH relativeFrom="column">
                  <wp:posOffset>11981815</wp:posOffset>
                </wp:positionH>
                <wp:positionV relativeFrom="paragraph">
                  <wp:posOffset>7588088</wp:posOffset>
                </wp:positionV>
                <wp:extent cx="207772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7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0BB46" id="Straight Connector 6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3.45pt,597.5pt" to="1107.05pt,5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zy2AEAAA0EAAAOAAAAZHJzL2Uyb0RvYy54bWysU8GO2yAQvVfqPyDujZ1om1RWnD1ktb1U&#10;bdRtP4DFECMBgwYaO3/fASfOqq0qtdoLNjPzHvMew/Z+dJadFEYDvuXLRc2Z8hI6448t//7t8d0H&#10;zmISvhMWvGr5WUV+v3v7ZjuERq2gB9spZETiYzOElvcphaaqouyVE3EBQXlKakAnEm3xWHUoBmJ3&#10;tlrV9boaALuAIFWMFH2YknxX+LVWMn3ROqrEbMupt1RWLOtzXqvdVjRHFKE38tKG+I8unDCeDp2p&#10;HkQS7Aea36ickQgRdFpIcBVobaQqGkjNsv5FzVMvgipayJwYZpvi69HKz6cDMtO1fM2ZF46u6Cmh&#10;MMc+sT14TwYCsnX2aQixofK9P+BlF8MBs+hRo8tfksPG4u159laNiUkKrurNZrOiK5DXXHUDBozp&#10;owLH8k/LrfFZtmjE6VNMdBiVXkty2Ho2EOP7u7ouZRGs6R6NtTlZRkftLbKToEtP4zI3Twwvqmhn&#10;PQWzpElE+Utnqyb+r0qTKdT2cjogj+ONU0ipfLryWk/VGaapgxl46exvwEt9hqoyqv8CnhHlZPBp&#10;BjvjAf/U9s0KPdVfHZh0ZwueoTuX6y3W0MwV5y7vIw/1y32B317x7icAAAD//wMAUEsDBBQABgAI&#10;AAAAIQB4n/mN3wAAAA8BAAAPAAAAZHJzL2Rvd25yZXYueG1sTI8xT8NADIV3JP7DyUhs9JKIVmnI&#10;pUJIjAwtDHS75twkkPOl8bVN+fWYAcHmZz89f69cTb5XJxy5C2QgnSWgkOrgOmoMvL0+3+WgOFpy&#10;tg+EBi7IsKqur0pbuHCmNZ42sVESQlxYA22MQ6E11y16y7MwIMltH0Zvo8ix0W60Zwn3vc6SZKG9&#10;7Ug+tHbApxbrz83RG9h/HC6dxwMlW+a5f1+7L719Meb2Znp8ABVxin9m+MEXdKiEaReO5Fj1ovN8&#10;sRSvTOlyLrXEk2XpfQpq97vTVan/96i+AQAA//8DAFBLAQItABQABgAIAAAAIQC2gziS/gAAAOEB&#10;AAATAAAAAAAAAAAAAAAAAAAAAABbQ29udGVudF9UeXBlc10ueG1sUEsBAi0AFAAGAAgAAAAhADj9&#10;If/WAAAAlAEAAAsAAAAAAAAAAAAAAAAALwEAAF9yZWxzLy5yZWxzUEsBAi0AFAAGAAgAAAAhALdZ&#10;XPLYAQAADQQAAA4AAAAAAAAAAAAAAAAALgIAAGRycy9lMm9Eb2MueG1sUEsBAi0AFAAGAAgAAAAh&#10;AHif+Y3fAAAADwEAAA8AAAAAAAAAAAAAAAAAMgQAAGRycy9kb3ducmV2LnhtbFBLBQYAAAAABAAE&#10;APMAAAA+BQAAAAA=&#10;" strokecolor="black [3213]" strokeweight="2pt"/>
            </w:pict>
          </mc:Fallback>
        </mc:AlternateContent>
      </w:r>
      <w:r w:rsidR="00A200CE">
        <w:rPr>
          <w:noProof/>
        </w:rPr>
        <w:drawing>
          <wp:anchor distT="0" distB="0" distL="114300" distR="114300" simplePos="0" relativeHeight="251659776" behindDoc="0" locked="0" layoutInCell="1" allowOverlap="1" wp14:anchorId="54DECC55" wp14:editId="0251C275">
            <wp:simplePos x="0" y="0"/>
            <wp:positionH relativeFrom="column">
              <wp:posOffset>11844655</wp:posOffset>
            </wp:positionH>
            <wp:positionV relativeFrom="paragraph">
              <wp:posOffset>7675083</wp:posOffset>
            </wp:positionV>
            <wp:extent cx="2307265" cy="692118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62EB7D2-3C97-4DEB-A265-421F6B9C97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62EB7D2-3C97-4DEB-A265-421F6B9C97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5" cy="692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CE">
        <w:rPr>
          <w:noProof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159DB35C" wp14:editId="5DF69462">
                <wp:simplePos x="0" y="0"/>
                <wp:positionH relativeFrom="column">
                  <wp:posOffset>11908155</wp:posOffset>
                </wp:positionH>
                <wp:positionV relativeFrom="paragraph">
                  <wp:posOffset>8324053</wp:posOffset>
                </wp:positionV>
                <wp:extent cx="2211070" cy="393065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D823" w14:textId="77777777" w:rsidR="00A200CE" w:rsidRDefault="00A200CE" w:rsidP="00A200C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200CE">
                              <w:rPr>
                                <w:sz w:val="16"/>
                                <w:szCs w:val="16"/>
                              </w:rPr>
                              <w:t>District 3 – 700 E Norris Drive, Ottawa, IL 61350</w:t>
                            </w:r>
                          </w:p>
                          <w:p w14:paraId="3CBE62D9" w14:textId="77777777" w:rsidR="00A200CE" w:rsidRPr="00A200CE" w:rsidRDefault="00A200CE" w:rsidP="00A200C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Bureau of Operations – (815) 434-8445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B35C" id="Text Box 8" o:spid="_x0000_s1035" type="#_x0000_t202" style="position:absolute;margin-left:937.65pt;margin-top:655.45pt;width:174.1pt;height:30.95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u4MAIAAFgEAAAOAAAAZHJzL2Uyb0RvYy54bWysVE2P2jAQvVfqf7B8L0n42iUirOiuqCqh&#10;3ZWg2rNxbBIp9ri2IaG/vmMHWLTtqerFjGcm8/HeM/OHTjXkKKyrQRc0G6SUCM2hrPW+oD+2qy/3&#10;lDjPdMka0KKgJ+How+Lzp3lrcjGECppSWIJFtMtbU9DKe5MnieOVUMwNwAiNQQlWMY9Xu09Ky1qs&#10;rppkmKbTpAVbGgtcOIfepz5IF7G+lIL7Fymd8KQpKM7m42njuQtnspizfG+ZqWp+HoP9wxSK1Rqb&#10;Xks9Mc/IwdZ/lFI1t+BA+gEHlYCUNRdxB9wmSz9ss6mYEXEXBMeZK0zu/5Xlz8dXS+qyoEiUZgop&#10;2orOk6/QkfuATmtcjkkbg2m+QzeyfPE7dIalO2lV+MV1CMYR59MV21CMo3M4zLL0DkMcY6PZKJ1O&#10;Qpnk/Wtjnf8mQJFgFNQidxFSdlw736deUkIzDau6aSJ/jSZtQaejSRo/uEaweKOxR9ihnzVYvtt1&#10;cePZZY8dlCdcz0IvD2f4qsYZ1sz5V2ZRDzg2aty/4CEbwF5wtiipwP76mz/kI00YpaRFfRXU/Tww&#10;KyhpvmskcJaNx0GQ8TKe3A3xYm8ju9uIPqhHQAln+JoMj2bI983FlBbUGz6FZeiKIaY59i6ov5iP&#10;vlc9PiUulsuYhBI0zK/1xvBQOqAaEN52b8yaMw0eCXyGixJZ/oGNPrfnY3nwIOtIVcC5R/UMP8o3&#10;kn1+auF93N5j1vsfwuI3AAAA//8DAFBLAwQUAAYACAAAACEADmTFZ+UAAAAPAQAADwAAAGRycy9k&#10;b3ducmV2LnhtbEyPwU7DMBBE70j8g7VI3KhTR6EhjVNVkSokBIeWXrg5sZtEjdchdtvA17M9ldvO&#10;7mj2Tb6abM/OZvSdQwnzWQTMYO10h42E/efmKQXmg0KteodGwo/xsCru73KVaXfBrTnvQsMoBH2m&#10;JLQhDBnnvm6NVX7mBoN0O7jRqkBybLge1YXCbc9FFD1zqzqkD60aTNma+rg7WQlv5eZDbSth09++&#10;fH0/rIfv/Vci5ePDtF4CC2YKNzNc8QkdCmKq3Am1Zz3pdJHE5KUpnkcvwMgjhIgTYNV1txAp8CLn&#10;/3sUfwAAAP//AwBQSwECLQAUAAYACAAAACEAtoM4kv4AAADhAQAAEwAAAAAAAAAAAAAAAAAAAAAA&#10;W0NvbnRlbnRfVHlwZXNdLnhtbFBLAQItABQABgAIAAAAIQA4/SH/1gAAAJQBAAALAAAAAAAAAAAA&#10;AAAAAC8BAABfcmVscy8ucmVsc1BLAQItABQABgAIAAAAIQBcCWu4MAIAAFgEAAAOAAAAAAAAAAAA&#10;AAAAAC4CAABkcnMvZTJvRG9jLnhtbFBLAQItABQABgAIAAAAIQAOZMVn5QAAAA8BAAAPAAAAAAAA&#10;AAAAAAAAAIoEAABkcnMvZG93bnJldi54bWxQSwUGAAAAAAQABADzAAAAnAUAAAAA&#10;" filled="f" stroked="f" strokeweight=".5pt">
                <v:textbox>
                  <w:txbxContent>
                    <w:p w14:paraId="15A6D823" w14:textId="77777777" w:rsidR="00A200CE" w:rsidRDefault="00A200CE" w:rsidP="00A200C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200CE">
                        <w:rPr>
                          <w:sz w:val="16"/>
                          <w:szCs w:val="16"/>
                        </w:rPr>
                        <w:t>District 3 – 700 E Norris Drive, Ottawa, IL 61350</w:t>
                      </w:r>
                    </w:p>
                    <w:p w14:paraId="3CBE62D9" w14:textId="77777777" w:rsidR="00A200CE" w:rsidRPr="00A200CE" w:rsidRDefault="00A200CE" w:rsidP="00A200C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Bureau of Operations – (815) 434-8445</w:t>
                      </w:r>
                    </w:p>
                  </w:txbxContent>
                </v:textbox>
              </v:shape>
            </w:pict>
          </mc:Fallback>
        </mc:AlternateContent>
      </w:r>
      <w:r w:rsidR="003E641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A75AC7" wp14:editId="4A5262B4">
                <wp:simplePos x="0" y="0"/>
                <wp:positionH relativeFrom="column">
                  <wp:posOffset>11839649</wp:posOffset>
                </wp:positionH>
                <wp:positionV relativeFrom="paragraph">
                  <wp:posOffset>-629285</wp:posOffset>
                </wp:positionV>
                <wp:extent cx="2339439" cy="9322130"/>
                <wp:effectExtent l="0" t="0" r="2286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39" cy="9322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A57AD" id="Rectangle 2" o:spid="_x0000_s1026" style="position:absolute;margin-left:932.25pt;margin-top:-49.55pt;width:184.2pt;height:734.0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calgIAAIUFAAAOAAAAZHJzL2Uyb0RvYy54bWysVE1v2zAMvQ/YfxB0Xx076bYEdYogRYYB&#10;RVu0HXpWZSk2IImapMTJfv0o+SNBV+wwLAdHFMlH8onk1fVBK7IXzjdgSppfTCgRhkPVmG1Jfzxv&#10;Pn2lxAdmKqbAiJIehafXy48frlq7EAXUoCrhCIIYv2htSesQ7CLLPK+FZv4CrDColOA0Cyi6bVY5&#10;1iK6VlkxmXzOWnCVdcCF93h70ynpMuFLKXi4l9KLQFRJMbeQvi59X+M3W16xxdYxWze8T4P9Qxaa&#10;NQaDjlA3LDCyc80fULrhDjzIcMFBZyBlw0WqAavJJ2+qeaqZFakWJMfbkSb//2D53f7BkaYqaUGJ&#10;YRqf6BFJY2arBCkiPa31C7R6sg+ulzweY60H6XT8xyrIIVF6HCkVh0A4XhbT6Xw2nVPCUTefFkU+&#10;TaRnJ3frfPgmQJN4KKnD8IlKtr/1AUOi6WASoxnYNEqld1MmXnhQTRXvkhAbR6yVI3uGTx4OeawB&#10;Ic6sUIqeWaysqyWdwlGJCKHMo5BIScw+JZKa8YTJOBcm5J2qZpXoQl1O8DcEG7JIoRNgRJaY5Ijd&#10;AwyWHciA3eXc20dXkXp5dJ78LbHOefRIkcGE0Vk3Btx7AAqr6iN39gNJHTWRpVeojtgwDrpJ8pZv&#10;Gny2W+bDA3M4OjhkuA7CPX6kgrak0J8oqcH9eu8+2mNHo5aSFkexpP7njjlBifpusNfn+WwWZzcJ&#10;s8svBQruXPN6rjE7vQZ8+hwXj+XpGO2DGo7SgX7BrbGKUVHFDMfYJeXBDcI6dCsC9w4Xq1Uyw3m1&#10;LNyaJ8sjeGQ1tuXz4YU52/duwLa/g2Fs2eJNC3e20dPAahdANqm/T7z2fOOsp8bp91JcJudysjpt&#10;z+VvAAAA//8DAFBLAwQUAAYACAAAACEA7kc5luUAAAAOAQAADwAAAGRycy9kb3ducmV2LnhtbEyP&#10;UU/CMBSF3038D8018YVAR9GFzXWEmCCERBNAH3wr62VdXNtlLTD/vdcnfTw5X879brEYbMsu2IfG&#10;OwnTSQIMXeV142oJ74fVeA4sROW0ar1DCd8YYFHe3hQq1/7qdnjZx5rRiAu5kmBi7HLOQ2XQqjDx&#10;HTrqTr63KlLsa657daVx23KRJCm3qnF0wagOnw1WX/uzlbBam9GSb18/uk14O1mx6V7Wo08p7++G&#10;5ROwiEP8g+FXn9ShJKejPzsdWEt5nj48EithnGVTYIQIMRMZsCOVszRLgJcF//9G+QMAAP//AwBQ&#10;SwECLQAUAAYACAAAACEAtoM4kv4AAADhAQAAEwAAAAAAAAAAAAAAAAAAAAAAW0NvbnRlbnRfVHlw&#10;ZXNdLnhtbFBLAQItABQABgAIAAAAIQA4/SH/1gAAAJQBAAALAAAAAAAAAAAAAAAAAC8BAABfcmVs&#10;cy8ucmVsc1BLAQItABQABgAIAAAAIQCySUcalgIAAIUFAAAOAAAAAAAAAAAAAAAAAC4CAABkcnMv&#10;ZTJvRG9jLnhtbFBLAQItABQABgAIAAAAIQDuRzmW5QAAAA4BAAAPAAAAAAAAAAAAAAAAAPAEAABk&#10;cnMvZG93bnJldi54bWxQSwUGAAAAAAQABADzAAAAAgYAAAAA&#10;" filled="f" strokecolor="black [3213]" strokeweight="2pt"/>
            </w:pict>
          </mc:Fallback>
        </mc:AlternateContent>
      </w:r>
    </w:p>
    <w:sectPr w:rsidR="00077079" w:rsidSect="00125410">
      <w:pgSz w:w="24480" w:h="15840" w:orient="landscape" w:code="17"/>
      <w:pgMar w:top="1440" w:right="1440" w:bottom="1440" w:left="1440" w:header="720" w:footer="720" w:gutter="0"/>
      <w:pgBorders w:offsetFrom="page">
        <w:top w:val="thinThickMediumGap" w:sz="24" w:space="10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803C7" w14:textId="77777777" w:rsidR="007F0DF9" w:rsidRDefault="007F0DF9" w:rsidP="00631DCE">
      <w:pPr>
        <w:spacing w:after="0" w:line="240" w:lineRule="auto"/>
      </w:pPr>
      <w:r>
        <w:separator/>
      </w:r>
    </w:p>
  </w:endnote>
  <w:endnote w:type="continuationSeparator" w:id="0">
    <w:p w14:paraId="437A9881" w14:textId="77777777" w:rsidR="007F0DF9" w:rsidRDefault="007F0DF9" w:rsidP="0063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16822" w14:textId="77777777" w:rsidR="007F0DF9" w:rsidRDefault="007F0DF9" w:rsidP="00631DCE">
      <w:pPr>
        <w:spacing w:after="0" w:line="240" w:lineRule="auto"/>
      </w:pPr>
      <w:r>
        <w:separator/>
      </w:r>
    </w:p>
  </w:footnote>
  <w:footnote w:type="continuationSeparator" w:id="0">
    <w:p w14:paraId="1A88BEA3" w14:textId="77777777" w:rsidR="007F0DF9" w:rsidRDefault="007F0DF9" w:rsidP="00631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60E"/>
    <w:rsid w:val="00005BC4"/>
    <w:rsid w:val="00073C66"/>
    <w:rsid w:val="00077079"/>
    <w:rsid w:val="000771D2"/>
    <w:rsid w:val="00080C75"/>
    <w:rsid w:val="000B5377"/>
    <w:rsid w:val="000C78B8"/>
    <w:rsid w:val="000F078C"/>
    <w:rsid w:val="000F170D"/>
    <w:rsid w:val="000F5C3B"/>
    <w:rsid w:val="00113FCE"/>
    <w:rsid w:val="00125410"/>
    <w:rsid w:val="00136AA8"/>
    <w:rsid w:val="00160D01"/>
    <w:rsid w:val="0016151F"/>
    <w:rsid w:val="00174839"/>
    <w:rsid w:val="001A295F"/>
    <w:rsid w:val="00214976"/>
    <w:rsid w:val="002163C9"/>
    <w:rsid w:val="00253958"/>
    <w:rsid w:val="00257EE9"/>
    <w:rsid w:val="00294498"/>
    <w:rsid w:val="002A7050"/>
    <w:rsid w:val="0030231B"/>
    <w:rsid w:val="00315C05"/>
    <w:rsid w:val="003308C2"/>
    <w:rsid w:val="00375CCE"/>
    <w:rsid w:val="00394355"/>
    <w:rsid w:val="003B629D"/>
    <w:rsid w:val="003C2AD7"/>
    <w:rsid w:val="003E6411"/>
    <w:rsid w:val="003F18CE"/>
    <w:rsid w:val="004573F9"/>
    <w:rsid w:val="00465BAD"/>
    <w:rsid w:val="004C1636"/>
    <w:rsid w:val="004C20C4"/>
    <w:rsid w:val="004D45FF"/>
    <w:rsid w:val="005032AB"/>
    <w:rsid w:val="0052260E"/>
    <w:rsid w:val="005A44A1"/>
    <w:rsid w:val="00604B20"/>
    <w:rsid w:val="00616A50"/>
    <w:rsid w:val="00622FC2"/>
    <w:rsid w:val="00631DCE"/>
    <w:rsid w:val="00654220"/>
    <w:rsid w:val="006A6D40"/>
    <w:rsid w:val="006F4723"/>
    <w:rsid w:val="0070052A"/>
    <w:rsid w:val="00766B8A"/>
    <w:rsid w:val="00775062"/>
    <w:rsid w:val="007752D8"/>
    <w:rsid w:val="007C0643"/>
    <w:rsid w:val="007C3239"/>
    <w:rsid w:val="007D1165"/>
    <w:rsid w:val="007D7B38"/>
    <w:rsid w:val="007E3175"/>
    <w:rsid w:val="007F0DF9"/>
    <w:rsid w:val="008110D3"/>
    <w:rsid w:val="00820EFB"/>
    <w:rsid w:val="008507D4"/>
    <w:rsid w:val="00857FD8"/>
    <w:rsid w:val="0088033D"/>
    <w:rsid w:val="008A146E"/>
    <w:rsid w:val="008C2D74"/>
    <w:rsid w:val="00990419"/>
    <w:rsid w:val="009E33DA"/>
    <w:rsid w:val="00A200CE"/>
    <w:rsid w:val="00A213AD"/>
    <w:rsid w:val="00A40F2B"/>
    <w:rsid w:val="00A462D4"/>
    <w:rsid w:val="00A77DDC"/>
    <w:rsid w:val="00A834CE"/>
    <w:rsid w:val="00A83E54"/>
    <w:rsid w:val="00AA7F7D"/>
    <w:rsid w:val="00AB6E74"/>
    <w:rsid w:val="00AD293F"/>
    <w:rsid w:val="00B0074B"/>
    <w:rsid w:val="00B33434"/>
    <w:rsid w:val="00B37079"/>
    <w:rsid w:val="00B416A8"/>
    <w:rsid w:val="00B46DBD"/>
    <w:rsid w:val="00B51710"/>
    <w:rsid w:val="00B524C2"/>
    <w:rsid w:val="00B96A96"/>
    <w:rsid w:val="00BD7D0F"/>
    <w:rsid w:val="00C361C1"/>
    <w:rsid w:val="00C7523F"/>
    <w:rsid w:val="00CC671D"/>
    <w:rsid w:val="00CD5B20"/>
    <w:rsid w:val="00D01B83"/>
    <w:rsid w:val="00D12203"/>
    <w:rsid w:val="00D14B5F"/>
    <w:rsid w:val="00D325CD"/>
    <w:rsid w:val="00D327B2"/>
    <w:rsid w:val="00D370FD"/>
    <w:rsid w:val="00D614AE"/>
    <w:rsid w:val="00D64526"/>
    <w:rsid w:val="00D66C5E"/>
    <w:rsid w:val="00D9211F"/>
    <w:rsid w:val="00D96CEC"/>
    <w:rsid w:val="00DA18C3"/>
    <w:rsid w:val="00DD0A4C"/>
    <w:rsid w:val="00DD6707"/>
    <w:rsid w:val="00DF46E7"/>
    <w:rsid w:val="00E11B15"/>
    <w:rsid w:val="00E231FF"/>
    <w:rsid w:val="00E71AB6"/>
    <w:rsid w:val="00E86EBE"/>
    <w:rsid w:val="00E94C0B"/>
    <w:rsid w:val="00EA6707"/>
    <w:rsid w:val="00ED1D1F"/>
    <w:rsid w:val="00EE7070"/>
    <w:rsid w:val="00F25622"/>
    <w:rsid w:val="00F53A5B"/>
    <w:rsid w:val="00F54605"/>
    <w:rsid w:val="00F72D04"/>
    <w:rsid w:val="00FA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32569"/>
  <w15:docId w15:val="{FB8F32F9-88BB-4596-90E0-48DBE4C9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07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1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DC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1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DC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th\Downloads\MAP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MAP TEMPLATE (2).dot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Pizzo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Seth</dc:creator>
  <cp:lastModifiedBy>Stahr, Andrew G.</cp:lastModifiedBy>
  <cp:revision>5</cp:revision>
  <cp:lastPrinted>2018-04-11T20:10:00Z</cp:lastPrinted>
  <dcterms:created xsi:type="dcterms:W3CDTF">2021-03-30T18:46:00Z</dcterms:created>
  <dcterms:modified xsi:type="dcterms:W3CDTF">2021-03-30T18:48:00Z</dcterms:modified>
</cp:coreProperties>
</file>